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Style w:val="TSTitlepageDocumenttitleCar"/>
        </w:rPr>
        <w:alias w:val="Title of the document"/>
        <w:tag w:val="ETS_title_page_title"/>
        <w:id w:val="-367461993"/>
        <w:placeholder>
          <w:docPart w:val="F6C9BFC55D63424C8C34633C06EA0BCF"/>
        </w:placeholder>
        <w:showingPlcHdr/>
        <w:dataBinding w:prefixMappings="xmlns:ns0='http://schemas.ets.ca/v1' " w:xpath="/ns0:metadata[1]/ns0:titre[1]" w:storeItemID="{93674F90-6A37-4DB5-BE50-1DD56F048B1D}"/>
        <w:text/>
      </w:sdtPr>
      <w:sdtEndPr>
        <w:rPr>
          <w:rStyle w:val="DefaultParagraphFont"/>
        </w:rPr>
      </w:sdtEndPr>
      <w:sdtContent>
        <w:p w14:paraId="542B7671" w14:textId="3B3B9E28" w:rsidR="00B16648" w:rsidRPr="0028065B" w:rsidRDefault="0030439E" w:rsidP="007069BD">
          <w:pPr>
            <w:pStyle w:val="TSTitlepageDocumenttitle"/>
            <w:rPr>
              <w:lang w:val="en-US"/>
            </w:rPr>
          </w:pPr>
          <w:r w:rsidRPr="006C3998">
            <w:rPr>
              <w:rStyle w:val="PlaceholderText"/>
            </w:rPr>
            <w:t>[Tit</w:t>
          </w:r>
          <w:r>
            <w:rPr>
              <w:rStyle w:val="PlaceholderText"/>
            </w:rPr>
            <w:t>le of the document</w:t>
          </w:r>
          <w:r w:rsidRPr="006C3998">
            <w:rPr>
              <w:rStyle w:val="PlaceholderText"/>
            </w:rPr>
            <w:t>]</w:t>
          </w:r>
        </w:p>
      </w:sdtContent>
    </w:sdt>
    <w:p w14:paraId="226BACA9" w14:textId="77777777" w:rsidR="00B16648" w:rsidRPr="0028065B" w:rsidRDefault="00B16648" w:rsidP="007069BD">
      <w:pPr>
        <w:pStyle w:val="TSTitlepageDocumenttitle"/>
        <w:rPr>
          <w:lang w:val="en-US"/>
        </w:rPr>
      </w:pPr>
      <w:commentRangeStart w:id="0"/>
      <w:commentRangeEnd w:id="0"/>
      <w:r w:rsidRPr="0028065B">
        <w:rPr>
          <w:rStyle w:val="CommentReference"/>
          <w:sz w:val="36"/>
          <w:szCs w:val="24"/>
          <w:lang w:val="en-US"/>
        </w:rPr>
        <w:commentReference w:id="0"/>
      </w:r>
    </w:p>
    <w:p w14:paraId="2678D913" w14:textId="1533C967" w:rsidR="003C184F" w:rsidRPr="0028065B" w:rsidRDefault="003C184F" w:rsidP="00B16648">
      <w:pPr>
        <w:pStyle w:val="TSTitlepageDocumenttitle"/>
        <w:rPr>
          <w:lang w:val="en-US"/>
        </w:rPr>
      </w:pPr>
    </w:p>
    <w:p w14:paraId="052C78E9" w14:textId="77777777" w:rsidR="003C184F" w:rsidRPr="00351D1E" w:rsidRDefault="003C184F" w:rsidP="00163CD7">
      <w:pPr>
        <w:pStyle w:val="TSTitlepageDocumenttitle"/>
        <w:rPr>
          <w:lang w:val="en-US"/>
        </w:rPr>
      </w:pPr>
    </w:p>
    <w:p w14:paraId="16272F4E" w14:textId="248FC9B4" w:rsidR="003C184F" w:rsidRPr="00351D1E" w:rsidRDefault="00B02E2B" w:rsidP="003C184F">
      <w:pPr>
        <w:pStyle w:val="TSTitlepageFirstname"/>
        <w:rPr>
          <w:lang w:val="en-US"/>
        </w:rPr>
      </w:pPr>
      <w:r w:rsidRPr="00351D1E">
        <w:rPr>
          <w:lang w:val="en-US"/>
        </w:rPr>
        <w:t>by</w:t>
      </w:r>
    </w:p>
    <w:p w14:paraId="784E80B3" w14:textId="77777777" w:rsidR="002918C7" w:rsidRPr="00351D1E" w:rsidRDefault="002918C7" w:rsidP="003C184F">
      <w:pPr>
        <w:pStyle w:val="TSTitlepageFirstname"/>
        <w:rPr>
          <w:lang w:val="en-US"/>
        </w:rPr>
      </w:pPr>
    </w:p>
    <w:p w14:paraId="76AC4A29" w14:textId="198B9C27" w:rsidR="003C184F" w:rsidRPr="00351D1E" w:rsidRDefault="00001012" w:rsidP="00E90683">
      <w:pPr>
        <w:pStyle w:val="TSTitlepageFirstname"/>
        <w:rPr>
          <w:lang w:val="en-US"/>
        </w:rPr>
      </w:pPr>
      <w:sdt>
        <w:sdtPr>
          <w:rPr>
            <w:rStyle w:val="TSTitlepageFirstnameCar"/>
          </w:rPr>
          <w:alias w:val="First name"/>
          <w:tag w:val="ETS_title_page_firstname"/>
          <w:id w:val="-727458984"/>
          <w:lock w:val="sdtLocked"/>
          <w:placeholder>
            <w:docPart w:val="9C9ABFE9CACA43709014C9AE7CDCFD5A"/>
          </w:placeholder>
          <w:showingPlcHdr/>
          <w:dataBinding w:prefixMappings="xmlns:ns0='http://schemas.ets.ca/v1' " w:xpath="/ns0:metadata[1]/ns0:prenom[1]" w:storeItemID="{93674F90-6A37-4DB5-BE50-1DD56F048B1D}"/>
          <w:text/>
        </w:sdtPr>
        <w:sdtEndPr>
          <w:rPr>
            <w:rStyle w:val="TSTitlepageNormalcontentCar"/>
            <w:sz w:val="28"/>
          </w:rPr>
        </w:sdtEndPr>
        <w:sdtContent>
          <w:r w:rsidR="00E51709">
            <w:rPr>
              <w:rStyle w:val="PlaceholderText"/>
            </w:rPr>
            <w:t>[</w:t>
          </w:r>
          <w:r w:rsidR="008523D6">
            <w:rPr>
              <w:rStyle w:val="PlaceholderText"/>
            </w:rPr>
            <w:t>First name</w:t>
          </w:r>
          <w:r w:rsidR="00E51709">
            <w:rPr>
              <w:rStyle w:val="PlaceholderText"/>
            </w:rPr>
            <w:t>]</w:t>
          </w:r>
        </w:sdtContent>
      </w:sdt>
      <w:r w:rsidR="002F2ED8" w:rsidRPr="00351D1E">
        <w:rPr>
          <w:lang w:val="en-US"/>
        </w:rPr>
        <w:t xml:space="preserve"> </w:t>
      </w:r>
      <w:sdt>
        <w:sdtPr>
          <w:rPr>
            <w:rStyle w:val="TSTitlepageLASTNAMECar"/>
          </w:rPr>
          <w:alias w:val="Last name"/>
          <w:tag w:val="ETS_title_page_lastname"/>
          <w:id w:val="1129511387"/>
          <w:lock w:val="sdtLocked"/>
          <w:placeholder>
            <w:docPart w:val="1965309E541041469AE1F6D8BFB0239F"/>
          </w:placeholder>
          <w:showingPlcHdr/>
          <w:dataBinding w:prefixMappings="xmlns:ns0='http://schemas.ets.ca/v1' " w:xpath="/ns0:metadata[1]/ns0:nom[1]" w:storeItemID="{93674F90-6A37-4DB5-BE50-1DD56F048B1D}"/>
          <w:text/>
        </w:sdtPr>
        <w:sdtEndPr>
          <w:rPr>
            <w:rStyle w:val="TSTitlepageCapscontentCar"/>
            <w:sz w:val="28"/>
          </w:rPr>
        </w:sdtEndPr>
        <w:sdtContent>
          <w:r w:rsidR="00E02338" w:rsidRPr="00C92764">
            <w:rPr>
              <w:rStyle w:val="PlaceholderText"/>
            </w:rPr>
            <w:t>[</w:t>
          </w:r>
          <w:r w:rsidR="008523D6">
            <w:rPr>
              <w:rStyle w:val="PlaceholderText"/>
            </w:rPr>
            <w:t>LAST NAME</w:t>
          </w:r>
          <w:r w:rsidR="00F6261F" w:rsidRPr="00F6261F">
            <w:rPr>
              <w:rStyle w:val="PlaceholderText"/>
            </w:rPr>
            <w:t>]</w:t>
          </w:r>
        </w:sdtContent>
      </w:sdt>
    </w:p>
    <w:p w14:paraId="4AA5FFE7" w14:textId="77777777" w:rsidR="002918C7" w:rsidRPr="00351D1E" w:rsidRDefault="002918C7" w:rsidP="003C184F">
      <w:pPr>
        <w:pStyle w:val="TSTitlepageFirstname"/>
        <w:rPr>
          <w:lang w:val="en-US"/>
        </w:rPr>
      </w:pPr>
    </w:p>
    <w:p w14:paraId="1BBFB146" w14:textId="77777777" w:rsidR="002F2ED8" w:rsidRDefault="002F2ED8" w:rsidP="002918C7">
      <w:pPr>
        <w:pStyle w:val="TSTitlepageNormalcontent"/>
        <w:rPr>
          <w:lang w:val="en-US"/>
        </w:rPr>
      </w:pPr>
    </w:p>
    <w:p w14:paraId="205F82EC" w14:textId="77777777" w:rsidR="00136546" w:rsidRPr="008523D6" w:rsidRDefault="00136546" w:rsidP="002918C7">
      <w:pPr>
        <w:pStyle w:val="TSTitlepageNormalcontent"/>
        <w:rPr>
          <w:lang w:val="en-US"/>
        </w:rPr>
      </w:pPr>
    </w:p>
    <w:p w14:paraId="24008AB8" w14:textId="77777777" w:rsidR="002F2ED8" w:rsidRPr="008523D6" w:rsidRDefault="002F2ED8" w:rsidP="002918C7">
      <w:pPr>
        <w:pStyle w:val="TSTitlepageNormalcontent"/>
        <w:rPr>
          <w:lang w:val="en-US"/>
        </w:rPr>
      </w:pPr>
    </w:p>
    <w:sdt>
      <w:sdtPr>
        <w:rPr>
          <w:lang w:val="en-US"/>
        </w:rPr>
        <w:alias w:val="Diploma presentation"/>
        <w:tag w:val="ETS_title_page_diploma_presentation"/>
        <w:id w:val="2057968741"/>
        <w:lock w:val="sdtLocked"/>
        <w:placeholder>
          <w:docPart w:val="FF7521051BE64507820745879A1D7DD2"/>
        </w:placeholder>
        <w:showingPlcHdr/>
        <w:docPartList>
          <w:docPartGallery w:val="Quick Parts"/>
          <w:docPartCategory w:val="ÉTS Title page Diploma"/>
        </w:docPartList>
      </w:sdtPr>
      <w:sdtEndPr/>
      <w:sdtContent>
        <w:p w14:paraId="7264A396" w14:textId="5CAC322B" w:rsidR="00674970" w:rsidRPr="006C1EB7" w:rsidRDefault="00BC09F9" w:rsidP="00907AE1">
          <w:pPr>
            <w:pStyle w:val="TSTitlepageCapscontent"/>
            <w:rPr>
              <w:lang w:val="en-US"/>
            </w:rPr>
          </w:pPr>
          <w:r w:rsidRPr="00E9454B">
            <w:rPr>
              <w:color w:val="C00000"/>
              <w:lang w:val="en-US"/>
            </w:rPr>
            <w:t>[Choose a diploma presentation]</w:t>
          </w:r>
        </w:p>
      </w:sdtContent>
    </w:sdt>
    <w:p w14:paraId="531136DF" w14:textId="77777777" w:rsidR="00A4249B" w:rsidRDefault="00A4249B" w:rsidP="002918C7">
      <w:pPr>
        <w:pStyle w:val="TSTitlepageNormalcontent"/>
        <w:rPr>
          <w:caps/>
          <w:lang w:val="en-US"/>
        </w:rPr>
      </w:pPr>
    </w:p>
    <w:p w14:paraId="73F3978C" w14:textId="77777777" w:rsidR="00BC09F9" w:rsidRPr="008127BE" w:rsidRDefault="00BC09F9" w:rsidP="002918C7">
      <w:pPr>
        <w:pStyle w:val="TSTitlepageNormalcontent"/>
        <w:rPr>
          <w:lang w:val="en-US"/>
        </w:rPr>
      </w:pPr>
    </w:p>
    <w:p w14:paraId="184C6B56" w14:textId="77777777" w:rsidR="002F2ED8" w:rsidRDefault="002F2ED8" w:rsidP="002918C7">
      <w:pPr>
        <w:pStyle w:val="TSTitlepageNormalcontent"/>
        <w:rPr>
          <w:lang w:val="en-US"/>
        </w:rPr>
      </w:pPr>
    </w:p>
    <w:p w14:paraId="731E5CE6" w14:textId="77777777" w:rsidR="008127BE" w:rsidRPr="008127BE" w:rsidRDefault="008127BE" w:rsidP="002918C7">
      <w:pPr>
        <w:pStyle w:val="TSTitlepageNormalcontent"/>
        <w:rPr>
          <w:lang w:val="en-US"/>
        </w:rPr>
      </w:pPr>
    </w:p>
    <w:p w14:paraId="46BE83CE" w14:textId="2E389F7B" w:rsidR="002F2ED8" w:rsidRDefault="002F2ED8" w:rsidP="002F2ED8">
      <w:pPr>
        <w:pStyle w:val="TSTitlepageCapscontent"/>
      </w:pPr>
      <w:r>
        <w:t xml:space="preserve">Montréal, </w:t>
      </w:r>
      <w:sdt>
        <w:sdtPr>
          <w:alias w:val="Date of submission to bureau des cycles supérieurs"/>
          <w:tag w:val="ETS_title_page_submission_date"/>
          <w:id w:val="-301772313"/>
          <w:lock w:val="sdtLocked"/>
          <w:placeholder>
            <w:docPart w:val="791DADE2331E4948A1ED1CE116FD4B15"/>
          </w:placeholder>
          <w:showingPlcHdr/>
          <w:date>
            <w:dateFormat w:val="MMMM d, yyyy"/>
            <w:lid w:val="en-US"/>
            <w:storeMappedDataAs w:val="dateTime"/>
            <w:calendar w:val="gregorian"/>
          </w:date>
        </w:sdtPr>
        <w:sdtEndPr/>
        <w:sdtContent>
          <w:r w:rsidR="00F9398D" w:rsidRPr="00F9398D">
            <w:rPr>
              <w:color w:val="C00000"/>
              <w:lang w:val="fr-FR"/>
            </w:rPr>
            <w:t xml:space="preserve">[date </w:t>
          </w:r>
          <w:r w:rsidR="008523D6">
            <w:rPr>
              <w:color w:val="C00000"/>
              <w:lang w:val="fr-FR"/>
            </w:rPr>
            <w:t>of submission</w:t>
          </w:r>
          <w:r w:rsidR="002353FB">
            <w:rPr>
              <w:color w:val="C00000"/>
              <w:lang w:val="fr-FR"/>
            </w:rPr>
            <w:t xml:space="preserve"> to</w:t>
          </w:r>
          <w:r w:rsidR="00F9398D" w:rsidRPr="00F9398D">
            <w:rPr>
              <w:color w:val="C00000"/>
              <w:lang w:val="fr-FR"/>
            </w:rPr>
            <w:t xml:space="preserve"> bureau des cycles supérieurs]</w:t>
          </w:r>
        </w:sdtContent>
      </w:sdt>
    </w:p>
    <w:p w14:paraId="15D34D35" w14:textId="77777777" w:rsidR="002F2ED8" w:rsidRDefault="002F2ED8" w:rsidP="002F2ED8">
      <w:pPr>
        <w:pStyle w:val="TSTitlepageCapscontent"/>
      </w:pPr>
    </w:p>
    <w:p w14:paraId="664595C9" w14:textId="77777777" w:rsidR="002F2ED8" w:rsidRDefault="002F2ED8" w:rsidP="002F2ED8">
      <w:pPr>
        <w:pStyle w:val="TSTitlepageCapscontent"/>
      </w:pPr>
    </w:p>
    <w:p w14:paraId="16902E51" w14:textId="77777777" w:rsidR="002F2ED8" w:rsidRDefault="002F2ED8" w:rsidP="002F2ED8">
      <w:pPr>
        <w:pStyle w:val="TSTitlepageCapscontent"/>
      </w:pPr>
    </w:p>
    <w:p w14:paraId="344D9B4A" w14:textId="77777777" w:rsidR="002F2ED8" w:rsidRDefault="002F2ED8" w:rsidP="002F2ED8">
      <w:pPr>
        <w:pStyle w:val="TSTitlepageCapscontent"/>
      </w:pPr>
    </w:p>
    <w:p w14:paraId="204B32C3" w14:textId="77777777" w:rsidR="002F2ED8" w:rsidRDefault="002F2ED8" w:rsidP="002F2ED8">
      <w:pPr>
        <w:pStyle w:val="TSTitlepageCapscontent"/>
      </w:pPr>
      <w:r>
        <w:t>école de technologie supérieure</w:t>
      </w:r>
    </w:p>
    <w:p w14:paraId="7FE72440" w14:textId="77777777" w:rsidR="002F2ED8" w:rsidRPr="00087B98" w:rsidRDefault="002F2ED8" w:rsidP="002F2ED8">
      <w:pPr>
        <w:pStyle w:val="TSTitlepageCapscontent"/>
        <w:rPr>
          <w:lang w:val="en-US"/>
        </w:rPr>
      </w:pPr>
      <w:r w:rsidRPr="00087B98">
        <w:rPr>
          <w:lang w:val="en-US"/>
        </w:rPr>
        <w:t>Université du québec</w:t>
      </w:r>
    </w:p>
    <w:p w14:paraId="61669B0B" w14:textId="77777777" w:rsidR="002F2ED8" w:rsidRPr="00087B98" w:rsidRDefault="002F2ED8" w:rsidP="002F2ED8">
      <w:pPr>
        <w:pStyle w:val="TSTitlepageCapscontent"/>
        <w:rPr>
          <w:lang w:val="en-US"/>
        </w:rPr>
      </w:pPr>
    </w:p>
    <w:p w14:paraId="3856CF23" w14:textId="77777777" w:rsidR="00336398" w:rsidRPr="009A7EC2" w:rsidRDefault="00336398" w:rsidP="008127BE">
      <w:pPr>
        <w:pStyle w:val="TSTitlepageCapscontent"/>
        <w:rPr>
          <w:lang w:val="en-US"/>
        </w:rPr>
      </w:pPr>
    </w:p>
    <w:p w14:paraId="61749875" w14:textId="585AE34C" w:rsidR="00336398" w:rsidRPr="009A7EC2" w:rsidRDefault="00336398" w:rsidP="008127BE">
      <w:pPr>
        <w:pStyle w:val="TSTitlepageCapscontent"/>
        <w:rPr>
          <w:lang w:val="en-US"/>
        </w:rPr>
      </w:pPr>
    </w:p>
    <w:p w14:paraId="05ADAD01" w14:textId="77777777" w:rsidR="00336398" w:rsidRPr="009A7EC2" w:rsidRDefault="00336398" w:rsidP="008127BE">
      <w:pPr>
        <w:pStyle w:val="TSTitlepageCapscontent"/>
        <w:rPr>
          <w:lang w:val="en-US"/>
        </w:rPr>
      </w:pPr>
    </w:p>
    <w:p w14:paraId="53EF0E21" w14:textId="6A4E4932" w:rsidR="002353FB" w:rsidRPr="009A7EC2" w:rsidRDefault="002353FB" w:rsidP="008127BE">
      <w:pPr>
        <w:pStyle w:val="TSTitlepageCapscontent"/>
        <w:rPr>
          <w:lang w:val="en-US"/>
        </w:rPr>
      </w:pPr>
    </w:p>
    <w:p w14:paraId="6B03F13A" w14:textId="77777777" w:rsidR="002353FB" w:rsidRPr="00087B98" w:rsidRDefault="002353FB" w:rsidP="002353FB">
      <w:pPr>
        <w:pStyle w:val="TSTitlepageCapscontent"/>
        <w:rPr>
          <w:lang w:val="en-US"/>
        </w:rPr>
      </w:pPr>
    </w:p>
    <w:p w14:paraId="67F63897" w14:textId="77777777" w:rsidR="002353FB" w:rsidRPr="00087B98" w:rsidRDefault="002353FB" w:rsidP="002353FB">
      <w:pPr>
        <w:pStyle w:val="TSTitlepageCapscontent"/>
        <w:rPr>
          <w:lang w:val="en-US"/>
        </w:rPr>
      </w:pPr>
    </w:p>
    <w:p w14:paraId="2D858C2F" w14:textId="553FE402" w:rsidR="002353FB" w:rsidRPr="002353FB" w:rsidRDefault="00001012" w:rsidP="002353FB">
      <w:pPr>
        <w:pStyle w:val="TSTitlepageLicenseline"/>
        <w:rPr>
          <w:lang w:val="en-US"/>
        </w:rPr>
      </w:pPr>
      <w:sdt>
        <w:sdtPr>
          <w:alias w:val="License"/>
          <w:tag w:val="ETS_title_page_license"/>
          <w:id w:val="1249378285"/>
          <w:lock w:val="sdtLocked"/>
          <w:placeholder>
            <w:docPart w:val="97A332926BFC4449AAC850904A7D2BEB"/>
          </w:placeholder>
          <w:showingPlcHdr/>
          <w:docPartList>
            <w:docPartGallery w:val="Quick Parts"/>
            <w:docPartCategory w:val="ÉTS License Title Page"/>
          </w:docPartList>
        </w:sdtPr>
        <w:sdtEndPr/>
        <w:sdtContent>
          <w:r w:rsidR="002353FB" w:rsidRPr="002353FB">
            <w:rPr>
              <w:rStyle w:val="PlaceholderText"/>
              <w:lang w:val="en-US"/>
            </w:rPr>
            <w:t>[Choose the license]</w:t>
          </w:r>
        </w:sdtContent>
      </w:sdt>
      <w:r w:rsidR="002353FB">
        <w:rPr>
          <w:lang w:val="en-CA"/>
        </w:rPr>
        <w:t xml:space="preserve"> </w:t>
      </w:r>
      <w:sdt>
        <w:sdtPr>
          <w:alias w:val="First name"/>
          <w:tag w:val="ETS_title_page_footer_firstname"/>
          <w:id w:val="-138425335"/>
          <w:lock w:val="sdtLocked"/>
          <w:placeholder>
            <w:docPart w:val="831B5BF4A4C94AA29343368FC2F70AAC"/>
          </w:placeholder>
          <w:showingPlcHdr/>
          <w:dataBinding w:prefixMappings="xmlns:ns0='http://schemas.ets.ca/v1' " w:xpath="/ns0:metadata[1]/ns0:prenom[1]" w:storeItemID="{93674F90-6A37-4DB5-BE50-1DD56F048B1D}"/>
          <w:text/>
        </w:sdtPr>
        <w:sdtEndPr/>
        <w:sdtContent>
          <w:r w:rsidR="00E51709" w:rsidRPr="002353FB">
            <w:rPr>
              <w:rStyle w:val="PlaceholderText"/>
              <w:lang w:val="en-US"/>
            </w:rPr>
            <w:t>[</w:t>
          </w:r>
          <w:r w:rsidR="002353FB" w:rsidRPr="002353FB">
            <w:rPr>
              <w:rStyle w:val="PlaceholderText"/>
              <w:lang w:val="en-US"/>
            </w:rPr>
            <w:t>First name</w:t>
          </w:r>
          <w:r w:rsidR="00E51709" w:rsidRPr="002353FB">
            <w:rPr>
              <w:rStyle w:val="PlaceholderText"/>
              <w:lang w:val="en-US"/>
            </w:rPr>
            <w:t>]</w:t>
          </w:r>
        </w:sdtContent>
      </w:sdt>
      <w:r w:rsidR="00CF4DD0" w:rsidRPr="002353FB">
        <w:rPr>
          <w:lang w:val="en-US"/>
        </w:rPr>
        <w:t xml:space="preserve"> </w:t>
      </w:r>
      <w:sdt>
        <w:sdtPr>
          <w:rPr>
            <w:rStyle w:val="TSTitlepageLicenselineLASTNAMECar"/>
          </w:rPr>
          <w:alias w:val="Last name"/>
          <w:tag w:val="ETS_title_page_footer_lastname"/>
          <w:id w:val="-1586299302"/>
          <w:lock w:val="sdtLocked"/>
          <w:placeholder>
            <w:docPart w:val="794A342EF5514AAD92090D2BB98BED52"/>
          </w:placeholder>
          <w:showingPlcHdr/>
          <w:dataBinding w:prefixMappings="xmlns:ns0='http://schemas.ets.ca/v1' " w:xpath="/ns0:metadata[1]/ns0:nom[1]" w:storeItemID="{93674F90-6A37-4DB5-BE50-1DD56F048B1D}"/>
          <w:text/>
        </w:sdtPr>
        <w:sdtEndPr>
          <w:rPr>
            <w:rStyle w:val="TSTitlepageLicenselineLASTNAMECar"/>
          </w:rPr>
        </w:sdtEndPr>
        <w:sdtContent>
          <w:r w:rsidR="00E02338" w:rsidRPr="002353FB">
            <w:rPr>
              <w:rStyle w:val="PlaceholderText"/>
              <w:lang w:val="en-US"/>
            </w:rPr>
            <w:t>[LAST NAME]</w:t>
          </w:r>
        </w:sdtContent>
      </w:sdt>
      <w:r w:rsidR="00CF4DD0" w:rsidRPr="002353FB">
        <w:rPr>
          <w:lang w:val="en-US"/>
        </w:rPr>
        <w:t xml:space="preserve">, </w:t>
      </w:r>
      <w:sdt>
        <w:sdtPr>
          <w:alias w:val="Publication year"/>
          <w:tag w:val="ETS_title_page_publication_year"/>
          <w:id w:val="2005936156"/>
          <w:lock w:val="sdtLocked"/>
          <w:placeholder>
            <w:docPart w:val="FB22BF2E3A4B471F8F2C06AD93B0A00F"/>
          </w:placeholder>
          <w:showingPlcHdr/>
          <w:text/>
        </w:sdtPr>
        <w:sdtEndPr/>
        <w:sdtContent>
          <w:r w:rsidR="00C65CFA" w:rsidRPr="002353FB">
            <w:rPr>
              <w:rStyle w:val="PlaceholderText"/>
              <w:lang w:val="en-US"/>
            </w:rPr>
            <w:t>[</w:t>
          </w:r>
          <w:r w:rsidR="002353FB">
            <w:rPr>
              <w:rStyle w:val="PlaceholderText"/>
              <w:lang w:val="en-US"/>
            </w:rPr>
            <w:t>year of publication</w:t>
          </w:r>
          <w:r w:rsidR="00C65CFA" w:rsidRPr="002353FB">
            <w:rPr>
              <w:rStyle w:val="PlaceholderText"/>
              <w:lang w:val="en-US"/>
            </w:rPr>
            <w:t>]</w:t>
          </w:r>
        </w:sdtContent>
      </w:sdt>
    </w:p>
    <w:p w14:paraId="72D2A56D" w14:textId="46F74F38" w:rsidR="002353FB" w:rsidRPr="002353FB" w:rsidRDefault="00B70BB5" w:rsidP="00CF4DD0">
      <w:pPr>
        <w:pStyle w:val="TSTitlepageLicenseline"/>
        <w:rPr>
          <w:lang w:val="en-US"/>
        </w:rPr>
        <w:sectPr w:rsidR="002353FB" w:rsidRPr="002353FB" w:rsidSect="008948DB">
          <w:headerReference w:type="even" r:id="rId13"/>
          <w:headerReference w:type="default" r:id="rId14"/>
          <w:headerReference w:type="first" r:id="rId15"/>
          <w:type w:val="oddPage"/>
          <w:pgSz w:w="12240" w:h="15840" w:code="1"/>
          <w:pgMar w:top="2160" w:right="1077" w:bottom="1077" w:left="2160" w:header="1077" w:footer="1077" w:gutter="0"/>
          <w:pgNumType w:fmt="upperRoman"/>
          <w:cols w:space="708"/>
          <w:titlePg/>
          <w:docGrid w:linePitch="360"/>
        </w:sectPr>
      </w:pPr>
      <w:commentRangeStart w:id="1"/>
      <w:commentRangeEnd w:id="1"/>
      <w:r w:rsidRPr="002353FB">
        <w:rPr>
          <w:rStyle w:val="CommentReference"/>
          <w:sz w:val="24"/>
          <w:szCs w:val="24"/>
          <w:lang w:val="en-US"/>
        </w:rPr>
        <w:commentReference w:id="1"/>
      </w:r>
    </w:p>
    <w:sdt>
      <w:sdtPr>
        <w:rPr>
          <w:lang w:val="en-US"/>
        </w:rPr>
        <w:alias w:val="License description"/>
        <w:tag w:val="ETS_license_page_license_description"/>
        <w:id w:val="-941374563"/>
        <w:lock w:val="sdtLocked"/>
        <w:placeholder>
          <w:docPart w:val="3D0A77A2EF7C45728771442ED03F5C71"/>
        </w:placeholder>
        <w:showingPlcHdr/>
        <w:docPartList>
          <w:docPartGallery w:val="Quick Parts"/>
          <w:docPartCategory w:val="ÉTS License License Page"/>
        </w:docPartList>
      </w:sdtPr>
      <w:sdtEndPr>
        <w:rPr>
          <w:lang w:val="fr-CA"/>
        </w:rPr>
      </w:sdtEndPr>
      <w:sdtContent>
        <w:p w14:paraId="1D768BAF" w14:textId="11CD9F89" w:rsidR="00692532" w:rsidRPr="002119D5" w:rsidRDefault="002119D5" w:rsidP="0088736C">
          <w:pPr>
            <w:pStyle w:val="TSNoSpacing"/>
            <w:rPr>
              <w:lang w:val="en-US"/>
            </w:rPr>
          </w:pPr>
          <w:r w:rsidRPr="00DE2581">
            <w:rPr>
              <w:color w:val="C00000"/>
              <w:lang w:val="fr-FR"/>
            </w:rPr>
            <w:t>[</w:t>
          </w:r>
          <w:r>
            <w:rPr>
              <w:color w:val="C00000"/>
              <w:lang w:val="fr-FR"/>
            </w:rPr>
            <w:t>Choose the license</w:t>
          </w:r>
          <w:r w:rsidRPr="00DE2581">
            <w:rPr>
              <w:color w:val="C00000"/>
              <w:lang w:val="fr-FR"/>
            </w:rPr>
            <w:t>]</w:t>
          </w:r>
        </w:p>
      </w:sdtContent>
    </w:sdt>
    <w:p w14:paraId="1178A855" w14:textId="0E7FC26D" w:rsidR="00BA3E92" w:rsidRPr="00087B98" w:rsidRDefault="00B70BB5" w:rsidP="0088736C">
      <w:pPr>
        <w:pStyle w:val="TSNoSpacing"/>
        <w:rPr>
          <w:lang w:val="en-US"/>
        </w:rPr>
        <w:sectPr w:rsidR="00BA3E92" w:rsidRPr="00087B98" w:rsidSect="008948DB">
          <w:headerReference w:type="first" r:id="rId16"/>
          <w:pgSz w:w="12240" w:h="15840" w:code="1"/>
          <w:pgMar w:top="2160" w:right="1077" w:bottom="1077" w:left="2160" w:header="1077" w:footer="1077" w:gutter="0"/>
          <w:pgNumType w:fmt="upperRoman"/>
          <w:cols w:space="708"/>
          <w:vAlign w:val="bottom"/>
          <w:titlePg/>
          <w:docGrid w:linePitch="360"/>
        </w:sectPr>
      </w:pPr>
      <w:commentRangeStart w:id="2"/>
      <w:commentRangeEnd w:id="2"/>
      <w:r w:rsidRPr="00087B98">
        <w:rPr>
          <w:rStyle w:val="CommentReference"/>
          <w:sz w:val="24"/>
          <w:szCs w:val="24"/>
          <w:lang w:val="en-US"/>
        </w:rPr>
        <w:commentReference w:id="2"/>
      </w:r>
    </w:p>
    <w:p w14:paraId="5CDE7D60" w14:textId="01C37D3D" w:rsidR="00E5557C" w:rsidRPr="00087B98" w:rsidRDefault="00A747F7" w:rsidP="00E5557C">
      <w:pPr>
        <w:pStyle w:val="TSPreliminarypageHeading"/>
        <w:rPr>
          <w:lang w:val="en-US"/>
        </w:rPr>
      </w:pPr>
      <w:r w:rsidRPr="00087B98">
        <w:rPr>
          <w:lang w:val="en-US"/>
        </w:rPr>
        <w:lastRenderedPageBreak/>
        <w:t>board of examiners</w:t>
      </w:r>
    </w:p>
    <w:p w14:paraId="5E7CA410" w14:textId="1C592553" w:rsidR="002A5F69" w:rsidRPr="00A747F7" w:rsidRDefault="00001012" w:rsidP="000428D6">
      <w:pPr>
        <w:pStyle w:val="TSJurypageSubheadingandfooter"/>
        <w:rPr>
          <w:lang w:val="en-US"/>
        </w:rPr>
      </w:pPr>
      <w:sdt>
        <w:sdtPr>
          <w:rPr>
            <w:lang w:val="en-US"/>
          </w:rPr>
          <w:alias w:val="Document type evaluated"/>
          <w:tag w:val="ETS_jury_page_doc_type"/>
          <w:id w:val="-1029868059"/>
          <w:lock w:val="sdtLocked"/>
          <w:placeholder>
            <w:docPart w:val="2112450F33124DE68E60695F762E823E"/>
          </w:placeholder>
          <w:showingPlcHdr/>
          <w:dataBinding w:prefixMappings="xmlns:ns0='http://schemas.ets.ca/v1' " w:xpath="/ns0:metadata[1]/ns0:type_de_document[1]" w:storeItemID="{93674F90-6A37-4DB5-BE50-1DD56F048B1D}"/>
          <w:comboBox w:lastValue="">
            <w:listItem w:displayText="This project report has been evaluated" w:value="projet"/>
            <w:listItem w:displayText="This thesis has been evaluated" w:value="these"/>
          </w:comboBox>
        </w:sdtPr>
        <w:sdtEndPr/>
        <w:sdtContent>
          <w:r w:rsidR="00907AE1" w:rsidRPr="00A747F7">
            <w:rPr>
              <w:rStyle w:val="PlaceholderText"/>
              <w:lang w:val="en-US"/>
            </w:rPr>
            <w:t>[Choose the documen</w:t>
          </w:r>
          <w:r w:rsidR="00907AE1">
            <w:rPr>
              <w:rStyle w:val="PlaceholderText"/>
              <w:lang w:val="en-US"/>
            </w:rPr>
            <w:t>T</w:t>
          </w:r>
          <w:r w:rsidR="00907AE1" w:rsidRPr="00A747F7">
            <w:rPr>
              <w:rStyle w:val="PlaceholderText"/>
              <w:lang w:val="en-US"/>
            </w:rPr>
            <w:t xml:space="preserve"> type evaluated]</w:t>
          </w:r>
        </w:sdtContent>
      </w:sdt>
    </w:p>
    <w:p w14:paraId="6EAEF1FF" w14:textId="77777777" w:rsidR="00192FA0" w:rsidRPr="00A747F7" w:rsidRDefault="00192FA0" w:rsidP="000428D6">
      <w:pPr>
        <w:pStyle w:val="TSJurypageSubheadingandfooter"/>
        <w:rPr>
          <w:lang w:val="en-US"/>
        </w:rPr>
      </w:pPr>
    </w:p>
    <w:p w14:paraId="4886AAF6" w14:textId="346DDF7D" w:rsidR="00192FA0" w:rsidRPr="00A747F7" w:rsidRDefault="00A747F7" w:rsidP="000428D6">
      <w:pPr>
        <w:pStyle w:val="TSJurypageSubheadingandfooter"/>
        <w:rPr>
          <w:lang w:val="en-US"/>
        </w:rPr>
      </w:pPr>
      <w:r w:rsidRPr="00A747F7">
        <w:rPr>
          <w:lang w:val="en-US"/>
        </w:rPr>
        <w:t>by the following board of examiners</w:t>
      </w:r>
      <w:r w:rsidR="00192FA0" w:rsidRPr="00A747F7">
        <w:rPr>
          <w:lang w:val="en-US"/>
        </w:rPr>
        <w:t>:</w:t>
      </w:r>
    </w:p>
    <w:p w14:paraId="71598BC9" w14:textId="77777777" w:rsidR="00192FA0" w:rsidRPr="00A747F7" w:rsidRDefault="00192FA0" w:rsidP="00192FA0">
      <w:pPr>
        <w:pStyle w:val="TSNoSpacing"/>
        <w:rPr>
          <w:lang w:val="en-US"/>
        </w:rPr>
      </w:pPr>
    </w:p>
    <w:p w14:paraId="135497DB" w14:textId="77777777" w:rsidR="00192FA0" w:rsidRPr="00A747F7" w:rsidRDefault="00192FA0" w:rsidP="00192FA0">
      <w:pPr>
        <w:pStyle w:val="TSNoSpacing"/>
        <w:rPr>
          <w:lang w:val="en-US"/>
        </w:rPr>
      </w:pPr>
    </w:p>
    <w:p w14:paraId="2F526D86" w14:textId="77777777" w:rsidR="00192FA0" w:rsidRPr="00A747F7" w:rsidRDefault="00192FA0" w:rsidP="00192FA0">
      <w:pPr>
        <w:pStyle w:val="TSNoSpacing"/>
        <w:rPr>
          <w:lang w:val="en-US"/>
        </w:rPr>
      </w:pPr>
    </w:p>
    <w:p w14:paraId="084073AB" w14:textId="77777777" w:rsidR="00192FA0" w:rsidRPr="00A747F7" w:rsidRDefault="00192FA0" w:rsidP="00192FA0">
      <w:pPr>
        <w:pStyle w:val="TSNoSpacing"/>
        <w:rPr>
          <w:lang w:val="en-US"/>
        </w:rPr>
      </w:pPr>
    </w:p>
    <w:p w14:paraId="2BA20D43" w14:textId="77777777" w:rsidR="00192FA0" w:rsidRPr="00A747F7" w:rsidRDefault="00192FA0" w:rsidP="00192FA0">
      <w:pPr>
        <w:pStyle w:val="TSNoSpacing"/>
        <w:rPr>
          <w:lang w:val="en-US"/>
        </w:rPr>
      </w:pPr>
    </w:p>
    <w:p w14:paraId="02E38847" w14:textId="77777777" w:rsidR="00192FA0" w:rsidRPr="00A747F7" w:rsidRDefault="003C10EA" w:rsidP="00192FA0">
      <w:pPr>
        <w:pStyle w:val="TSNoSpacing"/>
        <w:rPr>
          <w:lang w:val="en-US"/>
        </w:rPr>
      </w:pPr>
      <w:commentRangeStart w:id="3"/>
      <w:commentRangeEnd w:id="3"/>
      <w:r w:rsidRPr="00A747F7">
        <w:rPr>
          <w:rStyle w:val="CommentReference"/>
          <w:sz w:val="24"/>
          <w:szCs w:val="24"/>
          <w:lang w:val="en-US"/>
        </w:rPr>
        <w:commentReference w:id="3"/>
      </w:r>
    </w:p>
    <w:p w14:paraId="6DEFC376" w14:textId="31022BEA" w:rsidR="00192FA0" w:rsidRPr="00927807" w:rsidRDefault="00001012" w:rsidP="00192FA0">
      <w:pPr>
        <w:pStyle w:val="TSNoSpacing"/>
        <w:rPr>
          <w:lang w:val="en-US"/>
        </w:rPr>
      </w:pPr>
      <w:sdt>
        <w:sdtPr>
          <w:alias w:val="Professor name"/>
          <w:tag w:val="ETS_jury_page_director"/>
          <w:id w:val="128139536"/>
          <w:lock w:val="sdtLocked"/>
          <w:placeholder>
            <w:docPart w:val="128424D7512E42CD9F601B6CB794C3F4"/>
          </w:placeholder>
          <w:showingPlcHdr/>
          <w:text/>
        </w:sdtPr>
        <w:sdtEndPr/>
        <w:sdtContent>
          <w:r w:rsidR="00192FA0" w:rsidRPr="00927807">
            <w:rPr>
              <w:rStyle w:val="PlaceholderText"/>
              <w:lang w:val="en-US"/>
            </w:rPr>
            <w:t>[</w:t>
          </w:r>
          <w:r w:rsidR="004E2B40" w:rsidRPr="00927807">
            <w:rPr>
              <w:rStyle w:val="PlaceholderText"/>
              <w:lang w:val="en-US"/>
            </w:rPr>
            <w:t>First name Last name</w:t>
          </w:r>
          <w:r w:rsidR="00192FA0" w:rsidRPr="00927807">
            <w:rPr>
              <w:rStyle w:val="PlaceholderText"/>
              <w:lang w:val="en-US"/>
            </w:rPr>
            <w:t>]</w:t>
          </w:r>
        </w:sdtContent>
      </w:sdt>
      <w:r w:rsidR="00192FA0" w:rsidRPr="00927807">
        <w:rPr>
          <w:lang w:val="en-US"/>
        </w:rPr>
        <w:t xml:space="preserve">, </w:t>
      </w:r>
      <w:sdt>
        <w:sdtPr>
          <w:rPr>
            <w:lang w:val="en-US"/>
          </w:rPr>
          <w:alias w:val="Document type"/>
          <w:tag w:val="ETS_jury_page_doc_type_director"/>
          <w:id w:val="348060108"/>
          <w:lock w:val="sdtLocked"/>
          <w:placeholder>
            <w:docPart w:val="38B0AE281A2149BFA95315BB1B71D746"/>
          </w:placeholder>
          <w:showingPlcHdr/>
          <w:dataBinding w:prefixMappings="xmlns:ns0='http://schemas.ets.ca/v1' " w:xpath="/ns0:metadata[1]/ns0:type_de_document[1]" w:storeItemID="{93674F90-6A37-4DB5-BE50-1DD56F048B1D}"/>
          <w:comboBox w:lastValue="">
            <w:listItem w:displayText="project" w:value="projet"/>
            <w:listItem w:displayText="thesis" w:value="these"/>
          </w:comboBox>
        </w:sdtPr>
        <w:sdtEndPr/>
        <w:sdtContent>
          <w:r w:rsidR="00907AE1" w:rsidRPr="00927807">
            <w:rPr>
              <w:rStyle w:val="PlaceholderText"/>
              <w:lang w:val="en-US"/>
            </w:rPr>
            <w:t>[Choose the document type]</w:t>
          </w:r>
        </w:sdtContent>
      </w:sdt>
      <w:r w:rsidR="004E2B40" w:rsidRPr="00927807">
        <w:rPr>
          <w:lang w:val="en-US"/>
        </w:rPr>
        <w:t xml:space="preserve"> </w:t>
      </w:r>
      <w:commentRangeStart w:id="4"/>
      <w:r w:rsidR="004E2B40" w:rsidRPr="00927807">
        <w:rPr>
          <w:lang w:val="en-US"/>
        </w:rPr>
        <w:t>Supervisor</w:t>
      </w:r>
      <w:commentRangeEnd w:id="4"/>
      <w:r w:rsidR="006518B8" w:rsidRPr="00927807">
        <w:rPr>
          <w:rStyle w:val="CommentReference"/>
          <w:sz w:val="24"/>
          <w:szCs w:val="24"/>
          <w:lang w:val="en-US"/>
        </w:rPr>
        <w:commentReference w:id="4"/>
      </w:r>
    </w:p>
    <w:p w14:paraId="222A8480" w14:textId="028CC90D" w:rsidR="00192FA0" w:rsidRDefault="00001012" w:rsidP="00192FA0">
      <w:pPr>
        <w:pStyle w:val="TSNoSpacing"/>
      </w:pPr>
      <w:sdt>
        <w:sdtPr>
          <w:alias w:val="Department name"/>
          <w:tag w:val="ETS_jury_page_department_name_dir"/>
          <w:id w:val="1752391847"/>
          <w:lock w:val="sdtLocked"/>
          <w:placeholder>
            <w:docPart w:val="6BDFE462673D4002939D72673B408B65"/>
          </w:placeholder>
          <w:showingPlcHdr/>
          <w:text/>
        </w:sdtPr>
        <w:sdtEndPr/>
        <w:sdtContent>
          <w:r w:rsidR="00E10B72">
            <w:rPr>
              <w:rStyle w:val="PlaceholderText"/>
            </w:rPr>
            <w:t>[</w:t>
          </w:r>
          <w:r w:rsidR="004E2B40">
            <w:rPr>
              <w:rStyle w:val="PlaceholderText"/>
            </w:rPr>
            <w:t>Department name</w:t>
          </w:r>
          <w:r w:rsidR="00E10B72">
            <w:rPr>
              <w:rStyle w:val="PlaceholderText"/>
            </w:rPr>
            <w:t>]</w:t>
          </w:r>
        </w:sdtContent>
      </w:sdt>
      <w:r w:rsidR="00E10B72">
        <w:t xml:space="preserve"> </w:t>
      </w:r>
      <w:r w:rsidR="004E2B40">
        <w:t xml:space="preserve">at </w:t>
      </w:r>
      <w:r w:rsidR="00E10B72">
        <w:t>École de technologie supérieure</w:t>
      </w:r>
    </w:p>
    <w:p w14:paraId="5429EC01" w14:textId="77777777" w:rsidR="00E10B72" w:rsidRDefault="00E10B72" w:rsidP="00192FA0">
      <w:pPr>
        <w:pStyle w:val="TSNoSpacing"/>
      </w:pPr>
    </w:p>
    <w:p w14:paraId="674FC378" w14:textId="77777777" w:rsidR="00E10B72" w:rsidRDefault="00E10B72" w:rsidP="00192FA0">
      <w:pPr>
        <w:pStyle w:val="TSNoSpacing"/>
      </w:pPr>
    </w:p>
    <w:p w14:paraId="7A0ABC04" w14:textId="7415E75D" w:rsidR="00E10B72" w:rsidRPr="00927807" w:rsidRDefault="00001012" w:rsidP="00E10B72">
      <w:pPr>
        <w:pStyle w:val="TSNoSpacing"/>
        <w:rPr>
          <w:lang w:val="en-US"/>
        </w:rPr>
      </w:pPr>
      <w:sdt>
        <w:sdtPr>
          <w:alias w:val="Professor name"/>
          <w:tag w:val="ETS_jury_page_co_director"/>
          <w:id w:val="44882750"/>
          <w:placeholder>
            <w:docPart w:val="88F3317967394A5CBA27260E81F5B8A5"/>
          </w:placeholder>
          <w:showingPlcHdr/>
          <w:text/>
        </w:sdtPr>
        <w:sdtEndPr/>
        <w:sdtContent>
          <w:r w:rsidR="00E10B72" w:rsidRPr="00927807">
            <w:rPr>
              <w:rStyle w:val="PlaceholderText"/>
              <w:lang w:val="en-US"/>
            </w:rPr>
            <w:t>[</w:t>
          </w:r>
          <w:r w:rsidR="004E2B40" w:rsidRPr="00927807">
            <w:rPr>
              <w:rStyle w:val="PlaceholderText"/>
              <w:lang w:val="en-US"/>
            </w:rPr>
            <w:t>First name Last name</w:t>
          </w:r>
          <w:r w:rsidR="00E10B72" w:rsidRPr="00927807">
            <w:rPr>
              <w:rStyle w:val="PlaceholderText"/>
              <w:lang w:val="en-US"/>
            </w:rPr>
            <w:t>]</w:t>
          </w:r>
        </w:sdtContent>
      </w:sdt>
      <w:r w:rsidR="00E10B72" w:rsidRPr="00927807">
        <w:rPr>
          <w:lang w:val="en-US"/>
        </w:rPr>
        <w:t xml:space="preserve">, </w:t>
      </w:r>
      <w:sdt>
        <w:sdtPr>
          <w:rPr>
            <w:lang w:val="en-US"/>
          </w:rPr>
          <w:alias w:val="Document type"/>
          <w:tag w:val="ETS_jury_page_doc_type_co_dir"/>
          <w:id w:val="1386300887"/>
          <w:placeholder>
            <w:docPart w:val="8FE2CBD707CA49C486DABD60B560316F"/>
          </w:placeholder>
          <w:showingPlcHdr/>
          <w:dataBinding w:prefixMappings="xmlns:ns0='http://schemas.ets.ca/v1' " w:xpath="/ns0:metadata[1]/ns0:type_de_document[1]" w:storeItemID="{93674F90-6A37-4DB5-BE50-1DD56F048B1D}"/>
          <w:comboBox w:lastValue="">
            <w:listItem w:displayText="project" w:value="projet"/>
            <w:listItem w:displayText="thesis" w:value="these"/>
          </w:comboBox>
        </w:sdtPr>
        <w:sdtEndPr/>
        <w:sdtContent>
          <w:r w:rsidR="00907AE1" w:rsidRPr="00927807">
            <w:rPr>
              <w:rStyle w:val="PlaceholderText"/>
              <w:lang w:val="en-US"/>
            </w:rPr>
            <w:t>[Choose the document type]</w:t>
          </w:r>
        </w:sdtContent>
      </w:sdt>
      <w:r w:rsidR="004E2B40" w:rsidRPr="00927807">
        <w:rPr>
          <w:lang w:val="en-US"/>
        </w:rPr>
        <w:t xml:space="preserve"> Co</w:t>
      </w:r>
      <w:r w:rsidR="00927807" w:rsidRPr="00927807">
        <w:rPr>
          <w:lang w:val="en-US"/>
        </w:rPr>
        <w:t>-</w:t>
      </w:r>
      <w:r w:rsidR="004E2B40" w:rsidRPr="00927807">
        <w:rPr>
          <w:lang w:val="en-US"/>
        </w:rPr>
        <w:t>supervisor</w:t>
      </w:r>
    </w:p>
    <w:p w14:paraId="08DBD51A" w14:textId="6489796D" w:rsidR="00E10B72" w:rsidRDefault="00001012" w:rsidP="00E10B72">
      <w:pPr>
        <w:pStyle w:val="TSNoSpacing"/>
      </w:pPr>
      <w:sdt>
        <w:sdtPr>
          <w:alias w:val="Nom du département"/>
          <w:tag w:val="ETS_jury_page_department_name_co_dir"/>
          <w:id w:val="-1908298128"/>
          <w:placeholder>
            <w:docPart w:val="189F990AE26D4C7FA0606B88ECFDE204"/>
          </w:placeholder>
          <w:showingPlcHdr/>
          <w:text/>
        </w:sdtPr>
        <w:sdtEndPr/>
        <w:sdtContent>
          <w:r w:rsidR="00E10B72">
            <w:rPr>
              <w:rStyle w:val="PlaceholderText"/>
            </w:rPr>
            <w:t>[</w:t>
          </w:r>
          <w:r w:rsidR="004E2B40">
            <w:rPr>
              <w:rStyle w:val="PlaceholderText"/>
            </w:rPr>
            <w:t>Department name</w:t>
          </w:r>
          <w:r w:rsidR="00E10B72">
            <w:rPr>
              <w:rStyle w:val="PlaceholderText"/>
            </w:rPr>
            <w:t>]</w:t>
          </w:r>
        </w:sdtContent>
      </w:sdt>
      <w:r w:rsidR="00E10B72">
        <w:t xml:space="preserve"> </w:t>
      </w:r>
      <w:r w:rsidR="004E2B40">
        <w:t xml:space="preserve">at </w:t>
      </w:r>
      <w:r w:rsidR="00E10B72">
        <w:t>École de technologie supérieure</w:t>
      </w:r>
    </w:p>
    <w:p w14:paraId="748AEC6E" w14:textId="77777777" w:rsidR="00E10B72" w:rsidRDefault="00E10B72" w:rsidP="00192FA0">
      <w:pPr>
        <w:pStyle w:val="TSNoSpacing"/>
      </w:pPr>
    </w:p>
    <w:p w14:paraId="109D3BB0" w14:textId="77777777" w:rsidR="00E10B72" w:rsidRDefault="00E10B72" w:rsidP="00192FA0">
      <w:pPr>
        <w:pStyle w:val="TSNoSpacing"/>
      </w:pPr>
    </w:p>
    <w:p w14:paraId="7B078EFF" w14:textId="350302D4" w:rsidR="00E10B72" w:rsidRPr="004E2B40" w:rsidRDefault="00001012" w:rsidP="00E10B72">
      <w:pPr>
        <w:pStyle w:val="TSNoSpacing"/>
        <w:rPr>
          <w:lang w:val="en-US"/>
        </w:rPr>
      </w:pPr>
      <w:sdt>
        <w:sdtPr>
          <w:alias w:val="Chair, Board of Examiners Name"/>
          <w:tag w:val="ETS_jury_page_president"/>
          <w:id w:val="-557627972"/>
          <w:placeholder>
            <w:docPart w:val="3CED002ECEDD4B309546CC67B55E6FCB"/>
          </w:placeholder>
          <w:showingPlcHdr/>
          <w:text/>
        </w:sdtPr>
        <w:sdtEndPr/>
        <w:sdtContent>
          <w:r w:rsidR="00E10B72" w:rsidRPr="004E2B40">
            <w:rPr>
              <w:rStyle w:val="PlaceholderText"/>
              <w:lang w:val="en-US"/>
            </w:rPr>
            <w:t>[</w:t>
          </w:r>
          <w:r w:rsidR="004E2B40" w:rsidRPr="004E2B40">
            <w:rPr>
              <w:rStyle w:val="PlaceholderText"/>
              <w:lang w:val="en-US"/>
            </w:rPr>
            <w:t xml:space="preserve">First name </w:t>
          </w:r>
          <w:r w:rsidR="004E2B40">
            <w:rPr>
              <w:rStyle w:val="PlaceholderText"/>
              <w:lang w:val="en-US"/>
            </w:rPr>
            <w:t>L</w:t>
          </w:r>
          <w:r w:rsidR="004E2B40" w:rsidRPr="004E2B40">
            <w:rPr>
              <w:rStyle w:val="PlaceholderText"/>
              <w:lang w:val="en-US"/>
            </w:rPr>
            <w:t xml:space="preserve">ast name </w:t>
          </w:r>
          <w:r w:rsidR="00BC09F9">
            <w:rPr>
              <w:rStyle w:val="PlaceholderText"/>
              <w:lang w:val="en-US"/>
            </w:rPr>
            <w:t>Chair,</w:t>
          </w:r>
          <w:r w:rsidR="004E2B40" w:rsidRPr="004E2B40">
            <w:rPr>
              <w:rStyle w:val="PlaceholderText"/>
              <w:lang w:val="en-US"/>
            </w:rPr>
            <w:t xml:space="preserve"> Board of Examine</w:t>
          </w:r>
          <w:r w:rsidR="004E2B40">
            <w:rPr>
              <w:rStyle w:val="PlaceholderText"/>
              <w:lang w:val="en-US"/>
            </w:rPr>
            <w:t>rs</w:t>
          </w:r>
          <w:r w:rsidR="00E10B72" w:rsidRPr="004E2B40">
            <w:rPr>
              <w:rStyle w:val="PlaceholderText"/>
              <w:lang w:val="en-US"/>
            </w:rPr>
            <w:t>]</w:t>
          </w:r>
        </w:sdtContent>
      </w:sdt>
      <w:r w:rsidR="00E10B72" w:rsidRPr="004E2B40">
        <w:rPr>
          <w:lang w:val="en-US"/>
        </w:rPr>
        <w:t xml:space="preserve">, </w:t>
      </w:r>
      <w:r w:rsidR="004B0F66">
        <w:rPr>
          <w:lang w:val="en-US"/>
        </w:rPr>
        <w:t>Chair,</w:t>
      </w:r>
      <w:r w:rsidR="004E2B40" w:rsidRPr="004E2B40">
        <w:rPr>
          <w:lang w:val="en-US"/>
        </w:rPr>
        <w:t xml:space="preserve"> Board of </w:t>
      </w:r>
      <w:commentRangeStart w:id="5"/>
      <w:r w:rsidR="004E2B40" w:rsidRPr="004E2B40">
        <w:rPr>
          <w:lang w:val="en-US"/>
        </w:rPr>
        <w:t>Examiners</w:t>
      </w:r>
      <w:commentRangeEnd w:id="5"/>
      <w:r w:rsidR="006518B8" w:rsidRPr="004E2B40">
        <w:rPr>
          <w:rStyle w:val="CommentReference"/>
          <w:sz w:val="24"/>
          <w:szCs w:val="24"/>
          <w:lang w:val="en-US"/>
        </w:rPr>
        <w:commentReference w:id="5"/>
      </w:r>
    </w:p>
    <w:p w14:paraId="6C05D873" w14:textId="29485468" w:rsidR="00E10B72" w:rsidRDefault="00001012" w:rsidP="00E10B72">
      <w:pPr>
        <w:pStyle w:val="TSNoSpacing"/>
      </w:pPr>
      <w:sdt>
        <w:sdtPr>
          <w:alias w:val="Department name"/>
          <w:tag w:val="ETS_jury_page_department_name_jury_president"/>
          <w:id w:val="1993909107"/>
          <w:placeholder>
            <w:docPart w:val="EBDF753B0BA24CBBB13BB3B82B8F1397"/>
          </w:placeholder>
          <w:showingPlcHdr/>
          <w:text/>
        </w:sdtPr>
        <w:sdtEndPr/>
        <w:sdtContent>
          <w:r w:rsidR="00E10B72">
            <w:rPr>
              <w:rStyle w:val="PlaceholderText"/>
            </w:rPr>
            <w:t>[</w:t>
          </w:r>
          <w:r w:rsidR="004E2B40">
            <w:rPr>
              <w:rStyle w:val="PlaceholderText"/>
            </w:rPr>
            <w:t>Department name</w:t>
          </w:r>
          <w:r w:rsidR="00E10B72">
            <w:rPr>
              <w:rStyle w:val="PlaceholderText"/>
            </w:rPr>
            <w:t>]</w:t>
          </w:r>
        </w:sdtContent>
      </w:sdt>
      <w:r w:rsidR="00E10B72">
        <w:t xml:space="preserve"> </w:t>
      </w:r>
      <w:r w:rsidR="004E2B40">
        <w:t xml:space="preserve">at </w:t>
      </w:r>
      <w:r w:rsidR="00E10B72">
        <w:t>École de technologie supérieure</w:t>
      </w:r>
    </w:p>
    <w:p w14:paraId="374DB1E2" w14:textId="77777777" w:rsidR="00E10B72" w:rsidRDefault="00E10B72" w:rsidP="00192FA0">
      <w:pPr>
        <w:pStyle w:val="TSNoSpacing"/>
      </w:pPr>
    </w:p>
    <w:p w14:paraId="3AADF98D" w14:textId="77777777" w:rsidR="00E10B72" w:rsidRDefault="00E10B72" w:rsidP="00192FA0">
      <w:pPr>
        <w:pStyle w:val="TSNoSpacing"/>
      </w:pPr>
    </w:p>
    <w:p w14:paraId="3F4B76E1" w14:textId="76FF5849" w:rsidR="00E10B72" w:rsidRPr="004E2B40" w:rsidRDefault="00001012" w:rsidP="00E10B72">
      <w:pPr>
        <w:pStyle w:val="TSNoSpacing"/>
        <w:rPr>
          <w:lang w:val="en-US"/>
        </w:rPr>
      </w:pPr>
      <w:sdt>
        <w:sdtPr>
          <w:alias w:val="Member of the jury Name"/>
          <w:tag w:val="ETS_jury_page_jury_member"/>
          <w:id w:val="1155414664"/>
          <w:placeholder>
            <w:docPart w:val="00E63CD373EA4D3DAAE784BE5D4F94AF"/>
          </w:placeholder>
          <w:showingPlcHdr/>
          <w:text/>
        </w:sdtPr>
        <w:sdtEndPr/>
        <w:sdtContent>
          <w:r w:rsidR="00E10B72" w:rsidRPr="004E2B40">
            <w:rPr>
              <w:rStyle w:val="PlaceholderText"/>
              <w:lang w:val="en-US"/>
            </w:rPr>
            <w:t>[</w:t>
          </w:r>
          <w:r w:rsidR="004E2B40" w:rsidRPr="004E2B40">
            <w:rPr>
              <w:rStyle w:val="PlaceholderText"/>
              <w:lang w:val="en-US"/>
            </w:rPr>
            <w:t xml:space="preserve">First name </w:t>
          </w:r>
          <w:r w:rsidR="004E2B40">
            <w:rPr>
              <w:rStyle w:val="PlaceholderText"/>
              <w:lang w:val="en-US"/>
            </w:rPr>
            <w:t>L</w:t>
          </w:r>
          <w:r w:rsidR="004E2B40" w:rsidRPr="004E2B40">
            <w:rPr>
              <w:rStyle w:val="PlaceholderText"/>
              <w:lang w:val="en-US"/>
            </w:rPr>
            <w:t>ast name of the member of the</w:t>
          </w:r>
          <w:r w:rsidR="00E10B72" w:rsidRPr="004E2B40">
            <w:rPr>
              <w:rStyle w:val="PlaceholderText"/>
              <w:lang w:val="en-US"/>
            </w:rPr>
            <w:t xml:space="preserve"> jury]</w:t>
          </w:r>
        </w:sdtContent>
      </w:sdt>
      <w:r w:rsidR="00E10B72" w:rsidRPr="004E2B40">
        <w:rPr>
          <w:lang w:val="en-US"/>
        </w:rPr>
        <w:t xml:space="preserve">, </w:t>
      </w:r>
      <w:r w:rsidR="004E2B40" w:rsidRPr="004E2B40">
        <w:rPr>
          <w:lang w:val="en-US"/>
        </w:rPr>
        <w:t>M</w:t>
      </w:r>
      <w:r w:rsidR="00E10B72" w:rsidRPr="004E2B40">
        <w:rPr>
          <w:lang w:val="en-US"/>
        </w:rPr>
        <w:t>emb</w:t>
      </w:r>
      <w:r w:rsidR="004E2B40" w:rsidRPr="004E2B40">
        <w:rPr>
          <w:lang w:val="en-US"/>
        </w:rPr>
        <w:t>er</w:t>
      </w:r>
      <w:r w:rsidR="00E10B72" w:rsidRPr="004E2B40">
        <w:rPr>
          <w:lang w:val="en-US"/>
        </w:rPr>
        <w:t xml:space="preserve"> </w:t>
      </w:r>
      <w:r w:rsidR="004E2B40" w:rsidRPr="004E2B40">
        <w:rPr>
          <w:lang w:val="en-US"/>
        </w:rPr>
        <w:t>of the</w:t>
      </w:r>
      <w:r w:rsidR="00E10B72" w:rsidRPr="004E2B40">
        <w:rPr>
          <w:lang w:val="en-US"/>
        </w:rPr>
        <w:t xml:space="preserve"> </w:t>
      </w:r>
      <w:commentRangeStart w:id="6"/>
      <w:r w:rsidR="004B0F66">
        <w:rPr>
          <w:lang w:val="en-US"/>
        </w:rPr>
        <w:t>J</w:t>
      </w:r>
      <w:r w:rsidR="00E10B72" w:rsidRPr="004E2B40">
        <w:rPr>
          <w:lang w:val="en-US"/>
        </w:rPr>
        <w:t>ury</w:t>
      </w:r>
      <w:commentRangeEnd w:id="6"/>
      <w:r w:rsidR="006518B8" w:rsidRPr="004E2B40">
        <w:rPr>
          <w:rStyle w:val="CommentReference"/>
          <w:sz w:val="24"/>
          <w:szCs w:val="24"/>
          <w:lang w:val="en-US"/>
        </w:rPr>
        <w:commentReference w:id="6"/>
      </w:r>
    </w:p>
    <w:p w14:paraId="4D1C7BB7" w14:textId="092B9936" w:rsidR="00E10B72" w:rsidRDefault="00001012" w:rsidP="00E10B72">
      <w:pPr>
        <w:pStyle w:val="TSNoSpacing"/>
      </w:pPr>
      <w:sdt>
        <w:sdtPr>
          <w:alias w:val="Department name"/>
          <w:tag w:val="ETS_jury_page_department_name_jury_member"/>
          <w:id w:val="-725758680"/>
          <w:placeholder>
            <w:docPart w:val="FD0813FB8EC94A1A98080CA7D8DDC208"/>
          </w:placeholder>
          <w:showingPlcHdr/>
          <w:text/>
        </w:sdtPr>
        <w:sdtEndPr/>
        <w:sdtContent>
          <w:r w:rsidR="00E10B72">
            <w:rPr>
              <w:rStyle w:val="PlaceholderText"/>
            </w:rPr>
            <w:t>[</w:t>
          </w:r>
          <w:r w:rsidR="0081722F">
            <w:rPr>
              <w:rStyle w:val="PlaceholderText"/>
            </w:rPr>
            <w:t>Department</w:t>
          </w:r>
          <w:r w:rsidR="004E2B40">
            <w:rPr>
              <w:rStyle w:val="PlaceholderText"/>
            </w:rPr>
            <w:t xml:space="preserve"> name</w:t>
          </w:r>
          <w:r w:rsidR="00E10B72">
            <w:rPr>
              <w:rStyle w:val="PlaceholderText"/>
            </w:rPr>
            <w:t>]</w:t>
          </w:r>
        </w:sdtContent>
      </w:sdt>
      <w:r w:rsidR="00E10B72">
        <w:t xml:space="preserve"> </w:t>
      </w:r>
      <w:r w:rsidR="004E2B40">
        <w:t xml:space="preserve">at </w:t>
      </w:r>
      <w:r w:rsidR="0092789E">
        <w:t>École de technologie supérieure</w:t>
      </w:r>
    </w:p>
    <w:p w14:paraId="58C2FD7C" w14:textId="77777777" w:rsidR="00E10B72" w:rsidRDefault="00E10B72" w:rsidP="00192FA0">
      <w:pPr>
        <w:pStyle w:val="TSNoSpacing"/>
      </w:pPr>
    </w:p>
    <w:p w14:paraId="4B836E5D" w14:textId="77777777" w:rsidR="00E10B72" w:rsidRDefault="00E10B72" w:rsidP="00192FA0">
      <w:pPr>
        <w:pStyle w:val="TSNoSpacing"/>
      </w:pPr>
    </w:p>
    <w:p w14:paraId="0C2DCA58" w14:textId="46C2149D" w:rsidR="00E10B72" w:rsidRPr="004E2B40" w:rsidRDefault="00001012" w:rsidP="00E10B72">
      <w:pPr>
        <w:pStyle w:val="TSNoSpacing"/>
        <w:rPr>
          <w:lang w:val="en-US"/>
        </w:rPr>
      </w:pPr>
      <w:sdt>
        <w:sdtPr>
          <w:alias w:val="External Examiner Name"/>
          <w:tag w:val="ETS_jury_page_examiner"/>
          <w:id w:val="344753644"/>
          <w:placeholder>
            <w:docPart w:val="C9AE6DD9A3EB4EABA1B1B17130219F1D"/>
          </w:placeholder>
          <w:showingPlcHdr/>
          <w:text/>
        </w:sdtPr>
        <w:sdtEndPr/>
        <w:sdtContent>
          <w:r w:rsidR="00E10B72" w:rsidRPr="004E2B40">
            <w:rPr>
              <w:rStyle w:val="PlaceholderText"/>
              <w:lang w:val="en-US"/>
            </w:rPr>
            <w:t>[</w:t>
          </w:r>
          <w:r w:rsidR="004E2B40" w:rsidRPr="004E2B40">
            <w:rPr>
              <w:rStyle w:val="PlaceholderText"/>
              <w:lang w:val="en-US"/>
            </w:rPr>
            <w:t xml:space="preserve">First name </w:t>
          </w:r>
          <w:r w:rsidR="004E2B40">
            <w:rPr>
              <w:rStyle w:val="PlaceholderText"/>
              <w:lang w:val="en-US"/>
            </w:rPr>
            <w:t>L</w:t>
          </w:r>
          <w:r w:rsidR="004E2B40" w:rsidRPr="004E2B40">
            <w:rPr>
              <w:rStyle w:val="PlaceholderText"/>
              <w:lang w:val="en-US"/>
            </w:rPr>
            <w:t>ast name</w:t>
          </w:r>
          <w:r w:rsidR="00E10B72" w:rsidRPr="004E2B40">
            <w:rPr>
              <w:rStyle w:val="PlaceholderText"/>
              <w:lang w:val="en-US"/>
            </w:rPr>
            <w:t>]</w:t>
          </w:r>
        </w:sdtContent>
      </w:sdt>
      <w:r w:rsidR="00E10B72" w:rsidRPr="004E2B40">
        <w:rPr>
          <w:lang w:val="en-US"/>
        </w:rPr>
        <w:t xml:space="preserve">, </w:t>
      </w:r>
      <w:r w:rsidR="004E2B40" w:rsidRPr="004E2B40">
        <w:rPr>
          <w:lang w:val="en-US"/>
        </w:rPr>
        <w:t>External E</w:t>
      </w:r>
      <w:r w:rsidR="004B0F66">
        <w:rPr>
          <w:lang w:val="en-US"/>
        </w:rPr>
        <w:t>xamine</w:t>
      </w:r>
      <w:r w:rsidR="004E2B40" w:rsidRPr="004E2B40">
        <w:rPr>
          <w:lang w:val="en-US"/>
        </w:rPr>
        <w:t>r</w:t>
      </w:r>
    </w:p>
    <w:p w14:paraId="53B83C4D" w14:textId="56D80E52" w:rsidR="00E10B72" w:rsidRPr="00087B98" w:rsidRDefault="00001012" w:rsidP="00E10B72">
      <w:pPr>
        <w:pStyle w:val="TSNoSpacing"/>
        <w:rPr>
          <w:lang w:val="en-US"/>
        </w:rPr>
      </w:pPr>
      <w:sdt>
        <w:sdtPr>
          <w:alias w:val="External Examiner Affiliation"/>
          <w:tag w:val="ETS_jury_page_examiner_affiliation"/>
          <w:id w:val="189736842"/>
          <w:placeholder>
            <w:docPart w:val="95092478A54341B2AF849DA13F671943"/>
          </w:placeholder>
          <w:showingPlcHdr/>
          <w:text/>
        </w:sdtPr>
        <w:sdtEndPr/>
        <w:sdtContent>
          <w:r w:rsidR="00E10B72">
            <w:rPr>
              <w:rStyle w:val="PlaceholderText"/>
            </w:rPr>
            <w:t>[</w:t>
          </w:r>
          <w:r w:rsidR="0081722F">
            <w:rPr>
              <w:rStyle w:val="PlaceholderText"/>
            </w:rPr>
            <w:t xml:space="preserve">External Examiner </w:t>
          </w:r>
          <w:r w:rsidR="00CB22A8">
            <w:rPr>
              <w:rStyle w:val="PlaceholderText"/>
            </w:rPr>
            <w:t>Affiliation</w:t>
          </w:r>
          <w:r w:rsidR="00E10B72">
            <w:rPr>
              <w:rStyle w:val="PlaceholderText"/>
            </w:rPr>
            <w:t>]</w:t>
          </w:r>
        </w:sdtContent>
      </w:sdt>
      <w:r w:rsidR="00E10B72" w:rsidRPr="00087B98">
        <w:rPr>
          <w:lang w:val="en-US"/>
        </w:rPr>
        <w:t xml:space="preserve"> </w:t>
      </w:r>
    </w:p>
    <w:p w14:paraId="5DEE47DD" w14:textId="77777777" w:rsidR="00E10B72" w:rsidRPr="00087B98" w:rsidRDefault="00E10B72" w:rsidP="00192FA0">
      <w:pPr>
        <w:pStyle w:val="TSNoSpacing"/>
        <w:rPr>
          <w:lang w:val="en-US"/>
        </w:rPr>
      </w:pPr>
    </w:p>
    <w:p w14:paraId="1947C6B9" w14:textId="77777777" w:rsidR="00E10B72" w:rsidRPr="00087B98" w:rsidRDefault="00E10B72" w:rsidP="00192FA0">
      <w:pPr>
        <w:pStyle w:val="TSNoSpacing"/>
        <w:rPr>
          <w:lang w:val="en-US"/>
        </w:rPr>
      </w:pPr>
    </w:p>
    <w:p w14:paraId="3B76E7B7" w14:textId="34E7AEFF" w:rsidR="004B0F66" w:rsidRPr="004E2B40" w:rsidRDefault="00001012" w:rsidP="004B0F66">
      <w:pPr>
        <w:pStyle w:val="TSNoSpacing"/>
        <w:rPr>
          <w:lang w:val="en-US"/>
        </w:rPr>
      </w:pPr>
      <w:sdt>
        <w:sdtPr>
          <w:alias w:val="External Independent Examiner Name"/>
          <w:tag w:val="ETS_jury_page_independent_examiner"/>
          <w:id w:val="1051346835"/>
          <w:placeholder>
            <w:docPart w:val="B7CA332917714CCCA6D6CC346F81EBDC"/>
          </w:placeholder>
          <w:showingPlcHdr/>
          <w:text/>
        </w:sdtPr>
        <w:sdtEndPr/>
        <w:sdtContent>
          <w:r w:rsidR="004B0F66" w:rsidRPr="004E2B40">
            <w:rPr>
              <w:rStyle w:val="PlaceholderText"/>
              <w:lang w:val="en-US"/>
            </w:rPr>
            <w:t xml:space="preserve">[First name </w:t>
          </w:r>
          <w:r w:rsidR="004B0F66">
            <w:rPr>
              <w:rStyle w:val="PlaceholderText"/>
              <w:lang w:val="en-US"/>
            </w:rPr>
            <w:t>L</w:t>
          </w:r>
          <w:r w:rsidR="004B0F66" w:rsidRPr="004E2B40">
            <w:rPr>
              <w:rStyle w:val="PlaceholderText"/>
              <w:lang w:val="en-US"/>
            </w:rPr>
            <w:t>ast name]</w:t>
          </w:r>
        </w:sdtContent>
      </w:sdt>
      <w:r w:rsidR="004B0F66" w:rsidRPr="004E2B40">
        <w:rPr>
          <w:lang w:val="en-US"/>
        </w:rPr>
        <w:t>, External</w:t>
      </w:r>
      <w:r w:rsidR="004B0F66" w:rsidRPr="004B0F66">
        <w:rPr>
          <w:lang w:val="en-US"/>
        </w:rPr>
        <w:t xml:space="preserve"> Independent</w:t>
      </w:r>
      <w:r w:rsidR="004B0F66" w:rsidRPr="004E2B40">
        <w:rPr>
          <w:lang w:val="en-US"/>
        </w:rPr>
        <w:t xml:space="preserve"> E</w:t>
      </w:r>
      <w:r w:rsidR="004B0F66">
        <w:rPr>
          <w:lang w:val="en-US"/>
        </w:rPr>
        <w:t>xaminer</w:t>
      </w:r>
    </w:p>
    <w:p w14:paraId="5BA419F1" w14:textId="5157A5A8" w:rsidR="004B0F66" w:rsidRPr="00087B98" w:rsidRDefault="00001012" w:rsidP="004B0F66">
      <w:pPr>
        <w:pStyle w:val="TSNoSpacing"/>
        <w:rPr>
          <w:lang w:val="en-US"/>
        </w:rPr>
      </w:pPr>
      <w:sdt>
        <w:sdtPr>
          <w:alias w:val="External Independent Examiner Affiliation"/>
          <w:tag w:val="ETS_jury_page_independent_examiner_affiliation"/>
          <w:id w:val="914753071"/>
          <w:placeholder>
            <w:docPart w:val="61A289C6B030417697179CFFFEC08BC7"/>
          </w:placeholder>
          <w:showingPlcHdr/>
          <w:text/>
        </w:sdtPr>
        <w:sdtEndPr/>
        <w:sdtContent>
          <w:r w:rsidR="004B0F66">
            <w:rPr>
              <w:rStyle w:val="PlaceholderText"/>
            </w:rPr>
            <w:t>[</w:t>
          </w:r>
          <w:r w:rsidR="0081722F">
            <w:rPr>
              <w:rStyle w:val="PlaceholderText"/>
            </w:rPr>
            <w:t xml:space="preserve">External Independent Examiner </w:t>
          </w:r>
          <w:r w:rsidR="00CB22A8">
            <w:rPr>
              <w:rStyle w:val="PlaceholderText"/>
            </w:rPr>
            <w:t>Affiliation</w:t>
          </w:r>
          <w:r w:rsidR="004B0F66">
            <w:rPr>
              <w:rStyle w:val="PlaceholderText"/>
            </w:rPr>
            <w:t>]</w:t>
          </w:r>
        </w:sdtContent>
      </w:sdt>
      <w:r w:rsidR="004B0F66" w:rsidRPr="00087B98">
        <w:rPr>
          <w:lang w:val="en-US"/>
        </w:rPr>
        <w:t xml:space="preserve"> </w:t>
      </w:r>
    </w:p>
    <w:p w14:paraId="5597BD67" w14:textId="77777777" w:rsidR="00E10B72" w:rsidRPr="00087B98" w:rsidRDefault="00E10B72" w:rsidP="00192FA0">
      <w:pPr>
        <w:pStyle w:val="TSNoSpacing"/>
        <w:rPr>
          <w:lang w:val="en-US"/>
        </w:rPr>
      </w:pPr>
    </w:p>
    <w:p w14:paraId="394A0F08" w14:textId="66771B8F" w:rsidR="00E10B72" w:rsidRPr="00087B98" w:rsidRDefault="00E10B72" w:rsidP="00192FA0">
      <w:pPr>
        <w:pStyle w:val="TSNoSpacing"/>
        <w:rPr>
          <w:lang w:val="en-US"/>
        </w:rPr>
      </w:pPr>
    </w:p>
    <w:p w14:paraId="692F6DFC" w14:textId="77777777" w:rsidR="00E10B72" w:rsidRPr="00087B98" w:rsidRDefault="00E10B72" w:rsidP="00192FA0">
      <w:pPr>
        <w:pStyle w:val="TSNoSpacing"/>
        <w:rPr>
          <w:lang w:val="en-US"/>
        </w:rPr>
      </w:pPr>
    </w:p>
    <w:p w14:paraId="38FA1041" w14:textId="77777777" w:rsidR="00901A69" w:rsidRPr="00087B98" w:rsidRDefault="00901A69" w:rsidP="00192FA0">
      <w:pPr>
        <w:pStyle w:val="TSNoSpacing"/>
        <w:rPr>
          <w:lang w:val="en-US"/>
        </w:rPr>
      </w:pPr>
    </w:p>
    <w:p w14:paraId="6C4E6BDF" w14:textId="5FE8AF8A" w:rsidR="00901A69" w:rsidRPr="00122283" w:rsidRDefault="00122283" w:rsidP="00122283">
      <w:pPr>
        <w:pStyle w:val="TSJurypageSubheadingandfooter"/>
        <w:rPr>
          <w:lang w:val="en-US"/>
        </w:rPr>
      </w:pPr>
      <w:r w:rsidRPr="00122283">
        <w:rPr>
          <w:lang w:val="en-US"/>
        </w:rPr>
        <w:t xml:space="preserve">this </w:t>
      </w:r>
      <w:sdt>
        <w:sdtPr>
          <w:rPr>
            <w:lang w:val="en-US"/>
          </w:rPr>
          <w:alias w:val="Document type"/>
          <w:tag w:val="ETS_jury_page_jury_page_document_it"/>
          <w:id w:val="-851720399"/>
          <w:placeholder>
            <w:docPart w:val="58B04D31554349A0A26EB0DEF72A92E5"/>
          </w:placeholder>
          <w:showingPlcHdr/>
          <w:dataBinding w:prefixMappings="xmlns:ns0='http://schemas.ets.ca/v1' " w:xpath="/ns0:metadata[1]/ns0:type_de_document[1]" w:storeItemID="{93674F90-6A37-4DB5-BE50-1DD56F048B1D}"/>
          <w:comboBox w:lastValue="">
            <w:listItem w:displayText="project report" w:value="projet"/>
            <w:listItem w:displayText="thesis" w:value="these"/>
          </w:comboBox>
        </w:sdtPr>
        <w:sdtEndPr/>
        <w:sdtContent>
          <w:r w:rsidR="00907AE1" w:rsidRPr="00927807">
            <w:rPr>
              <w:rStyle w:val="PlaceholderText"/>
              <w:lang w:val="en-US"/>
            </w:rPr>
            <w:t>[Choose the document type]</w:t>
          </w:r>
        </w:sdtContent>
      </w:sdt>
      <w:r w:rsidRPr="00122283">
        <w:rPr>
          <w:lang w:val="en-US"/>
        </w:rPr>
        <w:t xml:space="preserve"> was presented and </w:t>
      </w:r>
      <w:commentRangeStart w:id="7"/>
      <w:r w:rsidRPr="00122283">
        <w:rPr>
          <w:lang w:val="en-US"/>
        </w:rPr>
        <w:t>defended</w:t>
      </w:r>
      <w:commentRangeEnd w:id="7"/>
      <w:r w:rsidR="004B0F66" w:rsidRPr="00122283">
        <w:rPr>
          <w:rStyle w:val="CommentReference"/>
          <w:sz w:val="24"/>
          <w:szCs w:val="24"/>
          <w:lang w:val="en-US"/>
        </w:rPr>
        <w:commentReference w:id="7"/>
      </w:r>
      <w:r w:rsidR="00901A69" w:rsidRPr="00122283">
        <w:rPr>
          <w:lang w:val="en-US"/>
        </w:rPr>
        <w:t xml:space="preserve"> </w:t>
      </w:r>
      <w:r>
        <w:rPr>
          <w:lang w:val="en-US"/>
        </w:rPr>
        <w:t xml:space="preserve">in </w:t>
      </w:r>
      <w:r w:rsidR="00BF2CCD">
        <w:rPr>
          <w:lang w:val="en-US"/>
        </w:rPr>
        <w:t xml:space="preserve">the </w:t>
      </w:r>
      <w:r>
        <w:rPr>
          <w:lang w:val="en-US"/>
        </w:rPr>
        <w:t>presence of a board of examiners and public</w:t>
      </w:r>
    </w:p>
    <w:p w14:paraId="178D372F" w14:textId="77777777" w:rsidR="00901A69" w:rsidRPr="00122283" w:rsidRDefault="00901A69" w:rsidP="00901A69">
      <w:pPr>
        <w:pStyle w:val="TSJurypageSubheadingandfooter"/>
        <w:rPr>
          <w:lang w:val="en-US"/>
        </w:rPr>
      </w:pPr>
    </w:p>
    <w:p w14:paraId="1F8AD294" w14:textId="2FCCEA01" w:rsidR="00E10B72" w:rsidRDefault="00001012" w:rsidP="00901A69">
      <w:pPr>
        <w:pStyle w:val="TSJurypageSubheadingandfooter"/>
      </w:pPr>
      <w:sdt>
        <w:sdtPr>
          <w:alias w:val="Defence date"/>
          <w:tag w:val="ETS_jury_page_defense_date"/>
          <w:id w:val="-432289266"/>
          <w:placeholder>
            <w:docPart w:val="8D061E55168744E0A2642A11CD5FD89E"/>
          </w:placeholder>
          <w:showingPlcHdr/>
          <w:date>
            <w:dateFormat w:val="MMMM d, yyyy"/>
            <w:lid w:val="en-US"/>
            <w:storeMappedDataAs w:val="dateTime"/>
            <w:calendar w:val="gregorian"/>
          </w:date>
        </w:sdtPr>
        <w:sdtEndPr/>
        <w:sdtContent>
          <w:r w:rsidR="00BE7F57" w:rsidRPr="00BE7F57">
            <w:rPr>
              <w:color w:val="C00000"/>
              <w:lang w:val="fr-FR"/>
            </w:rPr>
            <w:t>[D</w:t>
          </w:r>
          <w:r w:rsidR="00122283">
            <w:rPr>
              <w:color w:val="C00000"/>
              <w:lang w:val="fr-FR"/>
            </w:rPr>
            <w:t>efence date</w:t>
          </w:r>
          <w:r w:rsidR="00BE7F57" w:rsidRPr="00BE7F57">
            <w:rPr>
              <w:color w:val="C00000"/>
              <w:lang w:val="fr-FR"/>
            </w:rPr>
            <w:t>]</w:t>
          </w:r>
        </w:sdtContent>
      </w:sdt>
    </w:p>
    <w:p w14:paraId="2BBD3CB4" w14:textId="77777777" w:rsidR="00901A69" w:rsidRDefault="00901A69" w:rsidP="00901A69">
      <w:pPr>
        <w:pStyle w:val="TSJurypageSubheadingandfooter"/>
      </w:pPr>
    </w:p>
    <w:p w14:paraId="15CE7D11" w14:textId="5EBAD921" w:rsidR="00901A69" w:rsidRDefault="00122283" w:rsidP="00901A69">
      <w:pPr>
        <w:pStyle w:val="TSJurypageSubheadingandfooter"/>
      </w:pPr>
      <w:r>
        <w:t xml:space="preserve">at </w:t>
      </w:r>
      <w:r w:rsidR="00901A69">
        <w:t>école de technologie supérieure</w:t>
      </w:r>
    </w:p>
    <w:p w14:paraId="2DA0A714" w14:textId="77777777" w:rsidR="00901A69" w:rsidRDefault="00901A69" w:rsidP="00901A69">
      <w:pPr>
        <w:pStyle w:val="TSJurypageSubheadingandfooter"/>
        <w:sectPr w:rsidR="00901A69" w:rsidSect="008948DB">
          <w:type w:val="oddPage"/>
          <w:pgSz w:w="12240" w:h="15840" w:code="1"/>
          <w:pgMar w:top="2160" w:right="1077" w:bottom="1077" w:left="2160" w:header="1077" w:footer="1077" w:gutter="0"/>
          <w:pgNumType w:fmt="upperRoman"/>
          <w:cols w:space="708"/>
          <w:titlePg/>
          <w:docGrid w:linePitch="360"/>
        </w:sectPr>
      </w:pPr>
    </w:p>
    <w:p w14:paraId="0736830F" w14:textId="43173E35" w:rsidR="00901A69" w:rsidRPr="00087B98" w:rsidRDefault="00D3650B" w:rsidP="00901A69">
      <w:pPr>
        <w:pStyle w:val="TSPreliminarypageHeading"/>
        <w:rPr>
          <w:lang w:val="fr-FR"/>
        </w:rPr>
      </w:pPr>
      <w:r w:rsidRPr="00087B98">
        <w:rPr>
          <w:lang w:val="fr-FR"/>
        </w:rPr>
        <w:lastRenderedPageBreak/>
        <w:t>foreword</w:t>
      </w:r>
    </w:p>
    <w:p w14:paraId="321EEF2B" w14:textId="759F5568" w:rsidR="009575A3" w:rsidRPr="00D3650B" w:rsidRDefault="00AC2DE4" w:rsidP="00AC2DE4">
      <w:pPr>
        <w:pStyle w:val="TSNormal"/>
        <w:rPr>
          <w:lang w:val="en-US"/>
        </w:rPr>
      </w:pPr>
      <w:commentRangeStart w:id="8"/>
      <w:r w:rsidRPr="00D3650B">
        <w:rPr>
          <w:lang w:val="en-US"/>
        </w:rPr>
        <w:t>Style</w:t>
      </w:r>
      <w:commentRangeEnd w:id="8"/>
      <w:r w:rsidR="00B70BB5" w:rsidRPr="00D3650B">
        <w:rPr>
          <w:rStyle w:val="CommentReference"/>
          <w:sz w:val="24"/>
          <w:szCs w:val="24"/>
          <w:lang w:val="en-US"/>
        </w:rPr>
        <w:commentReference w:id="8"/>
      </w:r>
      <w:r w:rsidRPr="00D3650B">
        <w:rPr>
          <w:lang w:val="en-US"/>
        </w:rPr>
        <w:t xml:space="preserve"> </w:t>
      </w:r>
      <w:r w:rsidR="00D3650B" w:rsidRPr="00D3650B">
        <w:rPr>
          <w:lang w:val="en-US"/>
        </w:rPr>
        <w:t>to use for the content</w:t>
      </w:r>
      <w:r w:rsidRPr="00D3650B">
        <w:rPr>
          <w:lang w:val="en-US"/>
        </w:rPr>
        <w:t xml:space="preserve">: </w:t>
      </w:r>
      <w:r w:rsidR="00814ECD" w:rsidRPr="00D3650B">
        <w:rPr>
          <w:lang w:val="en-US"/>
        </w:rPr>
        <w:t>« </w:t>
      </w:r>
      <w:r w:rsidR="00A76741" w:rsidRPr="00D3650B">
        <w:rPr>
          <w:lang w:val="en-US"/>
        </w:rPr>
        <w:t>É</w:t>
      </w:r>
      <w:r w:rsidRPr="00D3650B">
        <w:rPr>
          <w:lang w:val="en-US"/>
        </w:rPr>
        <w:t>TS Normal</w:t>
      </w:r>
      <w:r w:rsidR="00814ECD" w:rsidRPr="00D3650B">
        <w:rPr>
          <w:lang w:val="en-US"/>
        </w:rPr>
        <w:t> »</w:t>
      </w:r>
    </w:p>
    <w:p w14:paraId="0987854B" w14:textId="77777777" w:rsidR="00AC2DE4" w:rsidRPr="00D3650B" w:rsidRDefault="00AC2DE4" w:rsidP="00AC2DE4">
      <w:pPr>
        <w:pStyle w:val="TSNormal"/>
        <w:rPr>
          <w:lang w:val="en-US"/>
        </w:rPr>
      </w:pPr>
    </w:p>
    <w:p w14:paraId="2F113E94" w14:textId="77777777" w:rsidR="00B91350" w:rsidRPr="00D3650B" w:rsidRDefault="00B91350" w:rsidP="00AC2DE4">
      <w:pPr>
        <w:pStyle w:val="TSNormal"/>
        <w:rPr>
          <w:lang w:val="en-US"/>
        </w:rPr>
        <w:sectPr w:rsidR="00B91350" w:rsidRPr="00D3650B" w:rsidSect="008948DB">
          <w:type w:val="oddPage"/>
          <w:pgSz w:w="12240" w:h="15840" w:code="1"/>
          <w:pgMar w:top="2160" w:right="1077" w:bottom="1077" w:left="2160" w:header="1077" w:footer="1077" w:gutter="0"/>
          <w:pgNumType w:fmt="upperRoman"/>
          <w:cols w:space="708"/>
          <w:titlePg/>
          <w:docGrid w:linePitch="360"/>
        </w:sectPr>
      </w:pPr>
    </w:p>
    <w:p w14:paraId="188623B7" w14:textId="06403882" w:rsidR="00D3650B" w:rsidRPr="00087B98" w:rsidRDefault="00D3650B" w:rsidP="00D3650B">
      <w:pPr>
        <w:pStyle w:val="TSPreliminarypageHeading"/>
        <w:rPr>
          <w:lang w:val="en-US"/>
        </w:rPr>
      </w:pPr>
      <w:r w:rsidRPr="00087B98">
        <w:rPr>
          <w:lang w:val="en-US"/>
        </w:rPr>
        <w:lastRenderedPageBreak/>
        <w:t>ACKNOWLEDGEMENTS</w:t>
      </w:r>
    </w:p>
    <w:p w14:paraId="09D1E3B3" w14:textId="37EDAA40" w:rsidR="00AC2DE4" w:rsidRDefault="00AC2DE4" w:rsidP="00AC2DE4">
      <w:pPr>
        <w:pStyle w:val="TSNormal"/>
        <w:rPr>
          <w:lang w:val="en-US"/>
        </w:rPr>
      </w:pPr>
      <w:commentRangeStart w:id="9"/>
      <w:r w:rsidRPr="00D3650B">
        <w:rPr>
          <w:lang w:val="en-US"/>
        </w:rPr>
        <w:t>Style</w:t>
      </w:r>
      <w:commentRangeEnd w:id="9"/>
      <w:r w:rsidR="00B70BB5" w:rsidRPr="00D3650B">
        <w:rPr>
          <w:rStyle w:val="CommentReference"/>
          <w:sz w:val="24"/>
          <w:szCs w:val="24"/>
          <w:lang w:val="en-US"/>
        </w:rPr>
        <w:commentReference w:id="9"/>
      </w:r>
      <w:r w:rsidRPr="00D3650B">
        <w:rPr>
          <w:lang w:val="en-US"/>
        </w:rPr>
        <w:t xml:space="preserve"> </w:t>
      </w:r>
      <w:r w:rsidR="00D3650B" w:rsidRPr="00D3650B">
        <w:rPr>
          <w:lang w:val="en-US"/>
        </w:rPr>
        <w:t>to use for the content</w:t>
      </w:r>
      <w:r w:rsidRPr="00D3650B">
        <w:rPr>
          <w:lang w:val="en-US"/>
        </w:rPr>
        <w:t xml:space="preserve">: </w:t>
      </w:r>
      <w:r w:rsidR="00814ECD" w:rsidRPr="00D3650B">
        <w:rPr>
          <w:lang w:val="en-US"/>
        </w:rPr>
        <w:t>« </w:t>
      </w:r>
      <w:r w:rsidR="00A76741" w:rsidRPr="00D3650B">
        <w:rPr>
          <w:lang w:val="en-US"/>
        </w:rPr>
        <w:t>É</w:t>
      </w:r>
      <w:r w:rsidRPr="00D3650B">
        <w:rPr>
          <w:lang w:val="en-US"/>
        </w:rPr>
        <w:t>TS Normal</w:t>
      </w:r>
      <w:r w:rsidR="00814ECD" w:rsidRPr="00D3650B">
        <w:rPr>
          <w:lang w:val="en-US"/>
        </w:rPr>
        <w:t> »</w:t>
      </w:r>
    </w:p>
    <w:p w14:paraId="43116A53" w14:textId="77777777" w:rsidR="0030439E" w:rsidRPr="00D3650B" w:rsidRDefault="0030439E" w:rsidP="00AC2DE4">
      <w:pPr>
        <w:pStyle w:val="TSNormal"/>
        <w:rPr>
          <w:lang w:val="en-US"/>
        </w:rPr>
      </w:pPr>
    </w:p>
    <w:p w14:paraId="14CAC922" w14:textId="77777777" w:rsidR="0030439E" w:rsidRDefault="0030439E" w:rsidP="00AC2DE4">
      <w:pPr>
        <w:pStyle w:val="TSNormal"/>
        <w:rPr>
          <w:lang w:val="en-US"/>
        </w:rPr>
        <w:sectPr w:rsidR="0030439E" w:rsidSect="008948DB">
          <w:type w:val="oddPage"/>
          <w:pgSz w:w="12240" w:h="15840" w:code="1"/>
          <w:pgMar w:top="2160" w:right="1077" w:bottom="1077" w:left="2160" w:header="1077" w:footer="1077" w:gutter="0"/>
          <w:pgNumType w:fmt="upperRoman"/>
          <w:cols w:space="708"/>
          <w:titlePg/>
          <w:docGrid w:linePitch="360"/>
        </w:sectPr>
      </w:pPr>
    </w:p>
    <w:sdt>
      <w:sdtPr>
        <w:alias w:val="FRENCH VERSION of the title of application or intervention project or thesis"/>
        <w:tag w:val="ETS_summary_page_doc_title"/>
        <w:id w:val="357014767"/>
        <w:lock w:val="sdtLocked"/>
        <w:placeholder>
          <w:docPart w:val="039E70C962404123B5E3B0AED487BFF3"/>
        </w:placeholder>
        <w:showingPlcHdr/>
        <w:text/>
      </w:sdtPr>
      <w:sdtEndPr/>
      <w:sdtContent>
        <w:p w14:paraId="2E50FB28" w14:textId="77777777" w:rsidR="0030439E" w:rsidRPr="00535316" w:rsidRDefault="0030439E" w:rsidP="0030439E">
          <w:pPr>
            <w:pStyle w:val="TSAbstractrsumpageDocumentTitle"/>
            <w:rPr>
              <w:lang w:val="en-US"/>
            </w:rPr>
          </w:pPr>
          <w:r w:rsidRPr="00535316">
            <w:rPr>
              <w:rStyle w:val="PlaceholderText"/>
              <w:lang w:val="en-US"/>
            </w:rPr>
            <w:t>[FRENCH VERSION of the title of application or intervention proj</w:t>
          </w:r>
          <w:r>
            <w:rPr>
              <w:rStyle w:val="PlaceholderText"/>
              <w:lang w:val="en-US"/>
            </w:rPr>
            <w:t>ect or thesis</w:t>
          </w:r>
          <w:r w:rsidRPr="00535316">
            <w:rPr>
              <w:rStyle w:val="PlaceholderText"/>
              <w:lang w:val="en-US"/>
            </w:rPr>
            <w:t>]</w:t>
          </w:r>
        </w:p>
      </w:sdtContent>
    </w:sdt>
    <w:p w14:paraId="73C0074B" w14:textId="77777777" w:rsidR="0030439E" w:rsidRPr="00535316" w:rsidRDefault="0030439E" w:rsidP="0030439E">
      <w:pPr>
        <w:pStyle w:val="TSAbstractrsumpageDocumentTitle"/>
        <w:rPr>
          <w:lang w:val="en-US"/>
        </w:rPr>
      </w:pPr>
    </w:p>
    <w:p w14:paraId="28E4B951" w14:textId="67ADE6EC" w:rsidR="0030439E" w:rsidRPr="00890748" w:rsidRDefault="00001012" w:rsidP="0030439E">
      <w:pPr>
        <w:pStyle w:val="TSAbstractrsumpageFirstname"/>
        <w:rPr>
          <w:lang w:val="en-US"/>
        </w:rPr>
      </w:pPr>
      <w:sdt>
        <w:sdtPr>
          <w:rPr>
            <w:rStyle w:val="TSAbstractrsumpageFirstnameCar"/>
          </w:rPr>
          <w:alias w:val="First name"/>
          <w:tag w:val="ETS_summary_page_firstname"/>
          <w:id w:val="-419481966"/>
          <w:lock w:val="sdtLocked"/>
          <w:placeholder>
            <w:docPart w:val="1A2FED9D00804558BB0F46A687D10196"/>
          </w:placeholder>
          <w:showingPlcHdr/>
          <w:dataBinding w:prefixMappings="xmlns:ns0='http://schemas.ets.ca/v1' " w:xpath="/ns0:metadata[1]/ns0:prenom[1]" w:storeItemID="{93674F90-6A37-4DB5-BE50-1DD56F048B1D}"/>
          <w:text/>
        </w:sdtPr>
        <w:sdtEndPr>
          <w:rPr>
            <w:rStyle w:val="DefaultParagraphFont"/>
          </w:rPr>
        </w:sdtEndPr>
        <w:sdtContent>
          <w:r w:rsidR="0030439E">
            <w:rPr>
              <w:rStyle w:val="PlaceholderText"/>
            </w:rPr>
            <w:t>[First name]</w:t>
          </w:r>
        </w:sdtContent>
      </w:sdt>
      <w:r w:rsidR="0030439E" w:rsidRPr="00890748">
        <w:rPr>
          <w:rStyle w:val="TSAbstractrsumpageFirstnameCar"/>
          <w:lang w:val="en-US"/>
        </w:rPr>
        <w:t xml:space="preserve"> </w:t>
      </w:r>
      <w:sdt>
        <w:sdtPr>
          <w:rPr>
            <w:rStyle w:val="TSAbstractrsumpageLASTNAMECar"/>
          </w:rPr>
          <w:alias w:val="Last name"/>
          <w:tag w:val="ETS_summary_page_lastname"/>
          <w:id w:val="-1084603470"/>
          <w:lock w:val="sdtLocked"/>
          <w:placeholder>
            <w:docPart w:val="9F7BAF9E707642D2B1087B981DFB5B90"/>
          </w:placeholder>
          <w:showingPlcHdr/>
          <w:dataBinding w:prefixMappings="xmlns:ns0='http://schemas.ets.ca/v1' " w:xpath="/ns0:metadata[1]/ns0:nom[1]" w:storeItemID="{93674F90-6A37-4DB5-BE50-1DD56F048B1D}"/>
          <w:text/>
        </w:sdtPr>
        <w:sdtEndPr>
          <w:rPr>
            <w:rStyle w:val="TSAbstractrsumpageLASTNAMECar"/>
          </w:rPr>
        </w:sdtEndPr>
        <w:sdtContent>
          <w:r w:rsidR="0030439E">
            <w:rPr>
              <w:rStyle w:val="PlaceholderText"/>
            </w:rPr>
            <w:t>[LAST NAME]</w:t>
          </w:r>
        </w:sdtContent>
      </w:sdt>
    </w:p>
    <w:p w14:paraId="69A60FA5" w14:textId="77777777" w:rsidR="0030439E" w:rsidRPr="00890748" w:rsidRDefault="0030439E" w:rsidP="0030439E">
      <w:pPr>
        <w:pStyle w:val="TSAbstractrsumpageFirstname"/>
        <w:rPr>
          <w:rStyle w:val="TSAbstractrsumpageLASTNAMECar"/>
          <w:lang w:val="en-US"/>
        </w:rPr>
      </w:pPr>
    </w:p>
    <w:p w14:paraId="22B32820" w14:textId="77777777" w:rsidR="0030439E" w:rsidRPr="00087B98" w:rsidRDefault="0030439E" w:rsidP="0030439E">
      <w:pPr>
        <w:pStyle w:val="TSPreliminarypageHeading"/>
        <w:rPr>
          <w:lang w:val="en-US"/>
        </w:rPr>
      </w:pPr>
      <w:r w:rsidRPr="00087B98">
        <w:rPr>
          <w:lang w:val="en-US"/>
        </w:rPr>
        <w:t>résumé</w:t>
      </w:r>
    </w:p>
    <w:p w14:paraId="4E171EC7" w14:textId="77777777" w:rsidR="0030439E" w:rsidRPr="00087B98" w:rsidRDefault="0030439E" w:rsidP="0030439E">
      <w:pPr>
        <w:pStyle w:val="TSNoSpacing"/>
        <w:rPr>
          <w:lang w:val="en-US"/>
        </w:rPr>
      </w:pPr>
      <w:commentRangeStart w:id="10"/>
      <w:r w:rsidRPr="00087B98">
        <w:rPr>
          <w:lang w:val="en-US"/>
        </w:rPr>
        <w:t>Style</w:t>
      </w:r>
      <w:commentRangeEnd w:id="10"/>
      <w:r w:rsidR="00B70BB5" w:rsidRPr="00087B98">
        <w:rPr>
          <w:rStyle w:val="CommentReference"/>
          <w:sz w:val="24"/>
          <w:szCs w:val="24"/>
          <w:lang w:val="en-US"/>
        </w:rPr>
        <w:commentReference w:id="10"/>
      </w:r>
      <w:r w:rsidRPr="00087B98">
        <w:rPr>
          <w:lang w:val="en-US"/>
        </w:rPr>
        <w:t xml:space="preserve"> to use for content: « ÉTS </w:t>
      </w:r>
      <w:r>
        <w:rPr>
          <w:lang w:val="en-US"/>
        </w:rPr>
        <w:t>No Spacing</w:t>
      </w:r>
      <w:r w:rsidRPr="00087B98">
        <w:rPr>
          <w:lang w:val="en-US"/>
        </w:rPr>
        <w:t> »</w:t>
      </w:r>
    </w:p>
    <w:p w14:paraId="68049940" w14:textId="77777777" w:rsidR="0030439E" w:rsidRPr="00087B98" w:rsidRDefault="0030439E" w:rsidP="0030439E">
      <w:pPr>
        <w:pStyle w:val="TSNoSpacing"/>
        <w:rPr>
          <w:lang w:val="en-US"/>
        </w:rPr>
      </w:pPr>
    </w:p>
    <w:p w14:paraId="137807BE" w14:textId="77777777" w:rsidR="0030439E" w:rsidRPr="00087B98" w:rsidRDefault="0030439E" w:rsidP="0030439E">
      <w:pPr>
        <w:pStyle w:val="TSNoSpacing"/>
        <w:rPr>
          <w:lang w:val="en-US"/>
        </w:rPr>
      </w:pPr>
    </w:p>
    <w:p w14:paraId="7ECDAF2E" w14:textId="77777777" w:rsidR="0030439E" w:rsidRPr="006746F9" w:rsidRDefault="0030439E" w:rsidP="0030439E">
      <w:pPr>
        <w:pStyle w:val="TSNoSpacing"/>
        <w:rPr>
          <w:lang w:val="en-US"/>
        </w:rPr>
      </w:pPr>
      <w:r w:rsidRPr="006746F9">
        <w:rPr>
          <w:b/>
          <w:bCs/>
          <w:lang w:val="en-US"/>
        </w:rPr>
        <w:t>Mots-clés</w:t>
      </w:r>
      <w:r>
        <w:rPr>
          <w:b/>
          <w:bCs/>
          <w:lang w:val="en-US"/>
        </w:rPr>
        <w:t xml:space="preserve"> </w:t>
      </w:r>
      <w:r w:rsidRPr="006746F9">
        <w:rPr>
          <w:b/>
          <w:bCs/>
          <w:lang w:val="en-US"/>
        </w:rPr>
        <w:t>:</w:t>
      </w:r>
      <w:r w:rsidRPr="006746F9">
        <w:rPr>
          <w:lang w:val="en-US"/>
        </w:rPr>
        <w:t xml:space="preserve"> &lt;insert keywords in French, separated by commas&gt;</w:t>
      </w:r>
    </w:p>
    <w:p w14:paraId="33C66987" w14:textId="77777777" w:rsidR="0030439E" w:rsidRDefault="0030439E" w:rsidP="0030439E">
      <w:pPr>
        <w:pStyle w:val="TSNoSpacing"/>
        <w:rPr>
          <w:lang w:val="en-US"/>
        </w:rPr>
      </w:pPr>
    </w:p>
    <w:p w14:paraId="6090AF34" w14:textId="77777777" w:rsidR="00C87FA2" w:rsidRPr="00D3650B" w:rsidRDefault="00C87FA2" w:rsidP="00AC2DE4">
      <w:pPr>
        <w:pStyle w:val="TSNormal"/>
        <w:rPr>
          <w:lang w:val="en-US"/>
        </w:rPr>
        <w:sectPr w:rsidR="00C87FA2" w:rsidRPr="00D3650B" w:rsidSect="008948DB">
          <w:type w:val="oddPage"/>
          <w:pgSz w:w="12240" w:h="15840" w:code="1"/>
          <w:pgMar w:top="2160" w:right="1077" w:bottom="1077" w:left="2160" w:header="1077" w:footer="1077" w:gutter="0"/>
          <w:pgNumType w:fmt="upperRoman"/>
          <w:cols w:space="708"/>
          <w:titlePg/>
          <w:docGrid w:linePitch="360"/>
        </w:sectPr>
      </w:pPr>
    </w:p>
    <w:sdt>
      <w:sdtPr>
        <w:rPr>
          <w:lang w:val="en-US"/>
        </w:rPr>
        <w:alias w:val="Title of application or intervention project or thesis"/>
        <w:tag w:val="ETS_abstract_page_title"/>
        <w:id w:val="-234082992"/>
        <w:lock w:val="sdtLocked"/>
        <w:placeholder>
          <w:docPart w:val="082D9D38F672412585DF299B988FA025"/>
        </w:placeholder>
        <w:showingPlcHdr/>
        <w:dataBinding w:prefixMappings="xmlns:ns0='http://schemas.ets.ca/v1' " w:xpath="/ns0:metadata[1]/ns0:titre[1]" w:storeItemID="{93674F90-6A37-4DB5-BE50-1DD56F048B1D}"/>
        <w:text/>
      </w:sdtPr>
      <w:sdtEndPr/>
      <w:sdtContent>
        <w:p w14:paraId="299E3CD4" w14:textId="24C46902" w:rsidR="00AC2DE4" w:rsidRPr="00D3650B" w:rsidRDefault="0030439E" w:rsidP="00C87FA2">
          <w:pPr>
            <w:pStyle w:val="TSAbstractrsumpageDocumentTitle"/>
            <w:rPr>
              <w:lang w:val="en-US"/>
            </w:rPr>
          </w:pPr>
          <w:r w:rsidRPr="00D3650B">
            <w:rPr>
              <w:rStyle w:val="PlaceholderText"/>
              <w:lang w:val="en-US"/>
            </w:rPr>
            <w:t>[</w:t>
          </w:r>
          <w:r>
            <w:rPr>
              <w:rStyle w:val="PlaceholderText"/>
              <w:lang w:val="en-US"/>
            </w:rPr>
            <w:t>Title of application or intervention project or thesis</w:t>
          </w:r>
          <w:r w:rsidRPr="00D3650B">
            <w:rPr>
              <w:rStyle w:val="PlaceholderText"/>
              <w:lang w:val="en-US"/>
            </w:rPr>
            <w:t>]</w:t>
          </w:r>
        </w:p>
      </w:sdtContent>
    </w:sdt>
    <w:p w14:paraId="369049D0" w14:textId="77777777" w:rsidR="00C87FA2" w:rsidRPr="00D3650B" w:rsidRDefault="00C87FA2" w:rsidP="00C87FA2">
      <w:pPr>
        <w:pStyle w:val="TSAbstractrsumpageDocumentTitle"/>
        <w:rPr>
          <w:lang w:val="en-US"/>
        </w:rPr>
      </w:pPr>
    </w:p>
    <w:p w14:paraId="586C7E43" w14:textId="57AB3AE8" w:rsidR="00126D81" w:rsidRPr="00D3650B" w:rsidRDefault="00001012" w:rsidP="00126D81">
      <w:pPr>
        <w:pStyle w:val="TSAbstractrsumpageFirstname"/>
        <w:rPr>
          <w:lang w:val="en-US"/>
        </w:rPr>
      </w:pPr>
      <w:sdt>
        <w:sdtPr>
          <w:rPr>
            <w:rStyle w:val="TSAbstractrsumpageFirstnameCar"/>
          </w:rPr>
          <w:alias w:val="First name"/>
          <w:tag w:val="ETS_abstract_page_firstname"/>
          <w:id w:val="53977734"/>
          <w:lock w:val="sdtLocked"/>
          <w:placeholder>
            <w:docPart w:val="42451C10492D40FA92118170CA67D8D7"/>
          </w:placeholder>
          <w:showingPlcHdr/>
          <w:dataBinding w:prefixMappings="xmlns:ns0='http://schemas.ets.ca/v1' " w:xpath="/ns0:metadata[1]/ns0:prenom[1]" w:storeItemID="{93674F90-6A37-4DB5-BE50-1DD56F048B1D}"/>
          <w:text/>
        </w:sdtPr>
        <w:sdtEndPr>
          <w:rPr>
            <w:rStyle w:val="DefaultParagraphFont"/>
          </w:rPr>
        </w:sdtEndPr>
        <w:sdtContent>
          <w:r w:rsidR="00E51709" w:rsidRPr="00D3650B">
            <w:rPr>
              <w:rStyle w:val="PlaceholderText"/>
              <w:lang w:val="en-US"/>
            </w:rPr>
            <w:t>[</w:t>
          </w:r>
          <w:r w:rsidR="00D3650B" w:rsidRPr="00D3650B">
            <w:rPr>
              <w:rStyle w:val="PlaceholderText"/>
              <w:lang w:val="en-US"/>
            </w:rPr>
            <w:t>First name</w:t>
          </w:r>
          <w:r w:rsidR="00E51709" w:rsidRPr="00D3650B">
            <w:rPr>
              <w:rStyle w:val="PlaceholderText"/>
              <w:lang w:val="en-US"/>
            </w:rPr>
            <w:t>]</w:t>
          </w:r>
        </w:sdtContent>
      </w:sdt>
      <w:r w:rsidR="00126D81" w:rsidRPr="00D3650B">
        <w:rPr>
          <w:rStyle w:val="TSAbstractrsumpageFirstnameCar"/>
          <w:lang w:val="en-US"/>
        </w:rPr>
        <w:t xml:space="preserve"> </w:t>
      </w:r>
      <w:sdt>
        <w:sdtPr>
          <w:rPr>
            <w:rStyle w:val="TSAbstractrsumpageLASTNAMECar"/>
          </w:rPr>
          <w:alias w:val="Last name"/>
          <w:tag w:val="ETS_abstract_page_lastname"/>
          <w:id w:val="-1590615246"/>
          <w:lock w:val="sdtLocked"/>
          <w:placeholder>
            <w:docPart w:val="6978B3C01DE44E62B9ECD46DE6A739AB"/>
          </w:placeholder>
          <w:showingPlcHdr/>
          <w:dataBinding w:prefixMappings="xmlns:ns0='http://schemas.ets.ca/v1' " w:xpath="/ns0:metadata[1]/ns0:nom[1]" w:storeItemID="{93674F90-6A37-4DB5-BE50-1DD56F048B1D}"/>
          <w:text/>
        </w:sdtPr>
        <w:sdtEndPr>
          <w:rPr>
            <w:rStyle w:val="TSAbstractrsumpageLASTNAMECar"/>
          </w:rPr>
        </w:sdtEndPr>
        <w:sdtContent>
          <w:r w:rsidR="00E02338" w:rsidRPr="00D3650B">
            <w:rPr>
              <w:rStyle w:val="PlaceholderText"/>
              <w:lang w:val="en-US"/>
            </w:rPr>
            <w:t>[</w:t>
          </w:r>
          <w:r w:rsidR="00535316">
            <w:rPr>
              <w:rStyle w:val="PlaceholderText"/>
              <w:lang w:val="en-US"/>
            </w:rPr>
            <w:t>LAST NAME</w:t>
          </w:r>
          <w:r w:rsidR="00E02338" w:rsidRPr="00D3650B">
            <w:rPr>
              <w:rStyle w:val="PlaceholderText"/>
              <w:lang w:val="en-US"/>
            </w:rPr>
            <w:t>]</w:t>
          </w:r>
        </w:sdtContent>
      </w:sdt>
    </w:p>
    <w:p w14:paraId="5534B80A" w14:textId="77777777" w:rsidR="004C5D61" w:rsidRPr="00D3650B" w:rsidRDefault="004C5D61" w:rsidP="004C5D61">
      <w:pPr>
        <w:pStyle w:val="TSAbstractrsumpageFirstname"/>
        <w:rPr>
          <w:rStyle w:val="TSAbstractrsumpageLASTNAMECar"/>
          <w:lang w:val="en-US"/>
        </w:rPr>
      </w:pPr>
    </w:p>
    <w:p w14:paraId="62854075" w14:textId="20BDB406" w:rsidR="004C5D61" w:rsidRPr="00D3650B" w:rsidRDefault="00D3650B" w:rsidP="004C5D61">
      <w:pPr>
        <w:pStyle w:val="TSPreliminarypageHeading"/>
        <w:rPr>
          <w:lang w:val="en-US"/>
        </w:rPr>
      </w:pPr>
      <w:r>
        <w:rPr>
          <w:lang w:val="en-US"/>
        </w:rPr>
        <w:t>abstract</w:t>
      </w:r>
    </w:p>
    <w:p w14:paraId="2D06A6C4" w14:textId="5A88DBAE" w:rsidR="004C5D61" w:rsidRPr="00535316" w:rsidRDefault="004C5D61" w:rsidP="004C5D61">
      <w:pPr>
        <w:pStyle w:val="TSNoSpacing"/>
        <w:rPr>
          <w:lang w:val="en-US"/>
        </w:rPr>
      </w:pPr>
      <w:r w:rsidRPr="00535316">
        <w:rPr>
          <w:lang w:val="en-US"/>
        </w:rPr>
        <w:t xml:space="preserve">Style </w:t>
      </w:r>
      <w:r w:rsidR="00535316" w:rsidRPr="00535316">
        <w:rPr>
          <w:lang w:val="en-US"/>
        </w:rPr>
        <w:t>to use for the content</w:t>
      </w:r>
      <w:r w:rsidRPr="00535316">
        <w:rPr>
          <w:lang w:val="en-US"/>
        </w:rPr>
        <w:t xml:space="preserve">: </w:t>
      </w:r>
      <w:r w:rsidR="00814ECD" w:rsidRPr="00535316">
        <w:rPr>
          <w:lang w:val="en-US"/>
        </w:rPr>
        <w:t>« </w:t>
      </w:r>
      <w:r w:rsidR="00A76741" w:rsidRPr="00535316">
        <w:rPr>
          <w:lang w:val="en-US"/>
        </w:rPr>
        <w:t>É</w:t>
      </w:r>
      <w:r w:rsidRPr="00535316">
        <w:rPr>
          <w:lang w:val="en-US"/>
        </w:rPr>
        <w:t>TS Sans interlignes</w:t>
      </w:r>
      <w:r w:rsidR="00814ECD" w:rsidRPr="00535316">
        <w:rPr>
          <w:lang w:val="en-US"/>
        </w:rPr>
        <w:t> »</w:t>
      </w:r>
    </w:p>
    <w:p w14:paraId="73387402" w14:textId="77777777" w:rsidR="004C5D61" w:rsidRPr="00535316" w:rsidRDefault="004C5D61" w:rsidP="004C5D61">
      <w:pPr>
        <w:pStyle w:val="TSNoSpacing"/>
        <w:rPr>
          <w:lang w:val="en-US"/>
        </w:rPr>
      </w:pPr>
    </w:p>
    <w:p w14:paraId="57C76384" w14:textId="77777777" w:rsidR="004C5D61" w:rsidRPr="00535316" w:rsidRDefault="004C5D61" w:rsidP="004C5D61">
      <w:pPr>
        <w:pStyle w:val="TSNoSpacing"/>
        <w:rPr>
          <w:lang w:val="en-US"/>
        </w:rPr>
      </w:pPr>
    </w:p>
    <w:p w14:paraId="4C21E350" w14:textId="040481CB" w:rsidR="004C5D61" w:rsidRPr="00535316" w:rsidRDefault="00535316" w:rsidP="004C5D61">
      <w:pPr>
        <w:pStyle w:val="TSNoSpacing"/>
        <w:rPr>
          <w:lang w:val="en-US"/>
        </w:rPr>
      </w:pPr>
      <w:r w:rsidRPr="00535316">
        <w:rPr>
          <w:b/>
          <w:bCs/>
          <w:lang w:val="en-US"/>
        </w:rPr>
        <w:t>Keywords</w:t>
      </w:r>
      <w:r w:rsidR="004C5D61" w:rsidRPr="00535316">
        <w:rPr>
          <w:b/>
          <w:bCs/>
          <w:lang w:val="en-US"/>
        </w:rPr>
        <w:t>:</w:t>
      </w:r>
      <w:r w:rsidR="004C5D61" w:rsidRPr="00535316">
        <w:rPr>
          <w:lang w:val="en-US"/>
        </w:rPr>
        <w:t xml:space="preserve"> &lt;</w:t>
      </w:r>
      <w:r w:rsidRPr="00535316">
        <w:rPr>
          <w:lang w:val="en-US"/>
        </w:rPr>
        <w:t>insert keywords separated by commas</w:t>
      </w:r>
      <w:r w:rsidR="004C5D61" w:rsidRPr="00535316">
        <w:rPr>
          <w:lang w:val="en-US"/>
        </w:rPr>
        <w:t>&gt;</w:t>
      </w:r>
    </w:p>
    <w:p w14:paraId="3EC09D43" w14:textId="77777777" w:rsidR="004C5D61" w:rsidRDefault="004C5D61" w:rsidP="004C5D61">
      <w:pPr>
        <w:pStyle w:val="TSNoSpacing"/>
        <w:rPr>
          <w:lang w:val="en-US"/>
        </w:rPr>
      </w:pPr>
    </w:p>
    <w:p w14:paraId="678579E5" w14:textId="77777777" w:rsidR="006746F9" w:rsidRPr="006746F9" w:rsidRDefault="006746F9" w:rsidP="008432D8">
      <w:pPr>
        <w:pStyle w:val="TSDocumentbodyHeading"/>
        <w:rPr>
          <w:lang w:val="en-US"/>
        </w:rPr>
        <w:sectPr w:rsidR="006746F9" w:rsidRPr="006746F9" w:rsidSect="008948DB">
          <w:type w:val="oddPage"/>
          <w:pgSz w:w="12240" w:h="15840" w:code="1"/>
          <w:pgMar w:top="2160" w:right="1077" w:bottom="1077" w:left="2160" w:header="1077" w:footer="1077" w:gutter="0"/>
          <w:pgNumType w:fmt="upperRoman"/>
          <w:cols w:space="708"/>
          <w:titlePg/>
          <w:docGrid w:linePitch="360"/>
        </w:sectPr>
      </w:pPr>
    </w:p>
    <w:p w14:paraId="06A232EB" w14:textId="557705C7" w:rsidR="004C5D61" w:rsidRDefault="004C5D61" w:rsidP="004C5D61">
      <w:pPr>
        <w:pStyle w:val="TSPreliminarypageHeading"/>
      </w:pPr>
      <w:r>
        <w:lastRenderedPageBreak/>
        <w:t>tabl</w:t>
      </w:r>
      <w:r w:rsidR="006746F9">
        <w:t xml:space="preserve">e of </w:t>
      </w:r>
      <w:commentRangeStart w:id="11"/>
      <w:r w:rsidR="006746F9">
        <w:t>contents</w:t>
      </w:r>
      <w:commentRangeEnd w:id="11"/>
      <w:r w:rsidR="00B16648">
        <w:rPr>
          <w:rStyle w:val="CommentReference"/>
          <w:sz w:val="24"/>
          <w:szCs w:val="24"/>
        </w:rPr>
        <w:commentReference w:id="11"/>
      </w:r>
    </w:p>
    <w:p w14:paraId="6EE1C279" w14:textId="2EFAAC8C" w:rsidR="00BF2FE8" w:rsidRPr="008432D8" w:rsidRDefault="00202898" w:rsidP="00262B49">
      <w:pPr>
        <w:pStyle w:val="TSNormal"/>
        <w:ind w:right="567"/>
        <w:jc w:val="right"/>
      </w:pPr>
      <w:r>
        <w:t>Page</w:t>
      </w:r>
    </w:p>
    <w:sdt>
      <w:sdtPr>
        <w:rPr>
          <w:caps w:val="0"/>
          <w:noProof w:val="0"/>
        </w:rPr>
        <w:id w:val="1701430546"/>
        <w:docPartObj>
          <w:docPartGallery w:val="Table of Contents"/>
          <w:docPartUnique/>
        </w:docPartObj>
      </w:sdtPr>
      <w:sdtEndPr/>
      <w:sdtContent>
        <w:p w14:paraId="6A65643F" w14:textId="562A1591" w:rsidR="00CB22A8" w:rsidRDefault="008432D8">
          <w:pPr>
            <w:pStyle w:val="TOC1"/>
            <w:rPr>
              <w:rFonts w:asciiTheme="minorHAnsi" w:eastAsiaTheme="minorEastAsia" w:hAnsiTheme="minorHAnsi" w:cstheme="minorBidi"/>
              <w:caps w:val="0"/>
              <w:kern w:val="2"/>
              <w:lang w:eastAsia="fr-CA"/>
              <w14:ligatures w14:val="standardContextual"/>
            </w:rPr>
          </w:pPr>
          <w:r>
            <w:fldChar w:fldCharType="begin"/>
          </w:r>
          <w:r>
            <w:instrText xml:space="preserve"> TOC \h \z \t "ÉTS Chapter Heading 1;1;ÉTS Chapter Heading 2;2;ÉTS Chapter Heading 3;3;ÉTS Chapter Heading 4;4;ÉTS Annex Heading 1;1;ÉTS Appendix Heading 1;1;ÉTS Document body Heading;1"</w:instrText>
          </w:r>
          <w:r>
            <w:fldChar w:fldCharType="separate"/>
          </w:r>
          <w:hyperlink w:anchor="_Toc233206005" w:history="1">
            <w:r w:rsidR="00CB22A8" w:rsidRPr="005C066E">
              <w:rPr>
                <w:rStyle w:val="Hyperlink"/>
              </w:rPr>
              <w:t>Introduction</w:t>
            </w:r>
            <w:r w:rsidR="00CB22A8">
              <w:rPr>
                <w:webHidden/>
              </w:rPr>
              <w:tab/>
            </w:r>
            <w:r w:rsidR="00CB22A8">
              <w:rPr>
                <w:webHidden/>
              </w:rPr>
              <w:fldChar w:fldCharType="begin"/>
            </w:r>
            <w:r w:rsidR="00CB22A8">
              <w:rPr>
                <w:webHidden/>
              </w:rPr>
              <w:instrText xml:space="preserve"> PAGEREF _Toc233206005 \h </w:instrText>
            </w:r>
            <w:r w:rsidR="00CB22A8">
              <w:rPr>
                <w:webHidden/>
              </w:rPr>
            </w:r>
            <w:r w:rsidR="00CB22A8">
              <w:rPr>
                <w:webHidden/>
              </w:rPr>
              <w:fldChar w:fldCharType="separate"/>
            </w:r>
            <w:r w:rsidR="00CB22A8">
              <w:rPr>
                <w:webHidden/>
              </w:rPr>
              <w:t>1</w:t>
            </w:r>
            <w:r w:rsidR="00CB22A8">
              <w:rPr>
                <w:webHidden/>
              </w:rPr>
              <w:fldChar w:fldCharType="end"/>
            </w:r>
          </w:hyperlink>
        </w:p>
        <w:p w14:paraId="4EC3B80D" w14:textId="005E4AA6"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06" w:history="1">
            <w:r w:rsidRPr="005C066E">
              <w:rPr>
                <w:rStyle w:val="Hyperlink"/>
              </w:rPr>
              <w:t>CHAPTER 1 &lt;title of the chapter&gt;</w:t>
            </w:r>
            <w:r>
              <w:rPr>
                <w:webHidden/>
              </w:rPr>
              <w:tab/>
            </w:r>
            <w:r>
              <w:rPr>
                <w:webHidden/>
              </w:rPr>
              <w:fldChar w:fldCharType="begin"/>
            </w:r>
            <w:r>
              <w:rPr>
                <w:webHidden/>
              </w:rPr>
              <w:instrText xml:space="preserve"> PAGEREF _Toc233206006 \h </w:instrText>
            </w:r>
            <w:r>
              <w:rPr>
                <w:webHidden/>
              </w:rPr>
            </w:r>
            <w:r>
              <w:rPr>
                <w:webHidden/>
              </w:rPr>
              <w:fldChar w:fldCharType="separate"/>
            </w:r>
            <w:r>
              <w:rPr>
                <w:webHidden/>
              </w:rPr>
              <w:t>3</w:t>
            </w:r>
            <w:r>
              <w:rPr>
                <w:webHidden/>
              </w:rPr>
              <w:fldChar w:fldCharType="end"/>
            </w:r>
          </w:hyperlink>
        </w:p>
        <w:p w14:paraId="4578AB88" w14:textId="2913A268" w:rsidR="00CB22A8" w:rsidRDefault="00CB22A8">
          <w:pPr>
            <w:pStyle w:val="TOC2"/>
            <w:rPr>
              <w:rFonts w:asciiTheme="minorHAnsi" w:eastAsiaTheme="minorEastAsia" w:hAnsiTheme="minorHAnsi" w:cstheme="minorBidi"/>
              <w:kern w:val="2"/>
              <w:lang w:eastAsia="fr-CA"/>
              <w14:ligatures w14:val="standardContextual"/>
            </w:rPr>
          </w:pPr>
          <w:hyperlink w:anchor="_Toc233206007" w:history="1">
            <w:r w:rsidRPr="005C066E">
              <w:rPr>
                <w:rStyle w:val="Hyperlink"/>
                <w:lang w:val="en-US"/>
              </w:rPr>
              <w:t>1.1</w:t>
            </w:r>
            <w:r>
              <w:rPr>
                <w:rFonts w:asciiTheme="minorHAnsi" w:eastAsiaTheme="minorEastAsia" w:hAnsiTheme="minorHAnsi" w:cstheme="minorBidi"/>
                <w:kern w:val="2"/>
                <w:lang w:eastAsia="fr-CA"/>
                <w14:ligatures w14:val="standardContextual"/>
              </w:rPr>
              <w:tab/>
            </w:r>
            <w:r w:rsidRPr="005C066E">
              <w:rPr>
                <w:rStyle w:val="Hyperlink"/>
                <w:lang w:val="en-US"/>
              </w:rPr>
              <w:t>&lt;First level of subsection (style ÉTS Chapter Heading 2)&gt;</w:t>
            </w:r>
            <w:r>
              <w:rPr>
                <w:webHidden/>
              </w:rPr>
              <w:tab/>
            </w:r>
            <w:r>
              <w:rPr>
                <w:webHidden/>
              </w:rPr>
              <w:fldChar w:fldCharType="begin"/>
            </w:r>
            <w:r>
              <w:rPr>
                <w:webHidden/>
              </w:rPr>
              <w:instrText xml:space="preserve"> PAGEREF _Toc233206007 \h </w:instrText>
            </w:r>
            <w:r>
              <w:rPr>
                <w:webHidden/>
              </w:rPr>
            </w:r>
            <w:r>
              <w:rPr>
                <w:webHidden/>
              </w:rPr>
              <w:fldChar w:fldCharType="separate"/>
            </w:r>
            <w:r>
              <w:rPr>
                <w:webHidden/>
              </w:rPr>
              <w:t>3</w:t>
            </w:r>
            <w:r>
              <w:rPr>
                <w:webHidden/>
              </w:rPr>
              <w:fldChar w:fldCharType="end"/>
            </w:r>
          </w:hyperlink>
        </w:p>
        <w:p w14:paraId="41594DF5" w14:textId="49AF4DAB" w:rsidR="00CB22A8" w:rsidRDefault="00CB22A8">
          <w:pPr>
            <w:pStyle w:val="TOC3"/>
            <w:rPr>
              <w:rFonts w:asciiTheme="minorHAnsi" w:eastAsiaTheme="minorEastAsia" w:hAnsiTheme="minorHAnsi" w:cstheme="minorBidi"/>
              <w:kern w:val="2"/>
              <w:lang w:eastAsia="fr-CA"/>
              <w14:ligatures w14:val="standardContextual"/>
            </w:rPr>
          </w:pPr>
          <w:hyperlink w:anchor="_Toc233206008" w:history="1">
            <w:r w:rsidRPr="005C066E">
              <w:rPr>
                <w:rStyle w:val="Hyperlink"/>
                <w:lang w:val="en-US"/>
              </w:rPr>
              <w:t>1.1.1</w:t>
            </w:r>
            <w:r>
              <w:rPr>
                <w:rFonts w:asciiTheme="minorHAnsi" w:eastAsiaTheme="minorEastAsia" w:hAnsiTheme="minorHAnsi" w:cstheme="minorBidi"/>
                <w:kern w:val="2"/>
                <w:lang w:eastAsia="fr-CA"/>
                <w14:ligatures w14:val="standardContextual"/>
              </w:rPr>
              <w:tab/>
            </w:r>
            <w:r w:rsidRPr="005C066E">
              <w:rPr>
                <w:rStyle w:val="Hyperlink"/>
                <w:lang w:val="en-US"/>
              </w:rPr>
              <w:t>&lt;Second level of subsection(style ÉTS Chapter Heading 3)&gt;</w:t>
            </w:r>
            <w:r>
              <w:rPr>
                <w:webHidden/>
              </w:rPr>
              <w:tab/>
            </w:r>
            <w:r>
              <w:rPr>
                <w:webHidden/>
              </w:rPr>
              <w:fldChar w:fldCharType="begin"/>
            </w:r>
            <w:r>
              <w:rPr>
                <w:webHidden/>
              </w:rPr>
              <w:instrText xml:space="preserve"> PAGEREF _Toc233206008 \h </w:instrText>
            </w:r>
            <w:r>
              <w:rPr>
                <w:webHidden/>
              </w:rPr>
            </w:r>
            <w:r>
              <w:rPr>
                <w:webHidden/>
              </w:rPr>
              <w:fldChar w:fldCharType="separate"/>
            </w:r>
            <w:r>
              <w:rPr>
                <w:webHidden/>
              </w:rPr>
              <w:t>3</w:t>
            </w:r>
            <w:r>
              <w:rPr>
                <w:webHidden/>
              </w:rPr>
              <w:fldChar w:fldCharType="end"/>
            </w:r>
          </w:hyperlink>
        </w:p>
        <w:p w14:paraId="1A1089C5" w14:textId="65C0EE81" w:rsidR="00CB22A8" w:rsidRDefault="00CB22A8">
          <w:pPr>
            <w:pStyle w:val="TOC4"/>
            <w:tabs>
              <w:tab w:val="left" w:pos="2410"/>
            </w:tabs>
            <w:rPr>
              <w:rFonts w:asciiTheme="minorHAnsi" w:eastAsiaTheme="minorEastAsia" w:hAnsiTheme="minorHAnsi" w:cstheme="minorBidi"/>
              <w:kern w:val="2"/>
              <w:lang w:eastAsia="fr-CA"/>
              <w14:ligatures w14:val="standardContextual"/>
            </w:rPr>
          </w:pPr>
          <w:hyperlink w:anchor="_Toc233206009" w:history="1">
            <w:r w:rsidRPr="005C066E">
              <w:rPr>
                <w:rStyle w:val="Hyperlink"/>
                <w:lang w:val="en-US"/>
              </w:rPr>
              <w:t>1.1.1.1</w:t>
            </w:r>
            <w:r>
              <w:rPr>
                <w:rFonts w:asciiTheme="minorHAnsi" w:eastAsiaTheme="minorEastAsia" w:hAnsiTheme="minorHAnsi" w:cstheme="minorBidi"/>
                <w:kern w:val="2"/>
                <w:lang w:eastAsia="fr-CA"/>
                <w14:ligatures w14:val="standardContextual"/>
              </w:rPr>
              <w:tab/>
            </w:r>
            <w:r w:rsidRPr="005C066E">
              <w:rPr>
                <w:rStyle w:val="Hyperlink"/>
                <w:lang w:val="en-US"/>
              </w:rPr>
              <w:t>&lt;Third level of subsection (style ÉTS Chapter Heading 4)&gt;</w:t>
            </w:r>
            <w:r>
              <w:rPr>
                <w:webHidden/>
              </w:rPr>
              <w:tab/>
            </w:r>
            <w:r>
              <w:rPr>
                <w:webHidden/>
              </w:rPr>
              <w:fldChar w:fldCharType="begin"/>
            </w:r>
            <w:r>
              <w:rPr>
                <w:webHidden/>
              </w:rPr>
              <w:instrText xml:space="preserve"> PAGEREF _Toc233206009 \h </w:instrText>
            </w:r>
            <w:r>
              <w:rPr>
                <w:webHidden/>
              </w:rPr>
            </w:r>
            <w:r>
              <w:rPr>
                <w:webHidden/>
              </w:rPr>
              <w:fldChar w:fldCharType="separate"/>
            </w:r>
            <w:r>
              <w:rPr>
                <w:webHidden/>
              </w:rPr>
              <w:t>3</w:t>
            </w:r>
            <w:r>
              <w:rPr>
                <w:webHidden/>
              </w:rPr>
              <w:fldChar w:fldCharType="end"/>
            </w:r>
          </w:hyperlink>
        </w:p>
        <w:p w14:paraId="07821546" w14:textId="2794A8BF"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10" w:history="1">
            <w:r w:rsidRPr="005C066E">
              <w:rPr>
                <w:rStyle w:val="Hyperlink"/>
                <w:lang w:val="en-US"/>
              </w:rPr>
              <w:t>CHAPTER 2 &lt;EXAMPLE of an article integrated as a chapter in the thesis&gt;</w:t>
            </w:r>
            <w:r>
              <w:rPr>
                <w:webHidden/>
              </w:rPr>
              <w:tab/>
            </w:r>
            <w:r>
              <w:rPr>
                <w:webHidden/>
              </w:rPr>
              <w:fldChar w:fldCharType="begin"/>
            </w:r>
            <w:r>
              <w:rPr>
                <w:webHidden/>
              </w:rPr>
              <w:instrText xml:space="preserve"> PAGEREF _Toc233206010 \h </w:instrText>
            </w:r>
            <w:r>
              <w:rPr>
                <w:webHidden/>
              </w:rPr>
            </w:r>
            <w:r>
              <w:rPr>
                <w:webHidden/>
              </w:rPr>
              <w:fldChar w:fldCharType="separate"/>
            </w:r>
            <w:r>
              <w:rPr>
                <w:webHidden/>
              </w:rPr>
              <w:t>7</w:t>
            </w:r>
            <w:r>
              <w:rPr>
                <w:webHidden/>
              </w:rPr>
              <w:fldChar w:fldCharType="end"/>
            </w:r>
          </w:hyperlink>
        </w:p>
        <w:p w14:paraId="2476D594" w14:textId="4C1EA847" w:rsidR="00CB22A8" w:rsidRDefault="00CB22A8">
          <w:pPr>
            <w:pStyle w:val="TOC2"/>
            <w:rPr>
              <w:rFonts w:asciiTheme="minorHAnsi" w:eastAsiaTheme="minorEastAsia" w:hAnsiTheme="minorHAnsi" w:cstheme="minorBidi"/>
              <w:kern w:val="2"/>
              <w:lang w:eastAsia="fr-CA"/>
              <w14:ligatures w14:val="standardContextual"/>
            </w:rPr>
          </w:pPr>
          <w:hyperlink w:anchor="_Toc233206011" w:history="1">
            <w:r w:rsidRPr="005C066E">
              <w:rPr>
                <w:rStyle w:val="Hyperlink"/>
                <w:lang w:val="en-US"/>
              </w:rPr>
              <w:t>2.1</w:t>
            </w:r>
            <w:r>
              <w:rPr>
                <w:rFonts w:asciiTheme="minorHAnsi" w:eastAsiaTheme="minorEastAsia" w:hAnsiTheme="minorHAnsi" w:cstheme="minorBidi"/>
                <w:kern w:val="2"/>
                <w:lang w:eastAsia="fr-CA"/>
                <w14:ligatures w14:val="standardContextual"/>
              </w:rPr>
              <w:tab/>
            </w:r>
            <w:r w:rsidRPr="005C066E">
              <w:rPr>
                <w:rStyle w:val="Hyperlink"/>
                <w:lang w:val="en-US"/>
              </w:rPr>
              <w:t>&lt;First level of subsection (style ÉTS Chapter Heading 2)&gt;</w:t>
            </w:r>
            <w:r>
              <w:rPr>
                <w:webHidden/>
              </w:rPr>
              <w:tab/>
            </w:r>
            <w:r>
              <w:rPr>
                <w:webHidden/>
              </w:rPr>
              <w:fldChar w:fldCharType="begin"/>
            </w:r>
            <w:r>
              <w:rPr>
                <w:webHidden/>
              </w:rPr>
              <w:instrText xml:space="preserve"> PAGEREF _Toc233206011 \h </w:instrText>
            </w:r>
            <w:r>
              <w:rPr>
                <w:webHidden/>
              </w:rPr>
            </w:r>
            <w:r>
              <w:rPr>
                <w:webHidden/>
              </w:rPr>
              <w:fldChar w:fldCharType="separate"/>
            </w:r>
            <w:r>
              <w:rPr>
                <w:webHidden/>
              </w:rPr>
              <w:t>7</w:t>
            </w:r>
            <w:r>
              <w:rPr>
                <w:webHidden/>
              </w:rPr>
              <w:fldChar w:fldCharType="end"/>
            </w:r>
          </w:hyperlink>
        </w:p>
        <w:p w14:paraId="7DEC5C9D" w14:textId="2DC8645A" w:rsidR="00CB22A8" w:rsidRDefault="00CB22A8">
          <w:pPr>
            <w:pStyle w:val="TOC3"/>
            <w:rPr>
              <w:rFonts w:asciiTheme="minorHAnsi" w:eastAsiaTheme="minorEastAsia" w:hAnsiTheme="minorHAnsi" w:cstheme="minorBidi"/>
              <w:kern w:val="2"/>
              <w:lang w:eastAsia="fr-CA"/>
              <w14:ligatures w14:val="standardContextual"/>
            </w:rPr>
          </w:pPr>
          <w:hyperlink w:anchor="_Toc233206012" w:history="1">
            <w:r w:rsidRPr="005C066E">
              <w:rPr>
                <w:rStyle w:val="Hyperlink"/>
                <w:lang w:val="en-US"/>
              </w:rPr>
              <w:t>2.1.1</w:t>
            </w:r>
            <w:r>
              <w:rPr>
                <w:rFonts w:asciiTheme="minorHAnsi" w:eastAsiaTheme="minorEastAsia" w:hAnsiTheme="minorHAnsi" w:cstheme="minorBidi"/>
                <w:kern w:val="2"/>
                <w:lang w:eastAsia="fr-CA"/>
                <w14:ligatures w14:val="standardContextual"/>
              </w:rPr>
              <w:tab/>
            </w:r>
            <w:r w:rsidRPr="005C066E">
              <w:rPr>
                <w:rStyle w:val="Hyperlink"/>
                <w:lang w:val="en-US"/>
              </w:rPr>
              <w:t>&lt;Second level of subsection (style ÉTS Chapter Heading 3)&gt;</w:t>
            </w:r>
            <w:r>
              <w:rPr>
                <w:webHidden/>
              </w:rPr>
              <w:tab/>
            </w:r>
            <w:r>
              <w:rPr>
                <w:webHidden/>
              </w:rPr>
              <w:fldChar w:fldCharType="begin"/>
            </w:r>
            <w:r>
              <w:rPr>
                <w:webHidden/>
              </w:rPr>
              <w:instrText xml:space="preserve"> PAGEREF _Toc233206012 \h </w:instrText>
            </w:r>
            <w:r>
              <w:rPr>
                <w:webHidden/>
              </w:rPr>
            </w:r>
            <w:r>
              <w:rPr>
                <w:webHidden/>
              </w:rPr>
              <w:fldChar w:fldCharType="separate"/>
            </w:r>
            <w:r>
              <w:rPr>
                <w:webHidden/>
              </w:rPr>
              <w:t>7</w:t>
            </w:r>
            <w:r>
              <w:rPr>
                <w:webHidden/>
              </w:rPr>
              <w:fldChar w:fldCharType="end"/>
            </w:r>
          </w:hyperlink>
        </w:p>
        <w:p w14:paraId="6FA9E8AC" w14:textId="5ADAEFE0"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13" w:history="1">
            <w:r w:rsidRPr="005C066E">
              <w:rPr>
                <w:rStyle w:val="Hyperlink"/>
              </w:rPr>
              <w:t>CHAPTER 3 &lt;Title of the chapter&gt;</w:t>
            </w:r>
            <w:r>
              <w:rPr>
                <w:webHidden/>
              </w:rPr>
              <w:tab/>
            </w:r>
            <w:r>
              <w:rPr>
                <w:webHidden/>
              </w:rPr>
              <w:fldChar w:fldCharType="begin"/>
            </w:r>
            <w:r>
              <w:rPr>
                <w:webHidden/>
              </w:rPr>
              <w:instrText xml:space="preserve"> PAGEREF _Toc233206013 \h </w:instrText>
            </w:r>
            <w:r>
              <w:rPr>
                <w:webHidden/>
              </w:rPr>
            </w:r>
            <w:r>
              <w:rPr>
                <w:webHidden/>
              </w:rPr>
              <w:fldChar w:fldCharType="separate"/>
            </w:r>
            <w:r>
              <w:rPr>
                <w:webHidden/>
              </w:rPr>
              <w:t>9</w:t>
            </w:r>
            <w:r>
              <w:rPr>
                <w:webHidden/>
              </w:rPr>
              <w:fldChar w:fldCharType="end"/>
            </w:r>
          </w:hyperlink>
        </w:p>
        <w:p w14:paraId="644FEF37" w14:textId="27F3183E" w:rsidR="00CB22A8" w:rsidRDefault="00CB22A8">
          <w:pPr>
            <w:pStyle w:val="TOC2"/>
            <w:rPr>
              <w:rFonts w:asciiTheme="minorHAnsi" w:eastAsiaTheme="minorEastAsia" w:hAnsiTheme="minorHAnsi" w:cstheme="minorBidi"/>
              <w:kern w:val="2"/>
              <w:lang w:eastAsia="fr-CA"/>
              <w14:ligatures w14:val="standardContextual"/>
            </w:rPr>
          </w:pPr>
          <w:hyperlink w:anchor="_Toc233206014" w:history="1">
            <w:r w:rsidRPr="005C066E">
              <w:rPr>
                <w:rStyle w:val="Hyperlink"/>
                <w:lang w:val="en-US"/>
              </w:rPr>
              <w:t>3.1</w:t>
            </w:r>
            <w:r>
              <w:rPr>
                <w:rFonts w:asciiTheme="minorHAnsi" w:eastAsiaTheme="minorEastAsia" w:hAnsiTheme="minorHAnsi" w:cstheme="minorBidi"/>
                <w:kern w:val="2"/>
                <w:lang w:eastAsia="fr-CA"/>
                <w14:ligatures w14:val="standardContextual"/>
              </w:rPr>
              <w:tab/>
            </w:r>
            <w:r w:rsidRPr="005C066E">
              <w:rPr>
                <w:rStyle w:val="Hyperlink"/>
                <w:lang w:val="en-US"/>
              </w:rPr>
              <w:t>&lt;First level of subsection (style ÉTS Chapter Heading 2)&gt;</w:t>
            </w:r>
            <w:r>
              <w:rPr>
                <w:webHidden/>
              </w:rPr>
              <w:tab/>
            </w:r>
            <w:r>
              <w:rPr>
                <w:webHidden/>
              </w:rPr>
              <w:fldChar w:fldCharType="begin"/>
            </w:r>
            <w:r>
              <w:rPr>
                <w:webHidden/>
              </w:rPr>
              <w:instrText xml:space="preserve"> PAGEREF _Toc233206014 \h </w:instrText>
            </w:r>
            <w:r>
              <w:rPr>
                <w:webHidden/>
              </w:rPr>
            </w:r>
            <w:r>
              <w:rPr>
                <w:webHidden/>
              </w:rPr>
              <w:fldChar w:fldCharType="separate"/>
            </w:r>
            <w:r>
              <w:rPr>
                <w:webHidden/>
              </w:rPr>
              <w:t>9</w:t>
            </w:r>
            <w:r>
              <w:rPr>
                <w:webHidden/>
              </w:rPr>
              <w:fldChar w:fldCharType="end"/>
            </w:r>
          </w:hyperlink>
        </w:p>
        <w:p w14:paraId="6998FE00" w14:textId="751D269E"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15" w:history="1">
            <w:r w:rsidRPr="005C066E">
              <w:rPr>
                <w:rStyle w:val="Hyperlink"/>
              </w:rPr>
              <w:t>CHAPTER 4 &lt;Title of the chapter&gt;</w:t>
            </w:r>
            <w:r>
              <w:rPr>
                <w:webHidden/>
              </w:rPr>
              <w:tab/>
            </w:r>
            <w:r>
              <w:rPr>
                <w:webHidden/>
              </w:rPr>
              <w:fldChar w:fldCharType="begin"/>
            </w:r>
            <w:r>
              <w:rPr>
                <w:webHidden/>
              </w:rPr>
              <w:instrText xml:space="preserve"> PAGEREF _Toc233206015 \h </w:instrText>
            </w:r>
            <w:r>
              <w:rPr>
                <w:webHidden/>
              </w:rPr>
            </w:r>
            <w:r>
              <w:rPr>
                <w:webHidden/>
              </w:rPr>
              <w:fldChar w:fldCharType="separate"/>
            </w:r>
            <w:r>
              <w:rPr>
                <w:webHidden/>
              </w:rPr>
              <w:t>11</w:t>
            </w:r>
            <w:r>
              <w:rPr>
                <w:webHidden/>
              </w:rPr>
              <w:fldChar w:fldCharType="end"/>
            </w:r>
          </w:hyperlink>
        </w:p>
        <w:p w14:paraId="2D552ADB" w14:textId="3907B7DF" w:rsidR="00CB22A8" w:rsidRDefault="00CB22A8">
          <w:pPr>
            <w:pStyle w:val="TOC2"/>
            <w:rPr>
              <w:rFonts w:asciiTheme="minorHAnsi" w:eastAsiaTheme="minorEastAsia" w:hAnsiTheme="minorHAnsi" w:cstheme="minorBidi"/>
              <w:kern w:val="2"/>
              <w:lang w:eastAsia="fr-CA"/>
              <w14:ligatures w14:val="standardContextual"/>
            </w:rPr>
          </w:pPr>
          <w:hyperlink w:anchor="_Toc233206016" w:history="1">
            <w:r w:rsidRPr="005C066E">
              <w:rPr>
                <w:rStyle w:val="Hyperlink"/>
                <w:lang w:val="en-US"/>
              </w:rPr>
              <w:t>4.1</w:t>
            </w:r>
            <w:r>
              <w:rPr>
                <w:rFonts w:asciiTheme="minorHAnsi" w:eastAsiaTheme="minorEastAsia" w:hAnsiTheme="minorHAnsi" w:cstheme="minorBidi"/>
                <w:kern w:val="2"/>
                <w:lang w:eastAsia="fr-CA"/>
                <w14:ligatures w14:val="standardContextual"/>
              </w:rPr>
              <w:tab/>
            </w:r>
            <w:r w:rsidRPr="005C066E">
              <w:rPr>
                <w:rStyle w:val="Hyperlink"/>
                <w:lang w:val="en-US"/>
              </w:rPr>
              <w:t>&lt;First level of subsection (style ÉTS Chapter Heading 2)&gt;</w:t>
            </w:r>
            <w:r>
              <w:rPr>
                <w:webHidden/>
              </w:rPr>
              <w:tab/>
            </w:r>
            <w:r>
              <w:rPr>
                <w:webHidden/>
              </w:rPr>
              <w:fldChar w:fldCharType="begin"/>
            </w:r>
            <w:r>
              <w:rPr>
                <w:webHidden/>
              </w:rPr>
              <w:instrText xml:space="preserve"> PAGEREF _Toc233206016 \h </w:instrText>
            </w:r>
            <w:r>
              <w:rPr>
                <w:webHidden/>
              </w:rPr>
            </w:r>
            <w:r>
              <w:rPr>
                <w:webHidden/>
              </w:rPr>
              <w:fldChar w:fldCharType="separate"/>
            </w:r>
            <w:r>
              <w:rPr>
                <w:webHidden/>
              </w:rPr>
              <w:t>11</w:t>
            </w:r>
            <w:r>
              <w:rPr>
                <w:webHidden/>
              </w:rPr>
              <w:fldChar w:fldCharType="end"/>
            </w:r>
          </w:hyperlink>
        </w:p>
        <w:p w14:paraId="3759D9C4" w14:textId="57BD0837"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17" w:history="1">
            <w:r w:rsidRPr="005C066E">
              <w:rPr>
                <w:rStyle w:val="Hyperlink"/>
              </w:rPr>
              <w:t>CHAPTER 5 &lt;title of the chapter&gt;</w:t>
            </w:r>
            <w:r>
              <w:rPr>
                <w:webHidden/>
              </w:rPr>
              <w:tab/>
            </w:r>
            <w:r>
              <w:rPr>
                <w:webHidden/>
              </w:rPr>
              <w:fldChar w:fldCharType="begin"/>
            </w:r>
            <w:r>
              <w:rPr>
                <w:webHidden/>
              </w:rPr>
              <w:instrText xml:space="preserve"> PAGEREF _Toc233206017 \h </w:instrText>
            </w:r>
            <w:r>
              <w:rPr>
                <w:webHidden/>
              </w:rPr>
            </w:r>
            <w:r>
              <w:rPr>
                <w:webHidden/>
              </w:rPr>
              <w:fldChar w:fldCharType="separate"/>
            </w:r>
            <w:r>
              <w:rPr>
                <w:webHidden/>
              </w:rPr>
              <w:t>13</w:t>
            </w:r>
            <w:r>
              <w:rPr>
                <w:webHidden/>
              </w:rPr>
              <w:fldChar w:fldCharType="end"/>
            </w:r>
          </w:hyperlink>
        </w:p>
        <w:p w14:paraId="0D04159D" w14:textId="007E4B57" w:rsidR="00CB22A8" w:rsidRDefault="00CB22A8">
          <w:pPr>
            <w:pStyle w:val="TOC2"/>
            <w:rPr>
              <w:rFonts w:asciiTheme="minorHAnsi" w:eastAsiaTheme="minorEastAsia" w:hAnsiTheme="minorHAnsi" w:cstheme="minorBidi"/>
              <w:kern w:val="2"/>
              <w:lang w:eastAsia="fr-CA"/>
              <w14:ligatures w14:val="standardContextual"/>
            </w:rPr>
          </w:pPr>
          <w:hyperlink w:anchor="_Toc233206018" w:history="1">
            <w:r w:rsidRPr="005C066E">
              <w:rPr>
                <w:rStyle w:val="Hyperlink"/>
                <w:lang w:val="en-US"/>
              </w:rPr>
              <w:t>5.1</w:t>
            </w:r>
            <w:r>
              <w:rPr>
                <w:rFonts w:asciiTheme="minorHAnsi" w:eastAsiaTheme="minorEastAsia" w:hAnsiTheme="minorHAnsi" w:cstheme="minorBidi"/>
                <w:kern w:val="2"/>
                <w:lang w:eastAsia="fr-CA"/>
                <w14:ligatures w14:val="standardContextual"/>
              </w:rPr>
              <w:tab/>
            </w:r>
            <w:r w:rsidRPr="005C066E">
              <w:rPr>
                <w:rStyle w:val="Hyperlink"/>
                <w:lang w:val="en-US"/>
              </w:rPr>
              <w:t>&lt;First level of subsection (style ÉTS Chapter Heading 2)&gt;</w:t>
            </w:r>
            <w:r>
              <w:rPr>
                <w:webHidden/>
              </w:rPr>
              <w:tab/>
            </w:r>
            <w:r>
              <w:rPr>
                <w:webHidden/>
              </w:rPr>
              <w:fldChar w:fldCharType="begin"/>
            </w:r>
            <w:r>
              <w:rPr>
                <w:webHidden/>
              </w:rPr>
              <w:instrText xml:space="preserve"> PAGEREF _Toc233206018 \h </w:instrText>
            </w:r>
            <w:r>
              <w:rPr>
                <w:webHidden/>
              </w:rPr>
            </w:r>
            <w:r>
              <w:rPr>
                <w:webHidden/>
              </w:rPr>
              <w:fldChar w:fldCharType="separate"/>
            </w:r>
            <w:r>
              <w:rPr>
                <w:webHidden/>
              </w:rPr>
              <w:t>13</w:t>
            </w:r>
            <w:r>
              <w:rPr>
                <w:webHidden/>
              </w:rPr>
              <w:fldChar w:fldCharType="end"/>
            </w:r>
          </w:hyperlink>
        </w:p>
        <w:p w14:paraId="70BDE09A" w14:textId="5B55BF6C"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19" w:history="1">
            <w:r w:rsidRPr="005C066E">
              <w:rPr>
                <w:rStyle w:val="Hyperlink"/>
              </w:rPr>
              <w:t>CHAPTER 6 &lt;title of the chapter&gt;</w:t>
            </w:r>
            <w:r>
              <w:rPr>
                <w:webHidden/>
              </w:rPr>
              <w:tab/>
            </w:r>
            <w:r>
              <w:rPr>
                <w:webHidden/>
              </w:rPr>
              <w:fldChar w:fldCharType="begin"/>
            </w:r>
            <w:r>
              <w:rPr>
                <w:webHidden/>
              </w:rPr>
              <w:instrText xml:space="preserve"> PAGEREF _Toc233206019 \h </w:instrText>
            </w:r>
            <w:r>
              <w:rPr>
                <w:webHidden/>
              </w:rPr>
            </w:r>
            <w:r>
              <w:rPr>
                <w:webHidden/>
              </w:rPr>
              <w:fldChar w:fldCharType="separate"/>
            </w:r>
            <w:r>
              <w:rPr>
                <w:webHidden/>
              </w:rPr>
              <w:t>15</w:t>
            </w:r>
            <w:r>
              <w:rPr>
                <w:webHidden/>
              </w:rPr>
              <w:fldChar w:fldCharType="end"/>
            </w:r>
          </w:hyperlink>
        </w:p>
        <w:p w14:paraId="3F5E7978" w14:textId="49A83247" w:rsidR="00CB22A8" w:rsidRDefault="00CB22A8">
          <w:pPr>
            <w:pStyle w:val="TOC2"/>
            <w:rPr>
              <w:rFonts w:asciiTheme="minorHAnsi" w:eastAsiaTheme="minorEastAsia" w:hAnsiTheme="minorHAnsi" w:cstheme="minorBidi"/>
              <w:kern w:val="2"/>
              <w:lang w:eastAsia="fr-CA"/>
              <w14:ligatures w14:val="standardContextual"/>
            </w:rPr>
          </w:pPr>
          <w:hyperlink w:anchor="_Toc233206020" w:history="1">
            <w:r w:rsidRPr="005C066E">
              <w:rPr>
                <w:rStyle w:val="Hyperlink"/>
                <w:lang w:val="en-US"/>
              </w:rPr>
              <w:t>6.1</w:t>
            </w:r>
            <w:r>
              <w:rPr>
                <w:rFonts w:asciiTheme="minorHAnsi" w:eastAsiaTheme="minorEastAsia" w:hAnsiTheme="minorHAnsi" w:cstheme="minorBidi"/>
                <w:kern w:val="2"/>
                <w:lang w:eastAsia="fr-CA"/>
                <w14:ligatures w14:val="standardContextual"/>
              </w:rPr>
              <w:tab/>
            </w:r>
            <w:r w:rsidRPr="005C066E">
              <w:rPr>
                <w:rStyle w:val="Hyperlink"/>
                <w:lang w:val="en-US"/>
              </w:rPr>
              <w:t>&lt;First level of subsection (style ÉTS Chapter Heading 2)&gt;</w:t>
            </w:r>
            <w:r>
              <w:rPr>
                <w:webHidden/>
              </w:rPr>
              <w:tab/>
            </w:r>
            <w:r>
              <w:rPr>
                <w:webHidden/>
              </w:rPr>
              <w:fldChar w:fldCharType="begin"/>
            </w:r>
            <w:r>
              <w:rPr>
                <w:webHidden/>
              </w:rPr>
              <w:instrText xml:space="preserve"> PAGEREF _Toc233206020 \h </w:instrText>
            </w:r>
            <w:r>
              <w:rPr>
                <w:webHidden/>
              </w:rPr>
            </w:r>
            <w:r>
              <w:rPr>
                <w:webHidden/>
              </w:rPr>
              <w:fldChar w:fldCharType="separate"/>
            </w:r>
            <w:r>
              <w:rPr>
                <w:webHidden/>
              </w:rPr>
              <w:t>15</w:t>
            </w:r>
            <w:r>
              <w:rPr>
                <w:webHidden/>
              </w:rPr>
              <w:fldChar w:fldCharType="end"/>
            </w:r>
          </w:hyperlink>
        </w:p>
        <w:p w14:paraId="2666BE72" w14:textId="41F7E3B6"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21" w:history="1">
            <w:r w:rsidRPr="005C066E">
              <w:rPr>
                <w:rStyle w:val="Hyperlink"/>
              </w:rPr>
              <w:t>CHAPTER 7 &lt;title of the chapter&gt;</w:t>
            </w:r>
            <w:r>
              <w:rPr>
                <w:webHidden/>
              </w:rPr>
              <w:tab/>
            </w:r>
            <w:r>
              <w:rPr>
                <w:webHidden/>
              </w:rPr>
              <w:fldChar w:fldCharType="begin"/>
            </w:r>
            <w:r>
              <w:rPr>
                <w:webHidden/>
              </w:rPr>
              <w:instrText xml:space="preserve"> PAGEREF _Toc233206021 \h </w:instrText>
            </w:r>
            <w:r>
              <w:rPr>
                <w:webHidden/>
              </w:rPr>
            </w:r>
            <w:r>
              <w:rPr>
                <w:webHidden/>
              </w:rPr>
              <w:fldChar w:fldCharType="separate"/>
            </w:r>
            <w:r>
              <w:rPr>
                <w:webHidden/>
              </w:rPr>
              <w:t>17</w:t>
            </w:r>
            <w:r>
              <w:rPr>
                <w:webHidden/>
              </w:rPr>
              <w:fldChar w:fldCharType="end"/>
            </w:r>
          </w:hyperlink>
        </w:p>
        <w:p w14:paraId="4EA4EAB0" w14:textId="161323A6" w:rsidR="00CB22A8" w:rsidRDefault="00CB22A8">
          <w:pPr>
            <w:pStyle w:val="TOC2"/>
            <w:rPr>
              <w:rFonts w:asciiTheme="minorHAnsi" w:eastAsiaTheme="minorEastAsia" w:hAnsiTheme="minorHAnsi" w:cstheme="minorBidi"/>
              <w:kern w:val="2"/>
              <w:lang w:eastAsia="fr-CA"/>
              <w14:ligatures w14:val="standardContextual"/>
            </w:rPr>
          </w:pPr>
          <w:hyperlink w:anchor="_Toc233206022" w:history="1">
            <w:r w:rsidRPr="005C066E">
              <w:rPr>
                <w:rStyle w:val="Hyperlink"/>
                <w:lang w:val="en-US"/>
              </w:rPr>
              <w:t>7.1</w:t>
            </w:r>
            <w:r>
              <w:rPr>
                <w:rFonts w:asciiTheme="minorHAnsi" w:eastAsiaTheme="minorEastAsia" w:hAnsiTheme="minorHAnsi" w:cstheme="minorBidi"/>
                <w:kern w:val="2"/>
                <w:lang w:eastAsia="fr-CA"/>
                <w14:ligatures w14:val="standardContextual"/>
              </w:rPr>
              <w:tab/>
            </w:r>
            <w:r w:rsidRPr="005C066E">
              <w:rPr>
                <w:rStyle w:val="Hyperlink"/>
                <w:lang w:val="en-US"/>
              </w:rPr>
              <w:t>&lt;First level of subsection (style ÉTS Chapter Heading 2)&gt;</w:t>
            </w:r>
            <w:r>
              <w:rPr>
                <w:webHidden/>
              </w:rPr>
              <w:tab/>
            </w:r>
            <w:r>
              <w:rPr>
                <w:webHidden/>
              </w:rPr>
              <w:fldChar w:fldCharType="begin"/>
            </w:r>
            <w:r>
              <w:rPr>
                <w:webHidden/>
              </w:rPr>
              <w:instrText xml:space="preserve"> PAGEREF _Toc233206022 \h </w:instrText>
            </w:r>
            <w:r>
              <w:rPr>
                <w:webHidden/>
              </w:rPr>
            </w:r>
            <w:r>
              <w:rPr>
                <w:webHidden/>
              </w:rPr>
              <w:fldChar w:fldCharType="separate"/>
            </w:r>
            <w:r>
              <w:rPr>
                <w:webHidden/>
              </w:rPr>
              <w:t>17</w:t>
            </w:r>
            <w:r>
              <w:rPr>
                <w:webHidden/>
              </w:rPr>
              <w:fldChar w:fldCharType="end"/>
            </w:r>
          </w:hyperlink>
        </w:p>
        <w:p w14:paraId="27CC4286" w14:textId="1ECB68F8"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23" w:history="1">
            <w:r w:rsidRPr="005C066E">
              <w:rPr>
                <w:rStyle w:val="Hyperlink"/>
                <w:lang w:val="en-US"/>
              </w:rPr>
              <w:t>conclusion</w:t>
            </w:r>
            <w:r>
              <w:rPr>
                <w:webHidden/>
              </w:rPr>
              <w:tab/>
            </w:r>
            <w:r>
              <w:rPr>
                <w:webHidden/>
              </w:rPr>
              <w:fldChar w:fldCharType="begin"/>
            </w:r>
            <w:r>
              <w:rPr>
                <w:webHidden/>
              </w:rPr>
              <w:instrText xml:space="preserve"> PAGEREF _Toc233206023 \h </w:instrText>
            </w:r>
            <w:r>
              <w:rPr>
                <w:webHidden/>
              </w:rPr>
            </w:r>
            <w:r>
              <w:rPr>
                <w:webHidden/>
              </w:rPr>
              <w:fldChar w:fldCharType="separate"/>
            </w:r>
            <w:r>
              <w:rPr>
                <w:webHidden/>
              </w:rPr>
              <w:t>19</w:t>
            </w:r>
            <w:r>
              <w:rPr>
                <w:webHidden/>
              </w:rPr>
              <w:fldChar w:fldCharType="end"/>
            </w:r>
          </w:hyperlink>
        </w:p>
        <w:p w14:paraId="6220C753" w14:textId="55AA16C7"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24" w:history="1">
            <w:r w:rsidRPr="005C066E">
              <w:rPr>
                <w:rStyle w:val="Hyperlink"/>
                <w:lang w:val="en-US"/>
              </w:rPr>
              <w:t>Recommendations</w:t>
            </w:r>
            <w:r>
              <w:rPr>
                <w:webHidden/>
              </w:rPr>
              <w:tab/>
            </w:r>
            <w:r>
              <w:rPr>
                <w:webHidden/>
              </w:rPr>
              <w:fldChar w:fldCharType="begin"/>
            </w:r>
            <w:r>
              <w:rPr>
                <w:webHidden/>
              </w:rPr>
              <w:instrText xml:space="preserve"> PAGEREF _Toc233206024 \h </w:instrText>
            </w:r>
            <w:r>
              <w:rPr>
                <w:webHidden/>
              </w:rPr>
            </w:r>
            <w:r>
              <w:rPr>
                <w:webHidden/>
              </w:rPr>
              <w:fldChar w:fldCharType="separate"/>
            </w:r>
            <w:r>
              <w:rPr>
                <w:webHidden/>
              </w:rPr>
              <w:t>21</w:t>
            </w:r>
            <w:r>
              <w:rPr>
                <w:webHidden/>
              </w:rPr>
              <w:fldChar w:fldCharType="end"/>
            </w:r>
          </w:hyperlink>
        </w:p>
        <w:p w14:paraId="1E8BA148" w14:textId="0F539B79"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25" w:history="1">
            <w:r w:rsidRPr="005C066E">
              <w:rPr>
                <w:rStyle w:val="Hyperlink"/>
              </w:rPr>
              <w:t>ANNEX I &lt;title of the annex&gt;</w:t>
            </w:r>
            <w:r>
              <w:rPr>
                <w:webHidden/>
              </w:rPr>
              <w:tab/>
            </w:r>
            <w:r>
              <w:rPr>
                <w:webHidden/>
              </w:rPr>
              <w:fldChar w:fldCharType="begin"/>
            </w:r>
            <w:r>
              <w:rPr>
                <w:webHidden/>
              </w:rPr>
              <w:instrText xml:space="preserve"> PAGEREF _Toc233206025 \h </w:instrText>
            </w:r>
            <w:r>
              <w:rPr>
                <w:webHidden/>
              </w:rPr>
            </w:r>
            <w:r>
              <w:rPr>
                <w:webHidden/>
              </w:rPr>
              <w:fldChar w:fldCharType="separate"/>
            </w:r>
            <w:r>
              <w:rPr>
                <w:webHidden/>
              </w:rPr>
              <w:t>23</w:t>
            </w:r>
            <w:r>
              <w:rPr>
                <w:webHidden/>
              </w:rPr>
              <w:fldChar w:fldCharType="end"/>
            </w:r>
          </w:hyperlink>
        </w:p>
        <w:p w14:paraId="6DB710BC" w14:textId="7166F7F5"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26" w:history="1">
            <w:r w:rsidRPr="005C066E">
              <w:rPr>
                <w:rStyle w:val="Hyperlink"/>
              </w:rPr>
              <w:t>ANNEX II &lt;TITLE OF THE ANNEX&gt;</w:t>
            </w:r>
            <w:r>
              <w:rPr>
                <w:webHidden/>
              </w:rPr>
              <w:tab/>
            </w:r>
            <w:r>
              <w:rPr>
                <w:webHidden/>
              </w:rPr>
              <w:fldChar w:fldCharType="begin"/>
            </w:r>
            <w:r>
              <w:rPr>
                <w:webHidden/>
              </w:rPr>
              <w:instrText xml:space="preserve"> PAGEREF _Toc233206026 \h </w:instrText>
            </w:r>
            <w:r>
              <w:rPr>
                <w:webHidden/>
              </w:rPr>
            </w:r>
            <w:r>
              <w:rPr>
                <w:webHidden/>
              </w:rPr>
              <w:fldChar w:fldCharType="separate"/>
            </w:r>
            <w:r>
              <w:rPr>
                <w:webHidden/>
              </w:rPr>
              <w:t>25</w:t>
            </w:r>
            <w:r>
              <w:rPr>
                <w:webHidden/>
              </w:rPr>
              <w:fldChar w:fldCharType="end"/>
            </w:r>
          </w:hyperlink>
        </w:p>
        <w:p w14:paraId="2309E460" w14:textId="329882FD"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27" w:history="1">
            <w:r w:rsidRPr="005C066E">
              <w:rPr>
                <w:rStyle w:val="Hyperlink"/>
              </w:rPr>
              <w:t>APPENDIX A &lt;TITLE OF THE APPENDIX&gt;</w:t>
            </w:r>
            <w:r>
              <w:rPr>
                <w:webHidden/>
              </w:rPr>
              <w:tab/>
            </w:r>
            <w:r>
              <w:rPr>
                <w:webHidden/>
              </w:rPr>
              <w:fldChar w:fldCharType="begin"/>
            </w:r>
            <w:r>
              <w:rPr>
                <w:webHidden/>
              </w:rPr>
              <w:instrText xml:space="preserve"> PAGEREF _Toc233206027 \h </w:instrText>
            </w:r>
            <w:r>
              <w:rPr>
                <w:webHidden/>
              </w:rPr>
            </w:r>
            <w:r>
              <w:rPr>
                <w:webHidden/>
              </w:rPr>
              <w:fldChar w:fldCharType="separate"/>
            </w:r>
            <w:r>
              <w:rPr>
                <w:webHidden/>
              </w:rPr>
              <w:t>27</w:t>
            </w:r>
            <w:r>
              <w:rPr>
                <w:webHidden/>
              </w:rPr>
              <w:fldChar w:fldCharType="end"/>
            </w:r>
          </w:hyperlink>
        </w:p>
        <w:p w14:paraId="4D8AF5E4" w14:textId="5200060E"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28" w:history="1">
            <w:r w:rsidRPr="005C066E">
              <w:rPr>
                <w:rStyle w:val="Hyperlink"/>
              </w:rPr>
              <w:t>APPENDIX B &lt;Title of the appendix&gt;</w:t>
            </w:r>
            <w:r>
              <w:rPr>
                <w:webHidden/>
              </w:rPr>
              <w:tab/>
            </w:r>
            <w:r>
              <w:rPr>
                <w:webHidden/>
              </w:rPr>
              <w:fldChar w:fldCharType="begin"/>
            </w:r>
            <w:r>
              <w:rPr>
                <w:webHidden/>
              </w:rPr>
              <w:instrText xml:space="preserve"> PAGEREF _Toc233206028 \h </w:instrText>
            </w:r>
            <w:r>
              <w:rPr>
                <w:webHidden/>
              </w:rPr>
            </w:r>
            <w:r>
              <w:rPr>
                <w:webHidden/>
              </w:rPr>
              <w:fldChar w:fldCharType="separate"/>
            </w:r>
            <w:r>
              <w:rPr>
                <w:webHidden/>
              </w:rPr>
              <w:t>29</w:t>
            </w:r>
            <w:r>
              <w:rPr>
                <w:webHidden/>
              </w:rPr>
              <w:fldChar w:fldCharType="end"/>
            </w:r>
          </w:hyperlink>
        </w:p>
        <w:p w14:paraId="6707FC73" w14:textId="096A0559"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29" w:history="1">
            <w:r w:rsidRPr="005C066E">
              <w:rPr>
                <w:rStyle w:val="Hyperlink"/>
                <w:lang w:val="en-US"/>
              </w:rPr>
              <w:t>List of bibliographical references</w:t>
            </w:r>
            <w:r>
              <w:rPr>
                <w:webHidden/>
              </w:rPr>
              <w:tab/>
            </w:r>
            <w:r>
              <w:rPr>
                <w:webHidden/>
              </w:rPr>
              <w:fldChar w:fldCharType="begin"/>
            </w:r>
            <w:r>
              <w:rPr>
                <w:webHidden/>
              </w:rPr>
              <w:instrText xml:space="preserve"> PAGEREF _Toc233206029 \h </w:instrText>
            </w:r>
            <w:r>
              <w:rPr>
                <w:webHidden/>
              </w:rPr>
            </w:r>
            <w:r>
              <w:rPr>
                <w:webHidden/>
              </w:rPr>
              <w:fldChar w:fldCharType="separate"/>
            </w:r>
            <w:r>
              <w:rPr>
                <w:webHidden/>
              </w:rPr>
              <w:t>31</w:t>
            </w:r>
            <w:r>
              <w:rPr>
                <w:webHidden/>
              </w:rPr>
              <w:fldChar w:fldCharType="end"/>
            </w:r>
          </w:hyperlink>
        </w:p>
        <w:p w14:paraId="386CB2B3" w14:textId="37E2D1FB" w:rsidR="00CB22A8" w:rsidRDefault="00CB22A8">
          <w:pPr>
            <w:pStyle w:val="TOC1"/>
            <w:rPr>
              <w:rFonts w:asciiTheme="minorHAnsi" w:eastAsiaTheme="minorEastAsia" w:hAnsiTheme="minorHAnsi" w:cstheme="minorBidi"/>
              <w:caps w:val="0"/>
              <w:kern w:val="2"/>
              <w:lang w:eastAsia="fr-CA"/>
              <w14:ligatures w14:val="standardContextual"/>
            </w:rPr>
          </w:pPr>
          <w:hyperlink w:anchor="_Toc233206030" w:history="1">
            <w:r w:rsidRPr="005C066E">
              <w:rPr>
                <w:rStyle w:val="Hyperlink"/>
                <w:lang w:val="en-US"/>
              </w:rPr>
              <w:t>Bibliography</w:t>
            </w:r>
            <w:r>
              <w:rPr>
                <w:webHidden/>
              </w:rPr>
              <w:tab/>
            </w:r>
            <w:r>
              <w:rPr>
                <w:webHidden/>
              </w:rPr>
              <w:fldChar w:fldCharType="begin"/>
            </w:r>
            <w:r>
              <w:rPr>
                <w:webHidden/>
              </w:rPr>
              <w:instrText xml:space="preserve"> PAGEREF _Toc233206030 \h </w:instrText>
            </w:r>
            <w:r>
              <w:rPr>
                <w:webHidden/>
              </w:rPr>
            </w:r>
            <w:r>
              <w:rPr>
                <w:webHidden/>
              </w:rPr>
              <w:fldChar w:fldCharType="separate"/>
            </w:r>
            <w:r>
              <w:rPr>
                <w:webHidden/>
              </w:rPr>
              <w:t>33</w:t>
            </w:r>
            <w:r>
              <w:rPr>
                <w:webHidden/>
              </w:rPr>
              <w:fldChar w:fldCharType="end"/>
            </w:r>
          </w:hyperlink>
        </w:p>
        <w:p w14:paraId="55D9CFE7" w14:textId="3D105E96" w:rsidR="008432D8" w:rsidRPr="008432D8" w:rsidRDefault="008432D8" w:rsidP="008432D8">
          <w:pPr>
            <w:rPr>
              <w:lang w:eastAsia="fr-CA"/>
            </w:rPr>
            <w:sectPr w:rsidR="008432D8" w:rsidRPr="008432D8" w:rsidSect="008948DB">
              <w:type w:val="oddPage"/>
              <w:pgSz w:w="12240" w:h="15840" w:code="1"/>
              <w:pgMar w:top="2160" w:right="1077" w:bottom="1077" w:left="2160" w:header="1077" w:footer="1077" w:gutter="0"/>
              <w:pgNumType w:fmt="upperRoman"/>
              <w:cols w:space="708"/>
              <w:titlePg/>
              <w:docGrid w:linePitch="360"/>
            </w:sectPr>
          </w:pPr>
          <w:r>
            <w:rPr>
              <w:noProof/>
            </w:rPr>
            <w:fldChar w:fldCharType="end"/>
          </w:r>
        </w:p>
      </w:sdtContent>
    </w:sdt>
    <w:p w14:paraId="2009B853" w14:textId="2399756E" w:rsidR="00FA69A0" w:rsidRDefault="00FA69A0" w:rsidP="00FA69A0">
      <w:pPr>
        <w:pStyle w:val="TSPreliminarypageHeading"/>
      </w:pPr>
      <w:r>
        <w:lastRenderedPageBreak/>
        <w:t xml:space="preserve">List </w:t>
      </w:r>
      <w:r w:rsidR="006746F9">
        <w:t>of</w:t>
      </w:r>
      <w:r>
        <w:t xml:space="preserve"> </w:t>
      </w:r>
      <w:commentRangeStart w:id="12"/>
      <w:r>
        <w:t>table</w:t>
      </w:r>
      <w:commentRangeEnd w:id="12"/>
      <w:r w:rsidR="00B16648">
        <w:rPr>
          <w:rStyle w:val="CommentReference"/>
          <w:sz w:val="24"/>
          <w:szCs w:val="24"/>
        </w:rPr>
        <w:commentReference w:id="12"/>
      </w:r>
      <w:r w:rsidR="006746F9">
        <w:t>s</w:t>
      </w:r>
    </w:p>
    <w:p w14:paraId="1C3E43E4" w14:textId="152A41FD" w:rsidR="00177348" w:rsidRDefault="00177348" w:rsidP="000614F3">
      <w:pPr>
        <w:pStyle w:val="TSNoSpacing"/>
        <w:jc w:val="right"/>
      </w:pPr>
      <w:r>
        <w:t>Page</w:t>
      </w:r>
    </w:p>
    <w:p w14:paraId="272E42BC" w14:textId="77777777" w:rsidR="00177348" w:rsidRPr="00177348" w:rsidRDefault="00177348" w:rsidP="000614F3">
      <w:pPr>
        <w:pStyle w:val="TSNoSpacing"/>
      </w:pPr>
    </w:p>
    <w:p w14:paraId="26DD6591" w14:textId="3E59C764" w:rsidR="0059329E" w:rsidRDefault="00177348">
      <w:pPr>
        <w:pStyle w:val="TableofFigures"/>
        <w:rPr>
          <w:rFonts w:asciiTheme="minorHAnsi" w:eastAsiaTheme="minorEastAsia" w:hAnsiTheme="minorHAnsi" w:cstheme="minorBidi"/>
          <w:noProof/>
          <w:kern w:val="2"/>
          <w:lang w:val="fr-FR" w:eastAsia="fr-FR"/>
          <w14:ligatures w14:val="standardContextual"/>
        </w:rPr>
      </w:pPr>
      <w:r>
        <w:fldChar w:fldCharType="begin"/>
      </w:r>
      <w:r>
        <w:instrText xml:space="preserve"> TOC \h \z \c "Table" </w:instrText>
      </w:r>
      <w:r>
        <w:fldChar w:fldCharType="separate"/>
      </w:r>
      <w:hyperlink w:anchor="_Toc227828688" w:history="1">
        <w:r w:rsidR="0059329E" w:rsidRPr="00AC42D0">
          <w:rPr>
            <w:rStyle w:val="Hyperlink"/>
            <w:noProof/>
            <w:lang w:val="en-US"/>
          </w:rPr>
          <w:t>Table 1.1</w:t>
        </w:r>
        <w:r w:rsidR="0059329E">
          <w:rPr>
            <w:rFonts w:asciiTheme="minorHAnsi" w:eastAsiaTheme="minorEastAsia" w:hAnsiTheme="minorHAnsi" w:cstheme="minorBidi"/>
            <w:noProof/>
            <w:kern w:val="2"/>
            <w:lang w:val="fr-FR" w:eastAsia="fr-FR"/>
            <w14:ligatures w14:val="standardContextual"/>
          </w:rPr>
          <w:tab/>
        </w:r>
        <w:r w:rsidR="0059329E" w:rsidRPr="00AC42D0">
          <w:rPr>
            <w:rStyle w:val="Hyperlink"/>
            <w:noProof/>
            <w:lang w:val="en-US"/>
          </w:rPr>
          <w:t>Title of the table</w:t>
        </w:r>
        <w:r w:rsidR="0059329E">
          <w:rPr>
            <w:noProof/>
            <w:webHidden/>
          </w:rPr>
          <w:tab/>
        </w:r>
        <w:r w:rsidR="0059329E">
          <w:rPr>
            <w:noProof/>
            <w:webHidden/>
          </w:rPr>
          <w:fldChar w:fldCharType="begin"/>
        </w:r>
        <w:r w:rsidR="0059329E">
          <w:rPr>
            <w:noProof/>
            <w:webHidden/>
          </w:rPr>
          <w:instrText xml:space="preserve"> PAGEREF _Toc227828688 \h </w:instrText>
        </w:r>
        <w:r w:rsidR="0059329E">
          <w:rPr>
            <w:noProof/>
            <w:webHidden/>
          </w:rPr>
        </w:r>
        <w:r w:rsidR="0059329E">
          <w:rPr>
            <w:noProof/>
            <w:webHidden/>
          </w:rPr>
          <w:fldChar w:fldCharType="separate"/>
        </w:r>
        <w:r w:rsidR="0059329E">
          <w:rPr>
            <w:noProof/>
            <w:webHidden/>
          </w:rPr>
          <w:t>3</w:t>
        </w:r>
        <w:r w:rsidR="0059329E">
          <w:rPr>
            <w:noProof/>
            <w:webHidden/>
          </w:rPr>
          <w:fldChar w:fldCharType="end"/>
        </w:r>
      </w:hyperlink>
    </w:p>
    <w:p w14:paraId="2E5DB1A8" w14:textId="168E30FD" w:rsidR="000614F3" w:rsidRDefault="00177348" w:rsidP="001045D1">
      <w:pPr>
        <w:pStyle w:val="TSNoSpacing"/>
      </w:pPr>
      <w:r>
        <w:fldChar w:fldCharType="end"/>
      </w:r>
    </w:p>
    <w:p w14:paraId="0EF5DD08" w14:textId="77777777" w:rsidR="00177348" w:rsidRDefault="00177348" w:rsidP="00FA69A0">
      <w:pPr>
        <w:pStyle w:val="TSNormal"/>
      </w:pPr>
    </w:p>
    <w:p w14:paraId="4B2B9E93" w14:textId="77777777" w:rsidR="00A962A4" w:rsidRDefault="00A962A4" w:rsidP="00FA69A0">
      <w:pPr>
        <w:pStyle w:val="TSNormal"/>
        <w:sectPr w:rsidR="00A962A4" w:rsidSect="008948DB">
          <w:type w:val="oddPage"/>
          <w:pgSz w:w="12240" w:h="15840" w:code="1"/>
          <w:pgMar w:top="2160" w:right="1077" w:bottom="1077" w:left="2160" w:header="1077" w:footer="1077" w:gutter="0"/>
          <w:pgNumType w:fmt="upperRoman"/>
          <w:cols w:space="708"/>
          <w:titlePg/>
          <w:docGrid w:linePitch="360"/>
        </w:sectPr>
      </w:pPr>
    </w:p>
    <w:p w14:paraId="636F4118" w14:textId="75A3CF37" w:rsidR="00FA69A0" w:rsidRDefault="00FA69A0" w:rsidP="00FA69A0">
      <w:pPr>
        <w:pStyle w:val="TSPreliminarypageHeading"/>
      </w:pPr>
      <w:r>
        <w:lastRenderedPageBreak/>
        <w:t>List</w:t>
      </w:r>
      <w:r w:rsidR="00DB7857">
        <w:t xml:space="preserve"> of</w:t>
      </w:r>
      <w:r>
        <w:t xml:space="preserve"> </w:t>
      </w:r>
      <w:commentRangeStart w:id="13"/>
      <w:r>
        <w:t>figures</w:t>
      </w:r>
      <w:commentRangeEnd w:id="13"/>
      <w:r w:rsidR="00B16648">
        <w:rPr>
          <w:rStyle w:val="CommentReference"/>
          <w:sz w:val="24"/>
          <w:szCs w:val="24"/>
        </w:rPr>
        <w:commentReference w:id="13"/>
      </w:r>
    </w:p>
    <w:p w14:paraId="3E2131CD" w14:textId="3E06B848" w:rsidR="00FA69A0" w:rsidRDefault="000614F3" w:rsidP="00B7686C">
      <w:pPr>
        <w:pStyle w:val="TSNoSpacing"/>
        <w:jc w:val="right"/>
      </w:pPr>
      <w:r>
        <w:t>Page</w:t>
      </w:r>
    </w:p>
    <w:p w14:paraId="57BB5663" w14:textId="77777777" w:rsidR="000614F3" w:rsidRDefault="000614F3" w:rsidP="00B7686C">
      <w:pPr>
        <w:pStyle w:val="TSNoSpacing"/>
      </w:pPr>
    </w:p>
    <w:p w14:paraId="73C978D8" w14:textId="392790EB" w:rsidR="0059329E" w:rsidRDefault="000614F3">
      <w:pPr>
        <w:pStyle w:val="TableofFigures"/>
        <w:rPr>
          <w:rFonts w:asciiTheme="minorHAnsi" w:eastAsiaTheme="minorEastAsia" w:hAnsiTheme="minorHAnsi" w:cstheme="minorBidi"/>
          <w:noProof/>
          <w:kern w:val="2"/>
          <w:lang w:val="fr-FR" w:eastAsia="fr-FR"/>
          <w14:ligatures w14:val="standardContextual"/>
        </w:rPr>
      </w:pPr>
      <w:r>
        <w:fldChar w:fldCharType="begin"/>
      </w:r>
      <w:r>
        <w:instrText xml:space="preserve"> TOC \h \z \c "Figure" </w:instrText>
      </w:r>
      <w:r>
        <w:fldChar w:fldCharType="separate"/>
      </w:r>
      <w:hyperlink w:anchor="_Toc227828684" w:history="1">
        <w:r w:rsidR="0059329E" w:rsidRPr="006D3C9D">
          <w:rPr>
            <w:rStyle w:val="Hyperlink"/>
            <w:noProof/>
            <w:lang w:val="en-US"/>
          </w:rPr>
          <w:t>Figure 1.1</w:t>
        </w:r>
        <w:r w:rsidR="0059329E">
          <w:rPr>
            <w:rFonts w:asciiTheme="minorHAnsi" w:eastAsiaTheme="minorEastAsia" w:hAnsiTheme="minorHAnsi" w:cstheme="minorBidi"/>
            <w:noProof/>
            <w:kern w:val="2"/>
            <w:lang w:val="fr-FR" w:eastAsia="fr-FR"/>
            <w14:ligatures w14:val="standardContextual"/>
          </w:rPr>
          <w:tab/>
        </w:r>
        <w:r w:rsidR="0059329E" w:rsidRPr="006D3C9D">
          <w:rPr>
            <w:rStyle w:val="Hyperlink"/>
            <w:noProof/>
            <w:lang w:val="en-US"/>
          </w:rPr>
          <w:t>Title of the figure</w:t>
        </w:r>
        <w:r w:rsidR="0059329E">
          <w:rPr>
            <w:noProof/>
            <w:webHidden/>
          </w:rPr>
          <w:tab/>
        </w:r>
        <w:r w:rsidR="0059329E">
          <w:rPr>
            <w:noProof/>
            <w:webHidden/>
          </w:rPr>
          <w:fldChar w:fldCharType="begin"/>
        </w:r>
        <w:r w:rsidR="0059329E">
          <w:rPr>
            <w:noProof/>
            <w:webHidden/>
          </w:rPr>
          <w:instrText xml:space="preserve"> PAGEREF _Toc227828684 \h </w:instrText>
        </w:r>
        <w:r w:rsidR="0059329E">
          <w:rPr>
            <w:noProof/>
            <w:webHidden/>
          </w:rPr>
        </w:r>
        <w:r w:rsidR="0059329E">
          <w:rPr>
            <w:noProof/>
            <w:webHidden/>
          </w:rPr>
          <w:fldChar w:fldCharType="separate"/>
        </w:r>
        <w:r w:rsidR="0059329E">
          <w:rPr>
            <w:noProof/>
            <w:webHidden/>
          </w:rPr>
          <w:t>4</w:t>
        </w:r>
        <w:r w:rsidR="0059329E">
          <w:rPr>
            <w:noProof/>
            <w:webHidden/>
          </w:rPr>
          <w:fldChar w:fldCharType="end"/>
        </w:r>
      </w:hyperlink>
    </w:p>
    <w:p w14:paraId="3A9F1B75" w14:textId="132DEAE9" w:rsidR="00B7686C" w:rsidRDefault="000614F3" w:rsidP="001045D1">
      <w:pPr>
        <w:pStyle w:val="TSNoSpacing"/>
      </w:pPr>
      <w:r>
        <w:fldChar w:fldCharType="end"/>
      </w:r>
    </w:p>
    <w:p w14:paraId="6B27A53D" w14:textId="77777777" w:rsidR="000614F3" w:rsidRDefault="000614F3" w:rsidP="00B7686C">
      <w:pPr>
        <w:pStyle w:val="TSNoSpacing"/>
      </w:pPr>
    </w:p>
    <w:p w14:paraId="1A805786" w14:textId="77777777" w:rsidR="00B91350" w:rsidRDefault="00B91350" w:rsidP="00FA69A0">
      <w:pPr>
        <w:pStyle w:val="TSNormal"/>
        <w:sectPr w:rsidR="00B91350" w:rsidSect="008948DB">
          <w:type w:val="oddPage"/>
          <w:pgSz w:w="12240" w:h="15840" w:code="1"/>
          <w:pgMar w:top="2160" w:right="1077" w:bottom="1077" w:left="2160" w:header="1077" w:footer="1077" w:gutter="0"/>
          <w:pgNumType w:fmt="upperRoman"/>
          <w:cols w:space="708"/>
          <w:titlePg/>
          <w:docGrid w:linePitch="360"/>
        </w:sectPr>
      </w:pPr>
    </w:p>
    <w:p w14:paraId="48AA5F2F" w14:textId="0A4B3CDF" w:rsidR="00FA69A0" w:rsidRDefault="00FA69A0" w:rsidP="00FA69A0">
      <w:pPr>
        <w:pStyle w:val="TSPreliminarypageHeading"/>
      </w:pPr>
      <w:r>
        <w:lastRenderedPageBreak/>
        <w:t xml:space="preserve">List </w:t>
      </w:r>
      <w:r w:rsidR="00DB7857">
        <w:t>of</w:t>
      </w:r>
      <w:r>
        <w:t xml:space="preserve"> </w:t>
      </w:r>
      <w:commentRangeStart w:id="14"/>
      <w:r>
        <w:t>algorithms</w:t>
      </w:r>
      <w:commentRangeEnd w:id="14"/>
      <w:r w:rsidR="00B16648">
        <w:rPr>
          <w:rStyle w:val="CommentReference"/>
          <w:sz w:val="24"/>
          <w:szCs w:val="24"/>
        </w:rPr>
        <w:commentReference w:id="14"/>
      </w:r>
    </w:p>
    <w:p w14:paraId="4B126E0F" w14:textId="37D57C99" w:rsidR="00FA69A0" w:rsidRDefault="000614F3" w:rsidP="00B7686C">
      <w:pPr>
        <w:pStyle w:val="TSNoSpacing"/>
        <w:jc w:val="right"/>
      </w:pPr>
      <w:r>
        <w:t>Page</w:t>
      </w:r>
    </w:p>
    <w:p w14:paraId="209670B1" w14:textId="77777777" w:rsidR="000614F3" w:rsidRDefault="000614F3" w:rsidP="00B7686C">
      <w:pPr>
        <w:pStyle w:val="TSNoSpacing"/>
      </w:pPr>
    </w:p>
    <w:p w14:paraId="5BC1EEE6" w14:textId="7EFD9B8B" w:rsidR="0059329E" w:rsidRDefault="00B7686C">
      <w:pPr>
        <w:pStyle w:val="TableofFigures"/>
        <w:rPr>
          <w:rFonts w:asciiTheme="minorHAnsi" w:eastAsiaTheme="minorEastAsia" w:hAnsiTheme="minorHAnsi" w:cstheme="minorBidi"/>
          <w:noProof/>
          <w:kern w:val="2"/>
          <w:lang w:val="fr-FR" w:eastAsia="fr-FR"/>
          <w14:ligatures w14:val="standardContextual"/>
        </w:rPr>
      </w:pPr>
      <w:r>
        <w:fldChar w:fldCharType="begin"/>
      </w:r>
      <w:r>
        <w:instrText xml:space="preserve"> TOC \h \z \c "Algorithm" </w:instrText>
      </w:r>
      <w:r>
        <w:fldChar w:fldCharType="separate"/>
      </w:r>
      <w:hyperlink w:anchor="_Toc227828680" w:history="1">
        <w:r w:rsidR="0059329E" w:rsidRPr="00EA2197">
          <w:rPr>
            <w:rStyle w:val="Hyperlink"/>
            <w:noProof/>
            <w:lang w:val="en-US"/>
          </w:rPr>
          <w:t>Algorithm 1.1</w:t>
        </w:r>
        <w:r w:rsidR="0059329E">
          <w:rPr>
            <w:rFonts w:asciiTheme="minorHAnsi" w:eastAsiaTheme="minorEastAsia" w:hAnsiTheme="minorHAnsi" w:cstheme="minorBidi"/>
            <w:noProof/>
            <w:kern w:val="2"/>
            <w:lang w:val="fr-FR" w:eastAsia="fr-FR"/>
            <w14:ligatures w14:val="standardContextual"/>
          </w:rPr>
          <w:tab/>
        </w:r>
        <w:r w:rsidR="0059329E" w:rsidRPr="00EA2197">
          <w:rPr>
            <w:rStyle w:val="Hyperlink"/>
            <w:noProof/>
            <w:lang w:val="en-US"/>
          </w:rPr>
          <w:t>Title of the algorithm</w:t>
        </w:r>
        <w:r w:rsidR="0059329E">
          <w:rPr>
            <w:noProof/>
            <w:webHidden/>
          </w:rPr>
          <w:tab/>
        </w:r>
        <w:r w:rsidR="0059329E">
          <w:rPr>
            <w:noProof/>
            <w:webHidden/>
          </w:rPr>
          <w:fldChar w:fldCharType="begin"/>
        </w:r>
        <w:r w:rsidR="0059329E">
          <w:rPr>
            <w:noProof/>
            <w:webHidden/>
          </w:rPr>
          <w:instrText xml:space="preserve"> PAGEREF _Toc227828680 \h </w:instrText>
        </w:r>
        <w:r w:rsidR="0059329E">
          <w:rPr>
            <w:noProof/>
            <w:webHidden/>
          </w:rPr>
        </w:r>
        <w:r w:rsidR="0059329E">
          <w:rPr>
            <w:noProof/>
            <w:webHidden/>
          </w:rPr>
          <w:fldChar w:fldCharType="separate"/>
        </w:r>
        <w:r w:rsidR="0059329E">
          <w:rPr>
            <w:noProof/>
            <w:webHidden/>
          </w:rPr>
          <w:t>4</w:t>
        </w:r>
        <w:r w:rsidR="0059329E">
          <w:rPr>
            <w:noProof/>
            <w:webHidden/>
          </w:rPr>
          <w:fldChar w:fldCharType="end"/>
        </w:r>
      </w:hyperlink>
    </w:p>
    <w:p w14:paraId="5C134C04" w14:textId="39F6DA47" w:rsidR="000614F3" w:rsidRDefault="00B7686C" w:rsidP="00B7686C">
      <w:pPr>
        <w:pStyle w:val="TSNoSpacing"/>
      </w:pPr>
      <w:r>
        <w:fldChar w:fldCharType="end"/>
      </w:r>
    </w:p>
    <w:p w14:paraId="42850F02" w14:textId="77777777" w:rsidR="00B91350" w:rsidRDefault="00B91350" w:rsidP="00B7686C">
      <w:pPr>
        <w:pStyle w:val="TSNoSpacing"/>
      </w:pPr>
    </w:p>
    <w:p w14:paraId="1D150314" w14:textId="77777777" w:rsidR="000614F3" w:rsidRDefault="000614F3" w:rsidP="00FA69A0">
      <w:pPr>
        <w:pStyle w:val="TSNormal"/>
        <w:sectPr w:rsidR="000614F3" w:rsidSect="008948DB">
          <w:type w:val="oddPage"/>
          <w:pgSz w:w="12240" w:h="15840" w:code="1"/>
          <w:pgMar w:top="2160" w:right="1077" w:bottom="1077" w:left="2160" w:header="1077" w:footer="1077" w:gutter="0"/>
          <w:pgNumType w:fmt="upperRoman"/>
          <w:cols w:space="708"/>
          <w:titlePg/>
          <w:docGrid w:linePitch="360"/>
        </w:sectPr>
      </w:pPr>
    </w:p>
    <w:p w14:paraId="4A23D0A2" w14:textId="73B3BC36" w:rsidR="00FA69A0" w:rsidRPr="00890748" w:rsidRDefault="00FA69A0" w:rsidP="00FA69A0">
      <w:pPr>
        <w:pStyle w:val="TSPreliminarypageHeading"/>
        <w:rPr>
          <w:lang w:val="fr-FR"/>
        </w:rPr>
      </w:pPr>
      <w:r w:rsidRPr="00890748">
        <w:rPr>
          <w:lang w:val="fr-FR"/>
        </w:rPr>
        <w:lastRenderedPageBreak/>
        <w:t xml:space="preserve">List </w:t>
      </w:r>
      <w:r w:rsidR="0017459C" w:rsidRPr="00890748">
        <w:rPr>
          <w:lang w:val="fr-FR"/>
        </w:rPr>
        <w:t>of</w:t>
      </w:r>
      <w:r w:rsidRPr="00890748">
        <w:rPr>
          <w:lang w:val="fr-FR"/>
        </w:rPr>
        <w:t xml:space="preserve"> ab</w:t>
      </w:r>
      <w:r w:rsidR="00DB7857" w:rsidRPr="00890748">
        <w:rPr>
          <w:lang w:val="fr-FR"/>
        </w:rPr>
        <w:t>bre</w:t>
      </w:r>
      <w:r w:rsidRPr="00890748">
        <w:rPr>
          <w:lang w:val="fr-FR"/>
        </w:rPr>
        <w:t>viations</w:t>
      </w:r>
      <w:r w:rsidR="00DB7857" w:rsidRPr="00890748">
        <w:rPr>
          <w:lang w:val="fr-FR"/>
        </w:rPr>
        <w:t xml:space="preserve"> and </w:t>
      </w:r>
      <w:commentRangeStart w:id="15"/>
      <w:r w:rsidRPr="00890748">
        <w:rPr>
          <w:lang w:val="fr-FR"/>
        </w:rPr>
        <w:t>acronyms</w:t>
      </w:r>
      <w:commentRangeEnd w:id="15"/>
      <w:r w:rsidR="00B16648" w:rsidRPr="00890748">
        <w:rPr>
          <w:rStyle w:val="CommentReference"/>
          <w:sz w:val="24"/>
          <w:szCs w:val="24"/>
          <w:lang w:val="fr-FR"/>
        </w:rPr>
        <w:commentReference w:id="15"/>
      </w:r>
    </w:p>
    <w:p w14:paraId="53EF46FE" w14:textId="5AAE16F8" w:rsidR="00FA69A0" w:rsidRDefault="00FA69A0" w:rsidP="00FA69A0">
      <w:pPr>
        <w:pStyle w:val="TSAbbreviationsandsymbols"/>
      </w:pPr>
      <w:r>
        <w:t>ÉTS</w:t>
      </w:r>
      <w:r>
        <w:tab/>
      </w:r>
      <w:r w:rsidRPr="00FA69A0">
        <w:t>École de technologie supérieure</w:t>
      </w:r>
    </w:p>
    <w:p w14:paraId="5644DAC3" w14:textId="0C2DE6B0" w:rsidR="00FA69A0" w:rsidRDefault="00DB7857" w:rsidP="00FA69A0">
      <w:pPr>
        <w:pStyle w:val="TSAbbreviationsandsymbols"/>
      </w:pPr>
      <w:r>
        <w:t>AI</w:t>
      </w:r>
      <w:r w:rsidR="00FA69A0">
        <w:tab/>
      </w:r>
      <w:r>
        <w:t>A</w:t>
      </w:r>
      <w:r w:rsidR="00FA69A0">
        <w:t>rtifici</w:t>
      </w:r>
      <w:r>
        <w:t>al intelligence</w:t>
      </w:r>
    </w:p>
    <w:p w14:paraId="70672A02" w14:textId="3681BB29" w:rsidR="00FA69A0" w:rsidRPr="00087B98" w:rsidRDefault="00FA69A0" w:rsidP="00FA69A0">
      <w:pPr>
        <w:pStyle w:val="TSAbbreviationsandsymbols"/>
        <w:rPr>
          <w:lang w:val="fr-FR"/>
        </w:rPr>
      </w:pPr>
      <w:r w:rsidRPr="00087B98">
        <w:rPr>
          <w:lang w:val="fr-FR"/>
        </w:rPr>
        <w:t>OAI-PMH</w:t>
      </w:r>
      <w:r w:rsidRPr="00087B98">
        <w:rPr>
          <w:lang w:val="fr-FR"/>
        </w:rPr>
        <w:tab/>
        <w:t>Open Archives Initiative Protocol for Metadata Harvesting</w:t>
      </w:r>
    </w:p>
    <w:p w14:paraId="27358A52" w14:textId="1925A259" w:rsidR="00FA69A0" w:rsidRDefault="00FA69A0" w:rsidP="00FA69A0">
      <w:pPr>
        <w:pStyle w:val="TSAbbreviationsandsymbols"/>
      </w:pPr>
      <w:r>
        <w:t>OIQ</w:t>
      </w:r>
      <w:r>
        <w:tab/>
        <w:t>Ordre des ingénieurs du Québec</w:t>
      </w:r>
    </w:p>
    <w:p w14:paraId="7BC06EFF" w14:textId="77777777" w:rsidR="00B91350" w:rsidRDefault="00B91350" w:rsidP="00FA69A0">
      <w:pPr>
        <w:pStyle w:val="TSAbbreviationsandsymbols"/>
      </w:pPr>
    </w:p>
    <w:p w14:paraId="206F2FD7" w14:textId="77777777" w:rsidR="00B91350" w:rsidRDefault="00B91350" w:rsidP="002F2741">
      <w:pPr>
        <w:pStyle w:val="TOC1"/>
        <w:sectPr w:rsidR="00B91350" w:rsidSect="008948DB">
          <w:type w:val="oddPage"/>
          <w:pgSz w:w="12240" w:h="15840" w:code="1"/>
          <w:pgMar w:top="2160" w:right="1077" w:bottom="1077" w:left="2160" w:header="1077" w:footer="1077" w:gutter="0"/>
          <w:pgNumType w:fmt="upperRoman"/>
          <w:cols w:space="708"/>
          <w:titlePg/>
          <w:docGrid w:linePitch="360"/>
        </w:sectPr>
      </w:pPr>
    </w:p>
    <w:p w14:paraId="648B00AD" w14:textId="4ADC2B70" w:rsidR="00FA69A0" w:rsidRPr="00DB7857" w:rsidRDefault="00FA69A0" w:rsidP="00FA69A0">
      <w:pPr>
        <w:pStyle w:val="TSPreliminarypageHeading"/>
        <w:rPr>
          <w:lang w:val="en-US"/>
        </w:rPr>
      </w:pPr>
      <w:r w:rsidRPr="00DB7857">
        <w:rPr>
          <w:lang w:val="en-US"/>
        </w:rPr>
        <w:lastRenderedPageBreak/>
        <w:t xml:space="preserve">List </w:t>
      </w:r>
      <w:r w:rsidR="00DB7857" w:rsidRPr="00DB7857">
        <w:rPr>
          <w:lang w:val="en-US"/>
        </w:rPr>
        <w:t>of</w:t>
      </w:r>
      <w:r w:rsidRPr="00DB7857">
        <w:rPr>
          <w:lang w:val="en-US"/>
        </w:rPr>
        <w:t xml:space="preserve"> symbols </w:t>
      </w:r>
      <w:r w:rsidR="00DB7857" w:rsidRPr="00DB7857">
        <w:rPr>
          <w:lang w:val="en-US"/>
        </w:rPr>
        <w:t>and</w:t>
      </w:r>
      <w:r w:rsidRPr="00DB7857">
        <w:rPr>
          <w:lang w:val="en-US"/>
        </w:rPr>
        <w:t xml:space="preserve"> units </w:t>
      </w:r>
      <w:r w:rsidR="00DB7857">
        <w:rPr>
          <w:lang w:val="en-US"/>
        </w:rPr>
        <w:t>of</w:t>
      </w:r>
      <w:r w:rsidRPr="00DB7857">
        <w:rPr>
          <w:lang w:val="en-US"/>
        </w:rPr>
        <w:t xml:space="preserve"> me</w:t>
      </w:r>
      <w:r w:rsidR="00DB7857">
        <w:rPr>
          <w:lang w:val="en-US"/>
        </w:rPr>
        <w:t>a</w:t>
      </w:r>
      <w:r w:rsidRPr="00DB7857">
        <w:rPr>
          <w:lang w:val="en-US"/>
        </w:rPr>
        <w:t>sure</w:t>
      </w:r>
      <w:r w:rsidR="00DB7857">
        <w:rPr>
          <w:lang w:val="en-US"/>
        </w:rPr>
        <w:t>ment</w:t>
      </w:r>
    </w:p>
    <w:p w14:paraId="14B6D2EE" w14:textId="68A16694" w:rsidR="00735FFF" w:rsidRDefault="00735FFF" w:rsidP="00735FFF">
      <w:pPr>
        <w:pStyle w:val="TSAbbreviationsandsymbols"/>
      </w:pPr>
      <w:r>
        <w:t>cm²</w:t>
      </w:r>
      <w:r>
        <w:tab/>
      </w:r>
      <w:r w:rsidRPr="00735FFF">
        <w:t>Centimètre carré</w:t>
      </w:r>
    </w:p>
    <w:p w14:paraId="1350BD6F" w14:textId="18524190" w:rsidR="00735FFF" w:rsidRDefault="00735FFF" w:rsidP="00735FFF">
      <w:pPr>
        <w:pStyle w:val="TSAbbreviationsandsymbols"/>
      </w:pPr>
      <w:r>
        <w:t>Hz</w:t>
      </w:r>
      <w:r>
        <w:tab/>
        <w:t>Hertz</w:t>
      </w:r>
    </w:p>
    <w:p w14:paraId="463C7A1E" w14:textId="77777777" w:rsidR="00735FFF" w:rsidRDefault="00735FFF" w:rsidP="00FA69A0">
      <w:pPr>
        <w:pStyle w:val="TSNoSpacing"/>
      </w:pPr>
    </w:p>
    <w:p w14:paraId="4EC905CD" w14:textId="77777777" w:rsidR="00D35122" w:rsidRDefault="00D35122" w:rsidP="00FA69A0">
      <w:pPr>
        <w:pStyle w:val="TSNoSpacing"/>
        <w:sectPr w:rsidR="00D35122" w:rsidSect="008948DB">
          <w:type w:val="oddPage"/>
          <w:pgSz w:w="12240" w:h="15840" w:code="1"/>
          <w:pgMar w:top="2160" w:right="1077" w:bottom="1077" w:left="2160" w:header="1077" w:footer="1077" w:gutter="0"/>
          <w:pgNumType w:fmt="upperRoman"/>
          <w:cols w:space="708"/>
          <w:titlePg/>
          <w:docGrid w:linePitch="360"/>
        </w:sectPr>
      </w:pPr>
    </w:p>
    <w:p w14:paraId="10F06231" w14:textId="77777777" w:rsidR="00FA69A0" w:rsidRDefault="004E5137" w:rsidP="004E5137">
      <w:pPr>
        <w:pStyle w:val="TSDocumentbodyHeading"/>
      </w:pPr>
      <w:bookmarkStart w:id="16" w:name="_Toc233206005"/>
      <w:r>
        <w:lastRenderedPageBreak/>
        <w:t>Introduction</w:t>
      </w:r>
      <w:bookmarkEnd w:id="16"/>
    </w:p>
    <w:p w14:paraId="70F3A7AC" w14:textId="39F0217C" w:rsidR="004E5137" w:rsidRDefault="004E5137" w:rsidP="004E5137">
      <w:pPr>
        <w:pStyle w:val="TSNormal"/>
      </w:pPr>
      <w:r>
        <w:t>&lt;</w:t>
      </w:r>
      <w:r w:rsidR="00116E85">
        <w:t>Write content here</w:t>
      </w:r>
      <w:r>
        <w:t xml:space="preserve">, style </w:t>
      </w:r>
      <w:r w:rsidR="00814ECD">
        <w:t>« </w:t>
      </w:r>
      <w:r w:rsidR="00A76741" w:rsidRPr="00A76741">
        <w:t>É</w:t>
      </w:r>
      <w:r>
        <w:t>TS Normal</w:t>
      </w:r>
      <w:r w:rsidR="00814ECD">
        <w:t> »</w:t>
      </w:r>
      <w:r>
        <w:t>&gt;</w:t>
      </w:r>
    </w:p>
    <w:p w14:paraId="392E74D5" w14:textId="77777777" w:rsidR="00705CC2" w:rsidRPr="00705CC2" w:rsidRDefault="00705CC2" w:rsidP="004E5137">
      <w:pPr>
        <w:pStyle w:val="TSNormal"/>
        <w:rPr>
          <w:lang w:val="en-US"/>
        </w:rPr>
      </w:pPr>
    </w:p>
    <w:p w14:paraId="61ECF945" w14:textId="0370C165" w:rsidR="00B0393B" w:rsidRPr="00116E85" w:rsidRDefault="00B0393B" w:rsidP="00B0393B">
      <w:pPr>
        <w:pStyle w:val="TSIntroductionHeading2"/>
        <w:rPr>
          <w:lang w:val="en-US"/>
        </w:rPr>
      </w:pPr>
      <w:r w:rsidRPr="00116E85">
        <w:rPr>
          <w:lang w:val="en-US"/>
        </w:rPr>
        <w:t>&lt;</w:t>
      </w:r>
      <w:r w:rsidR="00116E85" w:rsidRPr="00116E85">
        <w:rPr>
          <w:lang w:val="en-US"/>
        </w:rPr>
        <w:t>First level of subsection</w:t>
      </w:r>
      <w:r w:rsidRPr="00116E85">
        <w:rPr>
          <w:lang w:val="en-US"/>
        </w:rPr>
        <w:t xml:space="preserve"> (style </w:t>
      </w:r>
      <w:r w:rsidR="00A76741" w:rsidRPr="00116E85">
        <w:rPr>
          <w:lang w:val="en-US"/>
        </w:rPr>
        <w:t>É</w:t>
      </w:r>
      <w:r w:rsidRPr="00116E85">
        <w:rPr>
          <w:lang w:val="en-US"/>
        </w:rPr>
        <w:t>TS Intro</w:t>
      </w:r>
      <w:r w:rsidR="00142A88">
        <w:rPr>
          <w:lang w:val="en-US"/>
        </w:rPr>
        <w:t>duction</w:t>
      </w:r>
      <w:r w:rsidRPr="00116E85">
        <w:rPr>
          <w:lang w:val="en-US"/>
        </w:rPr>
        <w:t xml:space="preserve"> </w:t>
      </w:r>
      <w:r w:rsidR="00142A88">
        <w:rPr>
          <w:lang w:val="en-US"/>
        </w:rPr>
        <w:t>Heading</w:t>
      </w:r>
      <w:r w:rsidRPr="00116E85">
        <w:rPr>
          <w:lang w:val="en-US"/>
        </w:rPr>
        <w:t xml:space="preserve"> 2)&gt;</w:t>
      </w:r>
    </w:p>
    <w:p w14:paraId="5B23B437" w14:textId="3E68BD8F" w:rsidR="00B0393B" w:rsidRDefault="00B0393B" w:rsidP="00B0393B">
      <w:pPr>
        <w:pStyle w:val="TSNormal"/>
      </w:pPr>
      <w:r w:rsidRPr="00B0393B">
        <w:t>&lt;</w:t>
      </w:r>
      <w:r w:rsidR="00116E85">
        <w:t>Write content here</w:t>
      </w:r>
      <w:r w:rsidRPr="00B0393B">
        <w:t xml:space="preserve">, style </w:t>
      </w:r>
      <w:r w:rsidR="00814ECD">
        <w:t>« </w:t>
      </w:r>
      <w:r w:rsidR="00A76741" w:rsidRPr="00A76741">
        <w:t>É</w:t>
      </w:r>
      <w:r w:rsidRPr="00B0393B">
        <w:t>TS Normal</w:t>
      </w:r>
      <w:r w:rsidR="00814ECD">
        <w:t> »</w:t>
      </w:r>
    </w:p>
    <w:p w14:paraId="03C58E41" w14:textId="77777777" w:rsidR="00B0393B" w:rsidRPr="00B0393B" w:rsidRDefault="00B0393B" w:rsidP="00B0393B">
      <w:pPr>
        <w:pStyle w:val="TSNormal"/>
      </w:pPr>
    </w:p>
    <w:p w14:paraId="4CEF1925" w14:textId="4381FDAB" w:rsidR="00B0393B" w:rsidRPr="00116E85" w:rsidRDefault="00B0393B" w:rsidP="00B0393B">
      <w:pPr>
        <w:pStyle w:val="TSIntroductionHeading3"/>
        <w:rPr>
          <w:lang w:val="en-US"/>
        </w:rPr>
      </w:pPr>
      <w:r w:rsidRPr="00116E85">
        <w:rPr>
          <w:lang w:val="en-US"/>
        </w:rPr>
        <w:t>&lt;</w:t>
      </w:r>
      <w:r w:rsidR="00116E85" w:rsidRPr="00116E85">
        <w:rPr>
          <w:lang w:val="en-US"/>
        </w:rPr>
        <w:t xml:space="preserve">Second level of subsection </w:t>
      </w:r>
      <w:r w:rsidRPr="00116E85">
        <w:rPr>
          <w:lang w:val="en-US"/>
        </w:rPr>
        <w:t xml:space="preserve">(style </w:t>
      </w:r>
      <w:r w:rsidR="00A76741" w:rsidRPr="00116E85">
        <w:rPr>
          <w:lang w:val="en-US"/>
        </w:rPr>
        <w:t>É</w:t>
      </w:r>
      <w:r w:rsidRPr="00116E85">
        <w:rPr>
          <w:lang w:val="en-US"/>
        </w:rPr>
        <w:t xml:space="preserve">TS </w:t>
      </w:r>
      <w:r w:rsidR="00142A88">
        <w:rPr>
          <w:lang w:val="en-US"/>
        </w:rPr>
        <w:t>Introduction</w:t>
      </w:r>
      <w:r w:rsidRPr="00116E85">
        <w:rPr>
          <w:lang w:val="en-US"/>
        </w:rPr>
        <w:t xml:space="preserve"> </w:t>
      </w:r>
      <w:r w:rsidR="00142A88">
        <w:rPr>
          <w:lang w:val="en-US"/>
        </w:rPr>
        <w:t>Heading</w:t>
      </w:r>
      <w:r w:rsidRPr="00116E85">
        <w:rPr>
          <w:lang w:val="en-US"/>
        </w:rPr>
        <w:t xml:space="preserve"> 3)&gt;</w:t>
      </w:r>
    </w:p>
    <w:p w14:paraId="0BA48FDD" w14:textId="65614FB8" w:rsidR="00B0393B" w:rsidRPr="00BB19A5" w:rsidRDefault="00B0393B" w:rsidP="00B0393B">
      <w:pPr>
        <w:pStyle w:val="TSNormal"/>
        <w:rPr>
          <w:lang w:val="en-US"/>
        </w:rPr>
      </w:pPr>
      <w:r w:rsidRPr="00BB19A5">
        <w:rPr>
          <w:lang w:val="en-US"/>
        </w:rPr>
        <w:t>&lt;</w:t>
      </w:r>
      <w:r w:rsidR="00116E85" w:rsidRPr="00BB19A5">
        <w:rPr>
          <w:lang w:val="en-US"/>
        </w:rPr>
        <w:t>Write content here</w:t>
      </w:r>
      <w:r w:rsidRPr="00BB19A5">
        <w:rPr>
          <w:lang w:val="en-US"/>
        </w:rPr>
        <w:t xml:space="preserve">, style </w:t>
      </w:r>
      <w:r w:rsidR="00814ECD" w:rsidRPr="00BB19A5">
        <w:rPr>
          <w:lang w:val="en-US"/>
        </w:rPr>
        <w:t>« </w:t>
      </w:r>
      <w:r w:rsidR="00A76741" w:rsidRPr="00BB19A5">
        <w:rPr>
          <w:lang w:val="en-US"/>
        </w:rPr>
        <w:t>É</w:t>
      </w:r>
      <w:r w:rsidRPr="00BB19A5">
        <w:rPr>
          <w:lang w:val="en-US"/>
        </w:rPr>
        <w:t>TS Normal</w:t>
      </w:r>
      <w:r w:rsidR="00814ECD" w:rsidRPr="00BB19A5">
        <w:rPr>
          <w:lang w:val="en-US"/>
        </w:rPr>
        <w:t> »</w:t>
      </w:r>
      <w:r w:rsidRPr="00BB19A5">
        <w:rPr>
          <w:lang w:val="en-US"/>
        </w:rPr>
        <w:t>&gt;</w:t>
      </w:r>
    </w:p>
    <w:p w14:paraId="432FC895" w14:textId="6EE2D6B2" w:rsidR="00B0393B" w:rsidRPr="00BB19A5" w:rsidRDefault="00B0393B" w:rsidP="00B0393B">
      <w:pPr>
        <w:pStyle w:val="TSNormal"/>
        <w:rPr>
          <w:lang w:val="en-US"/>
        </w:rPr>
      </w:pPr>
    </w:p>
    <w:p w14:paraId="1B2ED7EB" w14:textId="54AEF8EA" w:rsidR="00CB5611" w:rsidRPr="00116E85" w:rsidRDefault="00B0393B" w:rsidP="00B0393B">
      <w:pPr>
        <w:pStyle w:val="TSIntroductionHeading4"/>
        <w:rPr>
          <w:lang w:val="en-US"/>
        </w:rPr>
      </w:pPr>
      <w:r w:rsidRPr="00116E85">
        <w:rPr>
          <w:lang w:val="en-US"/>
        </w:rPr>
        <w:t>&lt;</w:t>
      </w:r>
      <w:r w:rsidR="00116E85" w:rsidRPr="00116E85">
        <w:rPr>
          <w:lang w:val="en-US"/>
        </w:rPr>
        <w:t>Third</w:t>
      </w:r>
      <w:r w:rsidRPr="00116E85">
        <w:rPr>
          <w:lang w:val="en-US"/>
        </w:rPr>
        <w:t xml:space="preserve"> </w:t>
      </w:r>
      <w:r w:rsidR="00116E85" w:rsidRPr="00116E85">
        <w:rPr>
          <w:lang w:val="en-US"/>
        </w:rPr>
        <w:t>level of subsection</w:t>
      </w:r>
      <w:r w:rsidRPr="00116E85">
        <w:rPr>
          <w:lang w:val="en-US"/>
        </w:rPr>
        <w:t xml:space="preserve"> (style </w:t>
      </w:r>
      <w:r w:rsidR="00A76741" w:rsidRPr="00116E85">
        <w:rPr>
          <w:lang w:val="en-US"/>
        </w:rPr>
        <w:t>É</w:t>
      </w:r>
      <w:r w:rsidRPr="00116E85">
        <w:rPr>
          <w:lang w:val="en-US"/>
        </w:rPr>
        <w:t>TS Intro</w:t>
      </w:r>
      <w:r w:rsidR="00142A88">
        <w:rPr>
          <w:lang w:val="en-US"/>
        </w:rPr>
        <w:t>duction</w:t>
      </w:r>
      <w:r w:rsidRPr="00116E85">
        <w:rPr>
          <w:lang w:val="en-US"/>
        </w:rPr>
        <w:t xml:space="preserve"> </w:t>
      </w:r>
      <w:r w:rsidR="00142A88">
        <w:rPr>
          <w:lang w:val="en-US"/>
        </w:rPr>
        <w:t>Heading</w:t>
      </w:r>
      <w:r w:rsidRPr="00116E85">
        <w:rPr>
          <w:lang w:val="en-US"/>
        </w:rPr>
        <w:t xml:space="preserve"> 4)&gt;</w:t>
      </w:r>
    </w:p>
    <w:p w14:paraId="6F1E1967" w14:textId="11A7C0D8" w:rsidR="00490A81" w:rsidRDefault="00B0393B" w:rsidP="00B0393B">
      <w:pPr>
        <w:pStyle w:val="TSNormal"/>
      </w:pPr>
      <w:r w:rsidRPr="00B0393B">
        <w:t>&lt;</w:t>
      </w:r>
      <w:r w:rsidR="00116E85">
        <w:t>Write content here</w:t>
      </w:r>
      <w:r w:rsidRPr="00B0393B">
        <w:t xml:space="preserve">, style </w:t>
      </w:r>
      <w:r w:rsidR="00814ECD">
        <w:t>« </w:t>
      </w:r>
      <w:r w:rsidR="00A76741" w:rsidRPr="00A76741">
        <w:t>É</w:t>
      </w:r>
      <w:r w:rsidRPr="00B0393B">
        <w:t>TS Normal</w:t>
      </w:r>
      <w:r w:rsidR="00814ECD">
        <w:t> »</w:t>
      </w:r>
      <w:r w:rsidRPr="00B0393B">
        <w:t>&gt;</w:t>
      </w:r>
    </w:p>
    <w:p w14:paraId="70C165BF" w14:textId="77777777" w:rsidR="009C40EC" w:rsidRDefault="009C40EC" w:rsidP="00B0393B">
      <w:pPr>
        <w:pStyle w:val="TSNormal"/>
      </w:pPr>
    </w:p>
    <w:p w14:paraId="46694ECA" w14:textId="77777777" w:rsidR="00D54480" w:rsidRDefault="00D54480" w:rsidP="00B0393B">
      <w:pPr>
        <w:pStyle w:val="TSNormal"/>
      </w:pPr>
    </w:p>
    <w:p w14:paraId="510085B5" w14:textId="77777777" w:rsidR="005328DA" w:rsidRDefault="005328DA" w:rsidP="00B0393B">
      <w:pPr>
        <w:pStyle w:val="TSNormal"/>
        <w:sectPr w:rsidR="005328DA" w:rsidSect="008948DB">
          <w:type w:val="oddPage"/>
          <w:pgSz w:w="12240" w:h="15840" w:code="1"/>
          <w:pgMar w:top="2160" w:right="1077" w:bottom="1077" w:left="2160" w:header="1077" w:footer="1077" w:gutter="0"/>
          <w:pgNumType w:start="1"/>
          <w:cols w:space="708"/>
          <w:titlePg/>
          <w:docGrid w:linePitch="360"/>
        </w:sectPr>
      </w:pPr>
    </w:p>
    <w:p w14:paraId="6653FA52" w14:textId="7968ECD4" w:rsidR="00D54480" w:rsidRDefault="00B16648" w:rsidP="00D54480">
      <w:pPr>
        <w:pStyle w:val="Heading1"/>
      </w:pPr>
      <w:bookmarkStart w:id="17" w:name="start_chapters"/>
      <w:bookmarkEnd w:id="17"/>
      <w:commentRangeStart w:id="18"/>
      <w:commentRangeEnd w:id="18"/>
      <w:r>
        <w:rPr>
          <w:rStyle w:val="CommentReference"/>
          <w:sz w:val="24"/>
          <w:szCs w:val="24"/>
        </w:rPr>
        <w:lastRenderedPageBreak/>
        <w:commentReference w:id="18"/>
      </w:r>
      <w:r w:rsidR="00D54480">
        <w:br/>
      </w:r>
      <w:r w:rsidR="00D54480">
        <w:br/>
      </w:r>
      <w:r w:rsidR="00D54480">
        <w:br/>
      </w:r>
      <w:bookmarkStart w:id="19" w:name="_Toc233206006"/>
      <w:r w:rsidR="00D54480">
        <w:t>&lt;</w:t>
      </w:r>
      <w:r w:rsidR="00377FE9">
        <w:t>title of the chapter</w:t>
      </w:r>
      <w:r w:rsidR="00D54480">
        <w:t>&gt;</w:t>
      </w:r>
      <w:bookmarkEnd w:id="19"/>
    </w:p>
    <w:p w14:paraId="3EB7066A" w14:textId="7A214039" w:rsidR="00D54480" w:rsidRDefault="00D54480" w:rsidP="00D54480">
      <w:pPr>
        <w:pStyle w:val="TSNormal"/>
      </w:pPr>
      <w:r>
        <w:t>&lt;</w:t>
      </w:r>
      <w:r w:rsidR="00377FE9">
        <w:t>Write content here</w:t>
      </w:r>
      <w:r>
        <w:t xml:space="preserve">, style </w:t>
      </w:r>
      <w:r w:rsidR="00814ECD">
        <w:t>« </w:t>
      </w:r>
      <w:r w:rsidR="00A76741" w:rsidRPr="00A76741">
        <w:t>É</w:t>
      </w:r>
      <w:r>
        <w:t>TS Normal</w:t>
      </w:r>
      <w:r w:rsidR="00814ECD">
        <w:t> »</w:t>
      </w:r>
      <w:r w:rsidR="005328DA">
        <w:t>&gt;</w:t>
      </w:r>
    </w:p>
    <w:p w14:paraId="0E7DD632" w14:textId="77777777" w:rsidR="00D54480" w:rsidRDefault="00D54480" w:rsidP="00D54480">
      <w:pPr>
        <w:pStyle w:val="TSNormal"/>
      </w:pPr>
    </w:p>
    <w:p w14:paraId="0C8EECCC" w14:textId="030390D5" w:rsidR="00D54480" w:rsidRPr="00142A88" w:rsidRDefault="00D54480" w:rsidP="00D54480">
      <w:pPr>
        <w:pStyle w:val="Heading2"/>
        <w:rPr>
          <w:lang w:val="en-US"/>
        </w:rPr>
      </w:pPr>
      <w:bookmarkStart w:id="20" w:name="_Toc233206007"/>
      <w:r w:rsidRPr="00142A88">
        <w:rPr>
          <w:lang w:val="en-US"/>
        </w:rPr>
        <w:t>&lt;</w:t>
      </w:r>
      <w:r w:rsidR="00377FE9" w:rsidRPr="00142A88">
        <w:rPr>
          <w:lang w:val="en-US"/>
        </w:rPr>
        <w:t>First level of subsection</w:t>
      </w:r>
      <w:r w:rsidRPr="00142A88">
        <w:rPr>
          <w:lang w:val="en-US"/>
        </w:rPr>
        <w:t xml:space="preserve"> (style </w:t>
      </w:r>
      <w:r w:rsidR="00A76741" w:rsidRPr="00142A88">
        <w:rPr>
          <w:lang w:val="en-US"/>
        </w:rPr>
        <w:t>É</w:t>
      </w:r>
      <w:r w:rsidRPr="00142A88">
        <w:rPr>
          <w:lang w:val="en-US"/>
        </w:rPr>
        <w:t>TS Chap</w:t>
      </w:r>
      <w:r w:rsidR="00142A88" w:rsidRPr="00142A88">
        <w:rPr>
          <w:lang w:val="en-US"/>
        </w:rPr>
        <w:t>ter</w:t>
      </w:r>
      <w:r w:rsidRPr="00142A88">
        <w:rPr>
          <w:lang w:val="en-US"/>
        </w:rPr>
        <w:t xml:space="preserve"> </w:t>
      </w:r>
      <w:r w:rsidR="00142A88">
        <w:rPr>
          <w:lang w:val="en-US"/>
        </w:rPr>
        <w:t>Heading</w:t>
      </w:r>
      <w:r w:rsidRPr="00142A88">
        <w:rPr>
          <w:lang w:val="en-US"/>
        </w:rPr>
        <w:t xml:space="preserve"> 2)</w:t>
      </w:r>
      <w:r w:rsidR="004314D4" w:rsidRPr="00142A88">
        <w:rPr>
          <w:lang w:val="en-US"/>
        </w:rPr>
        <w:t>&gt;</w:t>
      </w:r>
      <w:bookmarkEnd w:id="20"/>
    </w:p>
    <w:p w14:paraId="621EFD2A" w14:textId="2D5D6BF2" w:rsidR="00D54480" w:rsidRDefault="00D54480" w:rsidP="00D54480">
      <w:pPr>
        <w:pStyle w:val="TSNormal"/>
      </w:pPr>
      <w:r w:rsidRPr="00D54480">
        <w:t>&lt;</w:t>
      </w:r>
      <w:r w:rsidR="00377FE9">
        <w:t>Write content here</w:t>
      </w:r>
      <w:r w:rsidRPr="00D54480">
        <w:t xml:space="preserve">, style </w:t>
      </w:r>
      <w:r w:rsidR="00814ECD">
        <w:t>« </w:t>
      </w:r>
      <w:r w:rsidR="00A76741" w:rsidRPr="00A76741">
        <w:t>É</w:t>
      </w:r>
      <w:r w:rsidRPr="00D54480">
        <w:t>TS Normal</w:t>
      </w:r>
      <w:r w:rsidR="00814ECD">
        <w:t> »</w:t>
      </w:r>
      <w:r w:rsidR="005328DA">
        <w:t>&gt;</w:t>
      </w:r>
    </w:p>
    <w:p w14:paraId="59E310CB" w14:textId="587546D0" w:rsidR="00D54480" w:rsidRPr="00142A88" w:rsidRDefault="00D54480" w:rsidP="00D54480">
      <w:pPr>
        <w:pStyle w:val="Heading3"/>
        <w:rPr>
          <w:lang w:val="en-US"/>
        </w:rPr>
      </w:pPr>
      <w:bookmarkStart w:id="21" w:name="_Toc233206008"/>
      <w:r w:rsidRPr="00142A88">
        <w:rPr>
          <w:lang w:val="en-US"/>
        </w:rPr>
        <w:t>&lt;</w:t>
      </w:r>
      <w:r w:rsidR="00377FE9" w:rsidRPr="00142A88">
        <w:rPr>
          <w:lang w:val="en-US"/>
        </w:rPr>
        <w:t>Second level of subsection</w:t>
      </w:r>
      <w:r w:rsidRPr="00142A88">
        <w:rPr>
          <w:lang w:val="en-US"/>
        </w:rPr>
        <w:t xml:space="preserve">(style </w:t>
      </w:r>
      <w:r w:rsidR="00A76741" w:rsidRPr="00142A88">
        <w:rPr>
          <w:lang w:val="en-US"/>
        </w:rPr>
        <w:t>É</w:t>
      </w:r>
      <w:r w:rsidRPr="00142A88">
        <w:rPr>
          <w:lang w:val="en-US"/>
        </w:rPr>
        <w:t>TS Chap</w:t>
      </w:r>
      <w:r w:rsidR="00142A88" w:rsidRPr="00142A88">
        <w:rPr>
          <w:lang w:val="en-US"/>
        </w:rPr>
        <w:t>ter</w:t>
      </w:r>
      <w:r w:rsidRPr="00142A88">
        <w:rPr>
          <w:lang w:val="en-US"/>
        </w:rPr>
        <w:t xml:space="preserve"> </w:t>
      </w:r>
      <w:r w:rsidR="00142A88" w:rsidRPr="00142A88">
        <w:rPr>
          <w:lang w:val="en-US"/>
        </w:rPr>
        <w:t>Heading</w:t>
      </w:r>
      <w:r w:rsidRPr="00142A88">
        <w:rPr>
          <w:lang w:val="en-US"/>
        </w:rPr>
        <w:t xml:space="preserve"> 3)</w:t>
      </w:r>
      <w:r w:rsidR="004314D4" w:rsidRPr="00142A88">
        <w:rPr>
          <w:lang w:val="en-US"/>
        </w:rPr>
        <w:t>&gt;</w:t>
      </w:r>
      <w:bookmarkEnd w:id="21"/>
    </w:p>
    <w:p w14:paraId="77082218" w14:textId="71AA3481" w:rsidR="00D54480" w:rsidRDefault="00D54480" w:rsidP="00D54480">
      <w:pPr>
        <w:pStyle w:val="TSNormal"/>
      </w:pPr>
      <w:r w:rsidRPr="00D54480">
        <w:t>&lt;</w:t>
      </w:r>
      <w:r w:rsidR="00377FE9">
        <w:t>Write content here</w:t>
      </w:r>
      <w:r w:rsidRPr="00D54480">
        <w:t xml:space="preserve">, style </w:t>
      </w:r>
      <w:r w:rsidR="00814ECD">
        <w:t>« </w:t>
      </w:r>
      <w:r w:rsidR="00A76741" w:rsidRPr="00A76741">
        <w:t>É</w:t>
      </w:r>
      <w:r w:rsidRPr="00D54480">
        <w:t>TS Normal</w:t>
      </w:r>
      <w:r w:rsidR="00814ECD">
        <w:t> »</w:t>
      </w:r>
      <w:r w:rsidR="005328DA">
        <w:t>&gt;</w:t>
      </w:r>
    </w:p>
    <w:p w14:paraId="0E10F792" w14:textId="3B9B71CB" w:rsidR="00D54480" w:rsidRPr="00142A88" w:rsidRDefault="00D54480" w:rsidP="00D54480">
      <w:pPr>
        <w:pStyle w:val="Heading4"/>
        <w:rPr>
          <w:lang w:val="en-US"/>
        </w:rPr>
      </w:pPr>
      <w:bookmarkStart w:id="22" w:name="_Toc233206009"/>
      <w:r w:rsidRPr="00142A88">
        <w:rPr>
          <w:lang w:val="en-US"/>
        </w:rPr>
        <w:t>&lt;</w:t>
      </w:r>
      <w:r w:rsidR="00377FE9" w:rsidRPr="00142A88">
        <w:rPr>
          <w:lang w:val="en-US"/>
        </w:rPr>
        <w:t>Third level of subsection</w:t>
      </w:r>
      <w:r w:rsidRPr="00142A88">
        <w:rPr>
          <w:lang w:val="en-US"/>
        </w:rPr>
        <w:t xml:space="preserve"> (style </w:t>
      </w:r>
      <w:r w:rsidR="00A76741" w:rsidRPr="00142A88">
        <w:rPr>
          <w:lang w:val="en-US"/>
        </w:rPr>
        <w:t>É</w:t>
      </w:r>
      <w:r w:rsidRPr="00142A88">
        <w:rPr>
          <w:lang w:val="en-US"/>
        </w:rPr>
        <w:t xml:space="preserve">TS </w:t>
      </w:r>
      <w:r w:rsidR="00142A88" w:rsidRPr="00142A88">
        <w:rPr>
          <w:lang w:val="en-US"/>
        </w:rPr>
        <w:t>Chapter</w:t>
      </w:r>
      <w:r w:rsidRPr="00142A88">
        <w:rPr>
          <w:lang w:val="en-US"/>
        </w:rPr>
        <w:t xml:space="preserve"> </w:t>
      </w:r>
      <w:r w:rsidR="00142A88" w:rsidRPr="00142A88">
        <w:rPr>
          <w:lang w:val="en-US"/>
        </w:rPr>
        <w:t>Heading</w:t>
      </w:r>
      <w:r w:rsidRPr="00142A88">
        <w:rPr>
          <w:lang w:val="en-US"/>
        </w:rPr>
        <w:t xml:space="preserve"> 4)</w:t>
      </w:r>
      <w:r w:rsidR="004314D4" w:rsidRPr="00142A88">
        <w:rPr>
          <w:lang w:val="en-US"/>
        </w:rPr>
        <w:t>&gt;</w:t>
      </w:r>
      <w:bookmarkEnd w:id="22"/>
    </w:p>
    <w:p w14:paraId="3BF65177" w14:textId="5B0C69FD" w:rsidR="00D54480" w:rsidRPr="00015691" w:rsidRDefault="00D54480" w:rsidP="00D54480">
      <w:pPr>
        <w:pStyle w:val="TSNormal"/>
        <w:rPr>
          <w:lang w:val="en-US"/>
        </w:rPr>
      </w:pPr>
      <w:r w:rsidRPr="00015691">
        <w:rPr>
          <w:lang w:val="en-US"/>
        </w:rPr>
        <w:t>&lt;</w:t>
      </w:r>
      <w:r w:rsidR="00377FE9" w:rsidRPr="00015691">
        <w:rPr>
          <w:lang w:val="en-US"/>
        </w:rPr>
        <w:t>Write content here</w:t>
      </w:r>
      <w:r w:rsidRPr="00015691">
        <w:rPr>
          <w:lang w:val="en-US"/>
        </w:rPr>
        <w:t xml:space="preserve">, style </w:t>
      </w:r>
      <w:r w:rsidR="00814ECD" w:rsidRPr="00015691">
        <w:rPr>
          <w:lang w:val="en-US"/>
        </w:rPr>
        <w:t>« </w:t>
      </w:r>
      <w:r w:rsidR="00A76741" w:rsidRPr="00015691">
        <w:rPr>
          <w:lang w:val="en-US"/>
        </w:rPr>
        <w:t>É</w:t>
      </w:r>
      <w:r w:rsidRPr="00015691">
        <w:rPr>
          <w:lang w:val="en-US"/>
        </w:rPr>
        <w:t>TS Normal</w:t>
      </w:r>
      <w:r w:rsidR="00814ECD" w:rsidRPr="00015691">
        <w:rPr>
          <w:lang w:val="en-US"/>
        </w:rPr>
        <w:t> »</w:t>
      </w:r>
      <w:r w:rsidR="005328DA" w:rsidRPr="00015691">
        <w:rPr>
          <w:lang w:val="en-US"/>
        </w:rPr>
        <w:t>&gt;</w:t>
      </w:r>
    </w:p>
    <w:p w14:paraId="07A67D70" w14:textId="77777777" w:rsidR="00C472A6" w:rsidRPr="00015691" w:rsidRDefault="00C472A6" w:rsidP="00C472A6">
      <w:pPr>
        <w:pStyle w:val="TSNormal"/>
        <w:rPr>
          <w:lang w:val="en-US"/>
        </w:rPr>
      </w:pPr>
    </w:p>
    <w:p w14:paraId="10FF99D3" w14:textId="575ECA46" w:rsidR="00A204DA" w:rsidRPr="00377FE9" w:rsidRDefault="00377FE9" w:rsidP="00C472A6">
      <w:pPr>
        <w:pStyle w:val="TSNormal"/>
        <w:rPr>
          <w:lang w:val="en-US"/>
        </w:rPr>
      </w:pPr>
      <w:r w:rsidRPr="00377FE9">
        <w:rPr>
          <w:lang w:val="en-US"/>
        </w:rPr>
        <w:t>Here is an example of a table</w:t>
      </w:r>
      <w:r w:rsidR="00AF183F">
        <w:rPr>
          <w:lang w:val="en-US"/>
        </w:rPr>
        <w:t>,</w:t>
      </w:r>
      <w:r w:rsidRPr="00377FE9">
        <w:rPr>
          <w:lang w:val="en-US"/>
        </w:rPr>
        <w:t xml:space="preserve"> with the caption and a s</w:t>
      </w:r>
      <w:r>
        <w:rPr>
          <w:lang w:val="en-US"/>
        </w:rPr>
        <w:t>ource</w:t>
      </w:r>
      <w:r w:rsidR="00C472A6" w:rsidRPr="00377FE9">
        <w:rPr>
          <w:lang w:val="en-US"/>
        </w:rPr>
        <w:t xml:space="preserve"> </w:t>
      </w:r>
      <w:commentRangeStart w:id="23"/>
      <w:r w:rsidRPr="00377FE9">
        <w:rPr>
          <w:lang w:val="en-US"/>
        </w:rPr>
        <w:t>above</w:t>
      </w:r>
      <w:commentRangeEnd w:id="23"/>
      <w:r w:rsidR="00B16648" w:rsidRPr="00377FE9">
        <w:rPr>
          <w:rStyle w:val="CommentReference"/>
          <w:sz w:val="24"/>
          <w:szCs w:val="24"/>
          <w:lang w:val="en-US"/>
        </w:rPr>
        <w:commentReference w:id="23"/>
      </w:r>
      <w:r w:rsidR="00C472A6" w:rsidRPr="00377FE9">
        <w:rPr>
          <w:lang w:val="en-US"/>
        </w:rPr>
        <w:t xml:space="preserve"> </w:t>
      </w:r>
      <w:r w:rsidRPr="00377FE9">
        <w:rPr>
          <w:lang w:val="en-US"/>
        </w:rPr>
        <w:t>it</w:t>
      </w:r>
      <w:r w:rsidR="00C472A6" w:rsidRPr="00377FE9">
        <w:rPr>
          <w:lang w:val="en-US"/>
        </w:rPr>
        <w:t>:</w:t>
      </w:r>
    </w:p>
    <w:p w14:paraId="36B9C012" w14:textId="4157C7F7" w:rsidR="00377FE9" w:rsidRPr="00377FE9" w:rsidRDefault="00377FE9" w:rsidP="00C70D7A">
      <w:pPr>
        <w:pStyle w:val="TSCaption"/>
        <w:rPr>
          <w:lang w:val="en-US"/>
        </w:rPr>
      </w:pPr>
      <w:bookmarkStart w:id="24" w:name="_Toc227828688"/>
      <w:r w:rsidRPr="00377FE9">
        <w:rPr>
          <w:lang w:val="en-US"/>
        </w:rPr>
        <w:t xml:space="preserve">Table </w:t>
      </w:r>
      <w:r w:rsidR="00BB19A5">
        <w:fldChar w:fldCharType="begin"/>
      </w:r>
      <w:r w:rsidR="00BB19A5" w:rsidRPr="00BB19A5">
        <w:rPr>
          <w:lang w:val="en-US"/>
        </w:rPr>
        <w:instrText xml:space="preserve"> IF </w:instrText>
      </w:r>
      <w:r w:rsidR="00BB19A5">
        <w:fldChar w:fldCharType="begin"/>
      </w:r>
      <w:r w:rsidR="00BB19A5" w:rsidRPr="00BB19A5">
        <w:rPr>
          <w:lang w:val="en-US"/>
        </w:rPr>
        <w:instrText xml:space="preserve"> PAGEREF start_chapters </w:instrText>
      </w:r>
      <w:r w:rsidR="00BB19A5">
        <w:fldChar w:fldCharType="separate"/>
      </w:r>
      <w:r w:rsidR="00BB19A5">
        <w:rPr>
          <w:noProof/>
          <w:lang w:val="en-US"/>
        </w:rPr>
        <w:instrText>3</w:instrText>
      </w:r>
      <w:r w:rsidR="00BB19A5">
        <w:fldChar w:fldCharType="end"/>
      </w:r>
      <w:r w:rsidR="00BB19A5" w:rsidRPr="00BB19A5">
        <w:rPr>
          <w:lang w:val="en-US"/>
        </w:rPr>
        <w:instrText xml:space="preserve"> &gt; </w:instrText>
      </w:r>
      <w:r w:rsidR="00BB19A5">
        <w:fldChar w:fldCharType="begin"/>
      </w:r>
      <w:r w:rsidR="00BB19A5" w:rsidRPr="00BB19A5">
        <w:rPr>
          <w:lang w:val="en-US"/>
        </w:rPr>
        <w:instrText xml:space="preserve"> PAGE </w:instrText>
      </w:r>
      <w:r w:rsidR="00BB19A5">
        <w:fldChar w:fldCharType="separate"/>
      </w:r>
      <w:r w:rsidR="00BB19A5">
        <w:rPr>
          <w:noProof/>
          <w:lang w:val="en-US"/>
        </w:rPr>
        <w:instrText>3</w:instrText>
      </w:r>
      <w:r w:rsidR="00BB19A5">
        <w:fldChar w:fldCharType="end"/>
      </w:r>
      <w:r w:rsidR="00BB19A5" w:rsidRPr="00BB19A5">
        <w:rPr>
          <w:lang w:val="en-US"/>
        </w:rPr>
        <w:instrText xml:space="preserve"> "0" </w:instrText>
      </w:r>
      <w:r w:rsidR="00BB19A5">
        <w:fldChar w:fldCharType="begin"/>
      </w:r>
      <w:r w:rsidR="00BB19A5" w:rsidRPr="00BB19A5">
        <w:rPr>
          <w:lang w:val="en-US"/>
        </w:rPr>
        <w:instrText xml:space="preserve"> STYLEREF 1 \s </w:instrText>
      </w:r>
      <w:r w:rsidR="00BB19A5">
        <w:fldChar w:fldCharType="separate"/>
      </w:r>
      <w:r w:rsidR="00BB19A5">
        <w:rPr>
          <w:noProof/>
          <w:lang w:val="en-US"/>
        </w:rPr>
        <w:instrText>1</w:instrText>
      </w:r>
      <w:r w:rsidR="00BB19A5">
        <w:fldChar w:fldCharType="end"/>
      </w:r>
      <w:r w:rsidR="00BB19A5" w:rsidRPr="00BB19A5">
        <w:rPr>
          <w:lang w:val="en-US"/>
        </w:rPr>
        <w:instrText xml:space="preserve"> </w:instrText>
      </w:r>
      <w:r w:rsidR="00BB19A5">
        <w:fldChar w:fldCharType="separate"/>
      </w:r>
      <w:r w:rsidR="00BB19A5">
        <w:rPr>
          <w:noProof/>
          <w:lang w:val="en-US"/>
        </w:rPr>
        <w:t>1</w:t>
      </w:r>
      <w:r w:rsidR="00BB19A5">
        <w:fldChar w:fldCharType="end"/>
      </w:r>
      <w:r w:rsidRPr="00377FE9">
        <w:rPr>
          <w:lang w:val="en-US"/>
        </w:rPr>
        <w:t>.</w:t>
      </w:r>
      <w:r>
        <w:fldChar w:fldCharType="begin"/>
      </w:r>
      <w:r w:rsidRPr="00377FE9">
        <w:rPr>
          <w:lang w:val="en-US"/>
        </w:rPr>
        <w:instrText xml:space="preserve"> SEQ Table \* ARABIC \s 1 </w:instrText>
      </w:r>
      <w:r>
        <w:fldChar w:fldCharType="separate"/>
      </w:r>
      <w:r w:rsidR="00BB19A5">
        <w:rPr>
          <w:noProof/>
          <w:lang w:val="en-US"/>
        </w:rPr>
        <w:t>1</w:t>
      </w:r>
      <w:r>
        <w:rPr>
          <w:noProof/>
        </w:rPr>
        <w:fldChar w:fldCharType="end"/>
      </w:r>
      <w:r w:rsidRPr="00377FE9">
        <w:rPr>
          <w:lang w:val="en-US"/>
        </w:rPr>
        <w:tab/>
        <w:t>T</w:t>
      </w:r>
      <w:r w:rsidR="006B7DA0">
        <w:rPr>
          <w:lang w:val="en-US"/>
        </w:rPr>
        <w:t>itle of the table</w:t>
      </w:r>
      <w:bookmarkEnd w:id="24"/>
    </w:p>
    <w:p w14:paraId="0F0A4051" w14:textId="745AB59D" w:rsidR="00377FE9" w:rsidRPr="00377FE9" w:rsidRDefault="00377FE9" w:rsidP="00C70D7A">
      <w:pPr>
        <w:pStyle w:val="TSCaption"/>
        <w:rPr>
          <w:lang w:val="en-US"/>
        </w:rPr>
      </w:pPr>
      <w:r w:rsidRPr="00377FE9">
        <w:rPr>
          <w:lang w:val="en-US"/>
        </w:rPr>
        <w:t>Taken from &lt;source&gt; (&lt;</w:t>
      </w:r>
      <w:r>
        <w:rPr>
          <w:lang w:val="en-US"/>
        </w:rPr>
        <w:t>year</w:t>
      </w:r>
      <w:r w:rsidRPr="00377FE9">
        <w:rPr>
          <w:lang w:val="en-US"/>
        </w:rPr>
        <w:t>&gt;)</w:t>
      </w:r>
    </w:p>
    <w:tbl>
      <w:tblPr>
        <w:tblStyle w:val="TableGrid"/>
        <w:tblW w:w="0" w:type="auto"/>
        <w:jc w:val="center"/>
        <w:tblLook w:val="04A0" w:firstRow="1" w:lastRow="0" w:firstColumn="1" w:lastColumn="0" w:noHBand="0" w:noVBand="1"/>
      </w:tblPr>
      <w:tblGrid>
        <w:gridCol w:w="2774"/>
        <w:gridCol w:w="4330"/>
      </w:tblGrid>
      <w:tr w:rsidR="00377FE9" w:rsidRPr="00377FE9" w14:paraId="1A0110DA" w14:textId="77777777" w:rsidTr="00C472A6">
        <w:trPr>
          <w:jc w:val="center"/>
        </w:trPr>
        <w:tc>
          <w:tcPr>
            <w:tcW w:w="2774" w:type="dxa"/>
          </w:tcPr>
          <w:p w14:paraId="17522BBC" w14:textId="77777777" w:rsidR="00377FE9" w:rsidRPr="00377FE9" w:rsidRDefault="00377FE9" w:rsidP="00C70D7A">
            <w:pPr>
              <w:pStyle w:val="TSNoSpacing"/>
              <w:keepNext/>
              <w:rPr>
                <w:lang w:val="en-US"/>
              </w:rPr>
            </w:pPr>
          </w:p>
        </w:tc>
        <w:tc>
          <w:tcPr>
            <w:tcW w:w="4330" w:type="dxa"/>
          </w:tcPr>
          <w:p w14:paraId="466489A3" w14:textId="77777777" w:rsidR="00377FE9" w:rsidRPr="00377FE9" w:rsidRDefault="00377FE9" w:rsidP="00C70D7A">
            <w:pPr>
              <w:pStyle w:val="TSNoSpacing"/>
              <w:keepNext/>
              <w:rPr>
                <w:lang w:val="en-US"/>
              </w:rPr>
            </w:pPr>
          </w:p>
        </w:tc>
      </w:tr>
    </w:tbl>
    <w:p w14:paraId="3078E46C" w14:textId="77777777" w:rsidR="00192AFE" w:rsidRPr="00377FE9" w:rsidRDefault="00192AFE" w:rsidP="00D1703E">
      <w:pPr>
        <w:pStyle w:val="TSNormal"/>
        <w:rPr>
          <w:lang w:val="en-US"/>
        </w:rPr>
      </w:pPr>
    </w:p>
    <w:p w14:paraId="66678662" w14:textId="57E783B0" w:rsidR="001B174C" w:rsidRPr="00AF183F" w:rsidRDefault="00377FE9" w:rsidP="001B174C">
      <w:pPr>
        <w:pStyle w:val="TSNormal"/>
        <w:rPr>
          <w:lang w:val="en-US"/>
        </w:rPr>
      </w:pPr>
      <w:r w:rsidRPr="00AF183F">
        <w:rPr>
          <w:lang w:val="en-US"/>
        </w:rPr>
        <w:t xml:space="preserve">Here is an example of a </w:t>
      </w:r>
      <w:r w:rsidR="001B174C" w:rsidRPr="00AF183F">
        <w:rPr>
          <w:lang w:val="en-US"/>
        </w:rPr>
        <w:t xml:space="preserve">figure, </w:t>
      </w:r>
      <w:r w:rsidR="00AF183F" w:rsidRPr="00AF183F">
        <w:rPr>
          <w:lang w:val="en-US"/>
        </w:rPr>
        <w:t>with the caption and source pre</w:t>
      </w:r>
      <w:r w:rsidR="00AF183F">
        <w:rPr>
          <w:lang w:val="en-US"/>
        </w:rPr>
        <w:t>sented below it</w:t>
      </w:r>
      <w:r w:rsidR="001B174C" w:rsidRPr="00AF183F">
        <w:rPr>
          <w:lang w:val="en-US"/>
        </w:rPr>
        <w:t>:</w:t>
      </w:r>
    </w:p>
    <w:p w14:paraId="7F8A41B8" w14:textId="77777777" w:rsidR="00B6513E" w:rsidRPr="00AF183F" w:rsidRDefault="00B6513E" w:rsidP="00B6513E">
      <w:pPr>
        <w:pStyle w:val="TSNormal"/>
        <w:rPr>
          <w:lang w:val="en-US"/>
        </w:rPr>
      </w:pPr>
    </w:p>
    <w:p w14:paraId="0EF2E9F5" w14:textId="7B3D74FD" w:rsidR="001B174C" w:rsidRDefault="001B174C" w:rsidP="00C617B5">
      <w:pPr>
        <w:pStyle w:val="TSNormal"/>
        <w:keepNext/>
        <w:jc w:val="center"/>
      </w:pPr>
      <w:r>
        <w:rPr>
          <w:noProof/>
        </w:rPr>
        <w:lastRenderedPageBreak/>
        <w:drawing>
          <wp:inline distT="0" distB="0" distL="0" distR="0" wp14:anchorId="7FBE16F3" wp14:editId="5D817E78">
            <wp:extent cx="4360595" cy="2562225"/>
            <wp:effectExtent l="19050" t="19050" r="20955" b="952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7">
                      <a:extLst>
                        <a:ext uri="{28A0092B-C50C-407E-A947-70E740481C1C}">
                          <a14:useLocalDpi xmlns:a14="http://schemas.microsoft.com/office/drawing/2010/main" val="0"/>
                        </a:ext>
                      </a:extLst>
                    </a:blip>
                    <a:stretch>
                      <a:fillRect/>
                    </a:stretch>
                  </pic:blipFill>
                  <pic:spPr>
                    <a:xfrm>
                      <a:off x="0" y="0"/>
                      <a:ext cx="4370444" cy="2568012"/>
                    </a:xfrm>
                    <a:prstGeom prst="rect">
                      <a:avLst/>
                    </a:prstGeom>
                    <a:ln>
                      <a:solidFill>
                        <a:schemeClr val="tx1"/>
                      </a:solidFill>
                    </a:ln>
                  </pic:spPr>
                </pic:pic>
              </a:graphicData>
            </a:graphic>
          </wp:inline>
        </w:drawing>
      </w:r>
    </w:p>
    <w:p w14:paraId="7A4831D7" w14:textId="28E8901C" w:rsidR="001B174C" w:rsidRPr="00AF183F" w:rsidRDefault="001B174C" w:rsidP="00C617B5">
      <w:pPr>
        <w:pStyle w:val="TSCaption"/>
        <w:rPr>
          <w:lang w:val="en-US"/>
        </w:rPr>
      </w:pPr>
      <w:bookmarkStart w:id="25" w:name="_Toc227828684"/>
      <w:r w:rsidRPr="00AF183F">
        <w:rPr>
          <w:lang w:val="en-US"/>
        </w:rPr>
        <w:t xml:space="preserve">Figure </w:t>
      </w:r>
      <w:r w:rsidR="00BB19A5">
        <w:fldChar w:fldCharType="begin"/>
      </w:r>
      <w:r w:rsidR="00BB19A5" w:rsidRPr="00BB19A5">
        <w:rPr>
          <w:lang w:val="en-US"/>
        </w:rPr>
        <w:instrText xml:space="preserve"> IF </w:instrText>
      </w:r>
      <w:r w:rsidR="00BB19A5">
        <w:fldChar w:fldCharType="begin"/>
      </w:r>
      <w:r w:rsidR="00BB19A5" w:rsidRPr="00BB19A5">
        <w:rPr>
          <w:lang w:val="en-US"/>
        </w:rPr>
        <w:instrText xml:space="preserve"> PAGEREF start_chapters </w:instrText>
      </w:r>
      <w:r w:rsidR="00BB19A5">
        <w:fldChar w:fldCharType="separate"/>
      </w:r>
      <w:r w:rsidR="00BB19A5" w:rsidRPr="00BB19A5">
        <w:rPr>
          <w:noProof/>
          <w:lang w:val="en-US"/>
        </w:rPr>
        <w:instrText>3</w:instrText>
      </w:r>
      <w:r w:rsidR="00BB19A5">
        <w:fldChar w:fldCharType="end"/>
      </w:r>
      <w:r w:rsidR="00BB19A5" w:rsidRPr="00BB19A5">
        <w:rPr>
          <w:lang w:val="en-US"/>
        </w:rPr>
        <w:instrText xml:space="preserve"> &gt; </w:instrText>
      </w:r>
      <w:r w:rsidR="00BB19A5">
        <w:fldChar w:fldCharType="begin"/>
      </w:r>
      <w:r w:rsidR="00BB19A5" w:rsidRPr="00BB19A5">
        <w:rPr>
          <w:lang w:val="en-US"/>
        </w:rPr>
        <w:instrText xml:space="preserve"> PAGE </w:instrText>
      </w:r>
      <w:r w:rsidR="00BB19A5">
        <w:fldChar w:fldCharType="separate"/>
      </w:r>
      <w:r w:rsidR="00BB19A5" w:rsidRPr="00BB19A5">
        <w:rPr>
          <w:noProof/>
          <w:lang w:val="en-US"/>
        </w:rPr>
        <w:instrText>4</w:instrText>
      </w:r>
      <w:r w:rsidR="00BB19A5">
        <w:fldChar w:fldCharType="end"/>
      </w:r>
      <w:r w:rsidR="00BB19A5" w:rsidRPr="00BB19A5">
        <w:rPr>
          <w:lang w:val="en-US"/>
        </w:rPr>
        <w:instrText xml:space="preserve"> "0" </w:instrText>
      </w:r>
      <w:r w:rsidR="00BB19A5">
        <w:fldChar w:fldCharType="begin"/>
      </w:r>
      <w:r w:rsidR="00BB19A5" w:rsidRPr="00BB19A5">
        <w:rPr>
          <w:lang w:val="en-US"/>
        </w:rPr>
        <w:instrText xml:space="preserve"> STYLEREF 1 \s </w:instrText>
      </w:r>
      <w:r w:rsidR="00BB19A5">
        <w:fldChar w:fldCharType="separate"/>
      </w:r>
      <w:r w:rsidR="00BB19A5" w:rsidRPr="00BB19A5">
        <w:rPr>
          <w:noProof/>
          <w:lang w:val="en-US"/>
        </w:rPr>
        <w:instrText>1</w:instrText>
      </w:r>
      <w:r w:rsidR="00BB19A5">
        <w:fldChar w:fldCharType="end"/>
      </w:r>
      <w:r w:rsidR="00BB19A5" w:rsidRPr="00BB19A5">
        <w:rPr>
          <w:lang w:val="en-US"/>
        </w:rPr>
        <w:instrText xml:space="preserve"> </w:instrText>
      </w:r>
      <w:r w:rsidR="00BB19A5">
        <w:fldChar w:fldCharType="separate"/>
      </w:r>
      <w:r w:rsidR="00BB19A5" w:rsidRPr="00BB19A5">
        <w:rPr>
          <w:noProof/>
          <w:lang w:val="en-US"/>
        </w:rPr>
        <w:t>1</w:t>
      </w:r>
      <w:r w:rsidR="00BB19A5">
        <w:fldChar w:fldCharType="end"/>
      </w:r>
      <w:r w:rsidRPr="00AF183F">
        <w:rPr>
          <w:lang w:val="en-US"/>
        </w:rPr>
        <w:t>.</w:t>
      </w:r>
      <w:r w:rsidR="00136E36">
        <w:fldChar w:fldCharType="begin"/>
      </w:r>
      <w:r w:rsidR="00136E36" w:rsidRPr="00AF183F">
        <w:rPr>
          <w:lang w:val="en-US"/>
        </w:rPr>
        <w:instrText xml:space="preserve"> SEQ Figure \* ARABIC \s 1 </w:instrText>
      </w:r>
      <w:r w:rsidR="00136E36">
        <w:fldChar w:fldCharType="separate"/>
      </w:r>
      <w:r w:rsidR="00BB19A5">
        <w:rPr>
          <w:noProof/>
          <w:lang w:val="en-US"/>
        </w:rPr>
        <w:t>1</w:t>
      </w:r>
      <w:r w:rsidR="00136E36">
        <w:rPr>
          <w:noProof/>
        </w:rPr>
        <w:fldChar w:fldCharType="end"/>
      </w:r>
      <w:r w:rsidR="0021179D" w:rsidRPr="00AF183F">
        <w:rPr>
          <w:lang w:val="en-US"/>
        </w:rPr>
        <w:tab/>
      </w:r>
      <w:r w:rsidRPr="00AF183F">
        <w:rPr>
          <w:lang w:val="en-US"/>
        </w:rPr>
        <w:t>Tit</w:t>
      </w:r>
      <w:r w:rsidR="00AF183F" w:rsidRPr="00AF183F">
        <w:rPr>
          <w:lang w:val="en-US"/>
        </w:rPr>
        <w:t>le of the</w:t>
      </w:r>
      <w:r w:rsidRPr="00AF183F">
        <w:rPr>
          <w:lang w:val="en-US"/>
        </w:rPr>
        <w:t xml:space="preserve"> figure</w:t>
      </w:r>
      <w:bookmarkEnd w:id="25"/>
    </w:p>
    <w:p w14:paraId="609B0098" w14:textId="75C2379D" w:rsidR="001B174C" w:rsidRPr="00087B98" w:rsidRDefault="001B174C" w:rsidP="00C617B5">
      <w:pPr>
        <w:pStyle w:val="TSCaption"/>
        <w:rPr>
          <w:lang w:val="en-US"/>
        </w:rPr>
      </w:pPr>
      <w:r w:rsidRPr="00087B98">
        <w:rPr>
          <w:lang w:val="en-US"/>
        </w:rPr>
        <w:t>T</w:t>
      </w:r>
      <w:r w:rsidR="00AF183F" w:rsidRPr="00087B98">
        <w:rPr>
          <w:lang w:val="en-US"/>
        </w:rPr>
        <w:t>aken from</w:t>
      </w:r>
      <w:r w:rsidRPr="00087B98">
        <w:rPr>
          <w:lang w:val="en-US"/>
        </w:rPr>
        <w:t xml:space="preserve"> &lt;source&gt; (&lt;</w:t>
      </w:r>
      <w:r w:rsidR="00AF183F" w:rsidRPr="00087B98">
        <w:rPr>
          <w:lang w:val="en-US"/>
        </w:rPr>
        <w:t>year</w:t>
      </w:r>
      <w:r w:rsidRPr="00087B98">
        <w:rPr>
          <w:lang w:val="en-US"/>
        </w:rPr>
        <w:t>&gt;)</w:t>
      </w:r>
    </w:p>
    <w:p w14:paraId="7297B3EA" w14:textId="77777777" w:rsidR="001B174C" w:rsidRPr="00087B98" w:rsidRDefault="001B174C" w:rsidP="00B6513E">
      <w:pPr>
        <w:pStyle w:val="TSNormal"/>
        <w:rPr>
          <w:lang w:val="en-US"/>
        </w:rPr>
      </w:pPr>
    </w:p>
    <w:p w14:paraId="0BDD900B" w14:textId="433F9875" w:rsidR="00177348" w:rsidRPr="00AF183F" w:rsidRDefault="00AF183F" w:rsidP="00B6513E">
      <w:pPr>
        <w:pStyle w:val="TSNormal"/>
        <w:rPr>
          <w:lang w:val="en-US"/>
        </w:rPr>
      </w:pPr>
      <w:r w:rsidRPr="00AF183F">
        <w:rPr>
          <w:lang w:val="en-US"/>
        </w:rPr>
        <w:t xml:space="preserve">Here is an example of an </w:t>
      </w:r>
      <w:r w:rsidR="00177348" w:rsidRPr="00AF183F">
        <w:rPr>
          <w:lang w:val="en-US"/>
        </w:rPr>
        <w:t xml:space="preserve">algorithm, </w:t>
      </w:r>
      <w:r w:rsidRPr="00AF183F">
        <w:rPr>
          <w:lang w:val="en-US"/>
        </w:rPr>
        <w:t>with the caption and source</w:t>
      </w:r>
      <w:r>
        <w:rPr>
          <w:lang w:val="en-US"/>
        </w:rPr>
        <w:t xml:space="preserve"> presented above it</w:t>
      </w:r>
      <w:r w:rsidR="00177348" w:rsidRPr="00AF183F">
        <w:rPr>
          <w:lang w:val="en-US"/>
        </w:rPr>
        <w:t>:</w:t>
      </w:r>
    </w:p>
    <w:p w14:paraId="3C20C2BA" w14:textId="77777777" w:rsidR="00B6513E" w:rsidRPr="00AF183F" w:rsidRDefault="00B6513E" w:rsidP="00177348">
      <w:pPr>
        <w:pStyle w:val="TSNormal"/>
        <w:rPr>
          <w:lang w:val="en-US"/>
        </w:rPr>
      </w:pPr>
    </w:p>
    <w:p w14:paraId="23CF3BE1" w14:textId="4C8BBA89" w:rsidR="001B174C" w:rsidRPr="00AF183F" w:rsidRDefault="00177348" w:rsidP="001A6DBC">
      <w:pPr>
        <w:pStyle w:val="TSCaption"/>
        <w:rPr>
          <w:lang w:val="en-US"/>
        </w:rPr>
      </w:pPr>
      <w:bookmarkStart w:id="26" w:name="_Toc227828680"/>
      <w:r w:rsidRPr="00AF183F">
        <w:rPr>
          <w:lang w:val="en-US"/>
        </w:rPr>
        <w:t xml:space="preserve">Algorithm </w:t>
      </w:r>
      <w:r w:rsidR="00BB19A5">
        <w:fldChar w:fldCharType="begin"/>
      </w:r>
      <w:r w:rsidR="00BB19A5" w:rsidRPr="00BB19A5">
        <w:rPr>
          <w:lang w:val="en-US"/>
        </w:rPr>
        <w:instrText xml:space="preserve"> IF </w:instrText>
      </w:r>
      <w:r w:rsidR="00BB19A5">
        <w:fldChar w:fldCharType="begin"/>
      </w:r>
      <w:r w:rsidR="00BB19A5" w:rsidRPr="00BB19A5">
        <w:rPr>
          <w:lang w:val="en-US"/>
        </w:rPr>
        <w:instrText xml:space="preserve"> PAGEREF start_chapters </w:instrText>
      </w:r>
      <w:r w:rsidR="00BB19A5">
        <w:fldChar w:fldCharType="separate"/>
      </w:r>
      <w:r w:rsidR="00BB19A5">
        <w:rPr>
          <w:noProof/>
          <w:lang w:val="en-US"/>
        </w:rPr>
        <w:instrText>3</w:instrText>
      </w:r>
      <w:r w:rsidR="00BB19A5">
        <w:fldChar w:fldCharType="end"/>
      </w:r>
      <w:r w:rsidR="00BB19A5" w:rsidRPr="00BB19A5">
        <w:rPr>
          <w:lang w:val="en-US"/>
        </w:rPr>
        <w:instrText xml:space="preserve"> &gt; </w:instrText>
      </w:r>
      <w:r w:rsidR="00BB19A5">
        <w:fldChar w:fldCharType="begin"/>
      </w:r>
      <w:r w:rsidR="00BB19A5" w:rsidRPr="00BB19A5">
        <w:rPr>
          <w:lang w:val="en-US"/>
        </w:rPr>
        <w:instrText xml:space="preserve"> PAGE </w:instrText>
      </w:r>
      <w:r w:rsidR="00BB19A5">
        <w:fldChar w:fldCharType="separate"/>
      </w:r>
      <w:r w:rsidR="00BB19A5">
        <w:rPr>
          <w:noProof/>
          <w:lang w:val="en-US"/>
        </w:rPr>
        <w:instrText>4</w:instrText>
      </w:r>
      <w:r w:rsidR="00BB19A5">
        <w:fldChar w:fldCharType="end"/>
      </w:r>
      <w:r w:rsidR="00BB19A5" w:rsidRPr="00BB19A5">
        <w:rPr>
          <w:lang w:val="en-US"/>
        </w:rPr>
        <w:instrText xml:space="preserve"> "0" </w:instrText>
      </w:r>
      <w:r w:rsidR="00BB19A5">
        <w:fldChar w:fldCharType="begin"/>
      </w:r>
      <w:r w:rsidR="00BB19A5" w:rsidRPr="00BB19A5">
        <w:rPr>
          <w:lang w:val="en-US"/>
        </w:rPr>
        <w:instrText xml:space="preserve"> STYLEREF 1 \s </w:instrText>
      </w:r>
      <w:r w:rsidR="00BB19A5">
        <w:fldChar w:fldCharType="separate"/>
      </w:r>
      <w:r w:rsidR="00BB19A5">
        <w:rPr>
          <w:noProof/>
          <w:lang w:val="en-US"/>
        </w:rPr>
        <w:instrText>1</w:instrText>
      </w:r>
      <w:r w:rsidR="00BB19A5">
        <w:fldChar w:fldCharType="end"/>
      </w:r>
      <w:r w:rsidR="00BB19A5" w:rsidRPr="00BB19A5">
        <w:rPr>
          <w:lang w:val="en-US"/>
        </w:rPr>
        <w:instrText xml:space="preserve"> </w:instrText>
      </w:r>
      <w:r w:rsidR="00BB19A5">
        <w:fldChar w:fldCharType="separate"/>
      </w:r>
      <w:r w:rsidR="00BB19A5">
        <w:rPr>
          <w:noProof/>
          <w:lang w:val="en-US"/>
        </w:rPr>
        <w:t>1</w:t>
      </w:r>
      <w:r w:rsidR="00BB19A5">
        <w:fldChar w:fldCharType="end"/>
      </w:r>
      <w:r w:rsidRPr="00AF183F">
        <w:rPr>
          <w:lang w:val="en-US"/>
        </w:rPr>
        <w:t>.</w:t>
      </w:r>
      <w:r w:rsidR="00136E36">
        <w:fldChar w:fldCharType="begin"/>
      </w:r>
      <w:r w:rsidR="00136E36" w:rsidRPr="00AF183F">
        <w:rPr>
          <w:lang w:val="en-US"/>
        </w:rPr>
        <w:instrText xml:space="preserve"> SEQ Algorithm \* ARABIC \s 1 </w:instrText>
      </w:r>
      <w:r w:rsidR="00136E36">
        <w:fldChar w:fldCharType="separate"/>
      </w:r>
      <w:r w:rsidR="00BB19A5">
        <w:rPr>
          <w:noProof/>
          <w:lang w:val="en-US"/>
        </w:rPr>
        <w:t>1</w:t>
      </w:r>
      <w:r w:rsidR="00136E36">
        <w:rPr>
          <w:noProof/>
        </w:rPr>
        <w:fldChar w:fldCharType="end"/>
      </w:r>
      <w:r w:rsidR="0021179D" w:rsidRPr="00AF183F">
        <w:rPr>
          <w:lang w:val="en-US"/>
        </w:rPr>
        <w:tab/>
      </w:r>
      <w:r w:rsidRPr="00AF183F">
        <w:rPr>
          <w:lang w:val="en-US"/>
        </w:rPr>
        <w:t>Tit</w:t>
      </w:r>
      <w:r w:rsidR="00AF183F" w:rsidRPr="00AF183F">
        <w:rPr>
          <w:lang w:val="en-US"/>
        </w:rPr>
        <w:t xml:space="preserve">le of the </w:t>
      </w:r>
      <w:r w:rsidRPr="00AF183F">
        <w:rPr>
          <w:lang w:val="en-US"/>
        </w:rPr>
        <w:t>algorithm</w:t>
      </w:r>
      <w:bookmarkEnd w:id="26"/>
    </w:p>
    <w:p w14:paraId="3CA58891" w14:textId="44AC82FA" w:rsidR="00177348" w:rsidRPr="00AF183F" w:rsidRDefault="00177348" w:rsidP="001A6DBC">
      <w:pPr>
        <w:pStyle w:val="TSCaption"/>
        <w:rPr>
          <w:lang w:val="en-US"/>
        </w:rPr>
      </w:pPr>
      <w:r w:rsidRPr="00AF183F">
        <w:rPr>
          <w:lang w:val="en-US"/>
        </w:rPr>
        <w:t>T</w:t>
      </w:r>
      <w:r w:rsidR="00AF183F" w:rsidRPr="00AF183F">
        <w:rPr>
          <w:lang w:val="en-US"/>
        </w:rPr>
        <w:t>aken from</w:t>
      </w:r>
      <w:r w:rsidRPr="00AF183F">
        <w:rPr>
          <w:lang w:val="en-US"/>
        </w:rPr>
        <w:t xml:space="preserve"> &lt;source&gt; (&lt;</w:t>
      </w:r>
      <w:r w:rsidR="00AF183F">
        <w:rPr>
          <w:lang w:val="en-US"/>
        </w:rPr>
        <w:t>year</w:t>
      </w:r>
      <w:r w:rsidRPr="00AF183F">
        <w:rPr>
          <w:lang w:val="en-US"/>
        </w:rPr>
        <w:t>&gt;)</w:t>
      </w:r>
    </w:p>
    <w:tbl>
      <w:tblPr>
        <w:tblStyle w:val="TableGrid"/>
        <w:tblW w:w="0" w:type="auto"/>
        <w:jc w:val="center"/>
        <w:tblCellMar>
          <w:top w:w="57" w:type="dxa"/>
          <w:bottom w:w="57" w:type="dxa"/>
        </w:tblCellMar>
        <w:tblLook w:val="04A0" w:firstRow="1" w:lastRow="0" w:firstColumn="1" w:lastColumn="0" w:noHBand="0" w:noVBand="1"/>
      </w:tblPr>
      <w:tblGrid>
        <w:gridCol w:w="8993"/>
      </w:tblGrid>
      <w:tr w:rsidR="00177348" w:rsidRPr="00262B49" w14:paraId="63B31021" w14:textId="77777777" w:rsidTr="00177348">
        <w:trPr>
          <w:jc w:val="center"/>
        </w:trPr>
        <w:tc>
          <w:tcPr>
            <w:tcW w:w="9140" w:type="dxa"/>
          </w:tcPr>
          <w:p w14:paraId="0A562C67" w14:textId="4E60EA5B" w:rsidR="00177348" w:rsidRPr="002376EB" w:rsidRDefault="00177348" w:rsidP="00124C58">
            <w:pPr>
              <w:pStyle w:val="TSAlgorithm"/>
              <w:rPr>
                <w:i/>
                <w:iCs w:val="0"/>
                <w:color w:val="808080" w:themeColor="background1" w:themeShade="80"/>
                <w:lang w:val="en-US"/>
              </w:rPr>
            </w:pPr>
            <w:r w:rsidRPr="002376EB">
              <w:rPr>
                <w:i/>
                <w:iCs w:val="0"/>
                <w:color w:val="808080" w:themeColor="background1" w:themeShade="80"/>
                <w:lang w:val="en-US"/>
              </w:rPr>
              <w:t># F</w:t>
            </w:r>
            <w:r w:rsidR="007B40EE">
              <w:rPr>
                <w:i/>
                <w:iCs w:val="0"/>
                <w:color w:val="808080" w:themeColor="background1" w:themeShade="80"/>
                <w:lang w:val="en-US"/>
              </w:rPr>
              <w:t>u</w:t>
            </w:r>
            <w:r w:rsidRPr="002376EB">
              <w:rPr>
                <w:i/>
                <w:iCs w:val="0"/>
                <w:color w:val="808080" w:themeColor="background1" w:themeShade="80"/>
                <w:lang w:val="en-US"/>
              </w:rPr>
              <w:t xml:space="preserve">nction </w:t>
            </w:r>
            <w:r w:rsidR="002376EB" w:rsidRPr="002376EB">
              <w:rPr>
                <w:i/>
                <w:iCs w:val="0"/>
                <w:color w:val="808080" w:themeColor="background1" w:themeShade="80"/>
                <w:lang w:val="en-US"/>
              </w:rPr>
              <w:t>to calculate th</w:t>
            </w:r>
            <w:r w:rsidR="002376EB">
              <w:rPr>
                <w:i/>
                <w:iCs w:val="0"/>
                <w:color w:val="808080" w:themeColor="background1" w:themeShade="80"/>
                <w:lang w:val="en-US"/>
              </w:rPr>
              <w:t>e GCD of two numbers</w:t>
            </w:r>
          </w:p>
          <w:p w14:paraId="26F22617" w14:textId="77777777" w:rsidR="00177348" w:rsidRPr="009C6838" w:rsidRDefault="00177348" w:rsidP="00124C58">
            <w:pPr>
              <w:pStyle w:val="TSAlgorithm"/>
              <w:rPr>
                <w:lang w:val="en-CA"/>
              </w:rPr>
            </w:pPr>
            <w:r w:rsidRPr="006B4285">
              <w:rPr>
                <w:color w:val="9A2FBB"/>
                <w:lang w:val="en-CA"/>
              </w:rPr>
              <w:t>def</w:t>
            </w:r>
            <w:r w:rsidRPr="009C6838">
              <w:rPr>
                <w:lang w:val="en-CA"/>
              </w:rPr>
              <w:t xml:space="preserve"> </w:t>
            </w:r>
            <w:r w:rsidRPr="006B4285">
              <w:rPr>
                <w:color w:val="238FE9"/>
                <w:lang w:val="en-CA"/>
              </w:rPr>
              <w:t>pgcd</w:t>
            </w:r>
            <w:r w:rsidRPr="009C6838">
              <w:rPr>
                <w:lang w:val="en-CA"/>
              </w:rPr>
              <w:t>(a, b):</w:t>
            </w:r>
          </w:p>
          <w:p w14:paraId="32ABFC73" w14:textId="77777777" w:rsidR="00177348" w:rsidRPr="009C6838" w:rsidRDefault="00177348" w:rsidP="00124C58">
            <w:pPr>
              <w:pStyle w:val="TSAlgorithm"/>
              <w:rPr>
                <w:lang w:val="en-CA"/>
              </w:rPr>
            </w:pPr>
            <w:r w:rsidRPr="009C6838">
              <w:rPr>
                <w:lang w:val="en-CA"/>
              </w:rPr>
              <w:t xml:space="preserve">    </w:t>
            </w:r>
            <w:r w:rsidRPr="006B4285">
              <w:rPr>
                <w:color w:val="9A2FBB"/>
                <w:lang w:val="en-CA"/>
              </w:rPr>
              <w:t>while</w:t>
            </w:r>
            <w:r w:rsidRPr="009C6838">
              <w:rPr>
                <w:lang w:val="en-CA"/>
              </w:rPr>
              <w:t xml:space="preserve"> b != </w:t>
            </w:r>
            <w:r w:rsidRPr="006B4285">
              <w:rPr>
                <w:color w:val="D19A66"/>
                <w:lang w:val="en-CA"/>
              </w:rPr>
              <w:t>0</w:t>
            </w:r>
            <w:r w:rsidRPr="009C6838">
              <w:rPr>
                <w:lang w:val="en-CA"/>
              </w:rPr>
              <w:t>:</w:t>
            </w:r>
          </w:p>
          <w:p w14:paraId="0B00952F" w14:textId="77777777" w:rsidR="00177348" w:rsidRPr="009C6838" w:rsidRDefault="00177348" w:rsidP="00124C58">
            <w:pPr>
              <w:pStyle w:val="TSAlgorithm"/>
              <w:rPr>
                <w:lang w:val="en-CA"/>
              </w:rPr>
            </w:pPr>
            <w:r w:rsidRPr="009C6838">
              <w:rPr>
                <w:lang w:val="en-CA"/>
              </w:rPr>
              <w:t xml:space="preserve">        a, b = b, a % b</w:t>
            </w:r>
          </w:p>
          <w:p w14:paraId="3067D18A" w14:textId="77777777" w:rsidR="00177348" w:rsidRPr="009C6838" w:rsidRDefault="00177348" w:rsidP="00124C58">
            <w:pPr>
              <w:pStyle w:val="TSAlgorithm"/>
              <w:rPr>
                <w:lang w:val="en-CA"/>
              </w:rPr>
            </w:pPr>
            <w:r w:rsidRPr="009C6838">
              <w:rPr>
                <w:lang w:val="en-CA"/>
              </w:rPr>
              <w:t xml:space="preserve">    </w:t>
            </w:r>
            <w:r w:rsidRPr="006B4285">
              <w:rPr>
                <w:color w:val="9A2FBB"/>
                <w:lang w:val="en-CA"/>
              </w:rPr>
              <w:t>return</w:t>
            </w:r>
            <w:r w:rsidRPr="009C6838">
              <w:rPr>
                <w:lang w:val="en-CA"/>
              </w:rPr>
              <w:t xml:space="preserve"> a</w:t>
            </w:r>
          </w:p>
          <w:p w14:paraId="19DE6E15" w14:textId="77777777" w:rsidR="00177348" w:rsidRPr="009C6838" w:rsidRDefault="00177348" w:rsidP="00124C58">
            <w:pPr>
              <w:pStyle w:val="TSAlgorithm"/>
              <w:rPr>
                <w:lang w:val="en-CA"/>
              </w:rPr>
            </w:pPr>
          </w:p>
          <w:p w14:paraId="0531D208" w14:textId="3033CF99" w:rsidR="00177348" w:rsidRPr="00087B98" w:rsidRDefault="00177348" w:rsidP="00124C58">
            <w:pPr>
              <w:pStyle w:val="TSAlgorithm"/>
              <w:rPr>
                <w:i/>
                <w:iCs w:val="0"/>
                <w:color w:val="808080" w:themeColor="background1" w:themeShade="80"/>
                <w:lang w:val="en-US"/>
              </w:rPr>
            </w:pPr>
            <w:r w:rsidRPr="00087B98">
              <w:rPr>
                <w:i/>
                <w:iCs w:val="0"/>
                <w:color w:val="808080" w:themeColor="background1" w:themeShade="80"/>
                <w:lang w:val="en-US"/>
              </w:rPr>
              <w:t># Ex</w:t>
            </w:r>
            <w:r w:rsidR="002376EB" w:rsidRPr="00087B98">
              <w:rPr>
                <w:i/>
                <w:iCs w:val="0"/>
                <w:color w:val="808080" w:themeColor="background1" w:themeShade="80"/>
                <w:lang w:val="en-US"/>
              </w:rPr>
              <w:t>ample usage</w:t>
            </w:r>
          </w:p>
          <w:p w14:paraId="63532B6F" w14:textId="77777777" w:rsidR="00177348" w:rsidRPr="002376EB" w:rsidRDefault="00177348" w:rsidP="00124C58">
            <w:pPr>
              <w:pStyle w:val="TSAlgorithm"/>
              <w:rPr>
                <w:lang w:val="en-US"/>
              </w:rPr>
            </w:pPr>
            <w:r w:rsidRPr="002376EB">
              <w:rPr>
                <w:lang w:val="en-US"/>
              </w:rPr>
              <w:t xml:space="preserve">a, b = </w:t>
            </w:r>
            <w:r w:rsidRPr="002376EB">
              <w:rPr>
                <w:color w:val="D19A66"/>
                <w:lang w:val="en-US"/>
              </w:rPr>
              <w:t>56</w:t>
            </w:r>
            <w:r w:rsidRPr="002376EB">
              <w:rPr>
                <w:lang w:val="en-US"/>
              </w:rPr>
              <w:t xml:space="preserve">, </w:t>
            </w:r>
            <w:r w:rsidRPr="002376EB">
              <w:rPr>
                <w:color w:val="D19A66"/>
                <w:lang w:val="en-US"/>
              </w:rPr>
              <w:t>98</w:t>
            </w:r>
          </w:p>
          <w:p w14:paraId="08B639D0" w14:textId="2082616D" w:rsidR="00177348" w:rsidRPr="002376EB" w:rsidRDefault="002376EB" w:rsidP="00124C58">
            <w:pPr>
              <w:pStyle w:val="TSAlgorithm"/>
              <w:rPr>
                <w:lang w:val="en-US"/>
              </w:rPr>
            </w:pPr>
            <w:r w:rsidRPr="002376EB">
              <w:rPr>
                <w:lang w:val="en-US"/>
              </w:rPr>
              <w:t>result</w:t>
            </w:r>
            <w:r w:rsidR="00177348" w:rsidRPr="002376EB">
              <w:rPr>
                <w:lang w:val="en-US"/>
              </w:rPr>
              <w:t xml:space="preserve"> = pgcd(a, b)</w:t>
            </w:r>
          </w:p>
          <w:p w14:paraId="51D49709" w14:textId="3D666757" w:rsidR="00177348" w:rsidRPr="002376EB" w:rsidRDefault="00177348" w:rsidP="00124C58">
            <w:pPr>
              <w:pStyle w:val="TSAlgorithm"/>
              <w:rPr>
                <w:lang w:val="en-US"/>
              </w:rPr>
            </w:pPr>
            <w:r w:rsidRPr="002376EB">
              <w:rPr>
                <w:color w:val="C47D3C"/>
                <w:lang w:val="en-US"/>
              </w:rPr>
              <w:t>print</w:t>
            </w:r>
            <w:r w:rsidRPr="002376EB">
              <w:rPr>
                <w:lang w:val="en-US"/>
              </w:rPr>
              <w:t>(</w:t>
            </w:r>
            <w:r w:rsidRPr="002376EB">
              <w:rPr>
                <w:color w:val="74AA4C"/>
                <w:lang w:val="en-US"/>
              </w:rPr>
              <w:t>"</w:t>
            </w:r>
            <w:r w:rsidR="002376EB" w:rsidRPr="002376EB">
              <w:rPr>
                <w:color w:val="74AA4C"/>
                <w:lang w:val="en-US"/>
              </w:rPr>
              <w:t>The GCD of</w:t>
            </w:r>
            <w:r w:rsidR="002376EB">
              <w:rPr>
                <w:color w:val="74AA4C"/>
                <w:lang w:val="en-US"/>
              </w:rPr>
              <w:t xml:space="preserve"> </w:t>
            </w:r>
            <w:r w:rsidRPr="002376EB">
              <w:rPr>
                <w:color w:val="74AA4C"/>
                <w:lang w:val="en-US"/>
              </w:rPr>
              <w:t>"</w:t>
            </w:r>
            <w:r w:rsidRPr="002376EB">
              <w:rPr>
                <w:lang w:val="en-US"/>
              </w:rPr>
              <w:t xml:space="preserve">, a, </w:t>
            </w:r>
            <w:r w:rsidRPr="002376EB">
              <w:rPr>
                <w:color w:val="74AA4C"/>
                <w:lang w:val="en-US"/>
              </w:rPr>
              <w:t>"</w:t>
            </w:r>
            <w:r w:rsidR="002376EB">
              <w:rPr>
                <w:color w:val="74AA4C"/>
                <w:lang w:val="en-US"/>
              </w:rPr>
              <w:t xml:space="preserve"> and </w:t>
            </w:r>
            <w:r w:rsidRPr="002376EB">
              <w:rPr>
                <w:color w:val="74AA4C"/>
                <w:lang w:val="en-US"/>
              </w:rPr>
              <w:t>"</w:t>
            </w:r>
            <w:r w:rsidRPr="002376EB">
              <w:rPr>
                <w:lang w:val="en-US"/>
              </w:rPr>
              <w:t xml:space="preserve">, b, </w:t>
            </w:r>
            <w:r w:rsidRPr="002376EB">
              <w:rPr>
                <w:color w:val="74AA4C"/>
                <w:lang w:val="en-US"/>
              </w:rPr>
              <w:t>"</w:t>
            </w:r>
            <w:r w:rsidR="002376EB">
              <w:rPr>
                <w:color w:val="74AA4C"/>
                <w:lang w:val="en-US"/>
              </w:rPr>
              <w:t xml:space="preserve"> is</w:t>
            </w:r>
            <w:r w:rsidRPr="002376EB">
              <w:rPr>
                <w:color w:val="74AA4C"/>
                <w:lang w:val="en-US"/>
              </w:rPr>
              <w:t>:"</w:t>
            </w:r>
            <w:r w:rsidRPr="002376EB">
              <w:rPr>
                <w:lang w:val="en-US"/>
              </w:rPr>
              <w:t xml:space="preserve">, </w:t>
            </w:r>
            <w:r w:rsidR="002376EB" w:rsidRPr="002376EB">
              <w:rPr>
                <w:lang w:val="en-US"/>
              </w:rPr>
              <w:t>result</w:t>
            </w:r>
            <w:r w:rsidRPr="002376EB">
              <w:rPr>
                <w:lang w:val="en-US"/>
              </w:rPr>
              <w:t>)</w:t>
            </w:r>
          </w:p>
        </w:tc>
      </w:tr>
    </w:tbl>
    <w:p w14:paraId="66DE589E" w14:textId="77777777" w:rsidR="001B174C" w:rsidRPr="002376EB" w:rsidRDefault="001B174C" w:rsidP="00B6513E">
      <w:pPr>
        <w:pStyle w:val="TSNormal"/>
        <w:rPr>
          <w:lang w:val="en-US"/>
        </w:rPr>
      </w:pPr>
    </w:p>
    <w:p w14:paraId="7A081337" w14:textId="4566EBBB" w:rsidR="00177348" w:rsidRPr="00AF183F" w:rsidRDefault="00AF183F" w:rsidP="00B6513E">
      <w:pPr>
        <w:pStyle w:val="TSNormal"/>
        <w:rPr>
          <w:lang w:val="en-US"/>
        </w:rPr>
      </w:pPr>
      <w:r w:rsidRPr="00AF183F">
        <w:rPr>
          <w:lang w:val="en-US"/>
        </w:rPr>
        <w:t xml:space="preserve">Here is an example for an equation and the corresponding </w:t>
      </w:r>
      <w:r w:rsidR="00071183">
        <w:rPr>
          <w:lang w:val="en-US"/>
        </w:rPr>
        <w:t>numbering</w:t>
      </w:r>
      <w:r w:rsidR="00177348" w:rsidRPr="00AF183F">
        <w:rPr>
          <w:lang w:val="en-US"/>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6953"/>
        <w:gridCol w:w="1061"/>
      </w:tblGrid>
      <w:tr w:rsidR="004B0028" w:rsidRPr="00767944" w14:paraId="1A8A2C83" w14:textId="77777777" w:rsidTr="004B0028">
        <w:tc>
          <w:tcPr>
            <w:tcW w:w="989" w:type="dxa"/>
          </w:tcPr>
          <w:p w14:paraId="7D416907" w14:textId="77777777" w:rsidR="004B0028" w:rsidRPr="00AF183F" w:rsidRDefault="004B0028" w:rsidP="001173B6">
            <w:pPr>
              <w:pStyle w:val="TSEquation"/>
              <w:rPr>
                <w:rFonts w:ascii="Times New Roman" w:hAnsi="Times New Roman"/>
                <w:i w:val="0"/>
                <w:lang w:val="en-US"/>
              </w:rPr>
            </w:pPr>
          </w:p>
        </w:tc>
        <w:tc>
          <w:tcPr>
            <w:tcW w:w="6953" w:type="dxa"/>
            <w:vAlign w:val="center"/>
          </w:tcPr>
          <w:p w14:paraId="51673CC2" w14:textId="77777777" w:rsidR="004B0028" w:rsidRPr="00A47F9D" w:rsidRDefault="00001012" w:rsidP="001173B6">
            <w:pPr>
              <w:pStyle w:val="TSEquation"/>
            </w:pPr>
            <m:oMathPara>
              <m:oMathParaPr>
                <m:jc m:val="center"/>
              </m:oMathParaPr>
              <m:oMath>
                <m:sSup>
                  <m:sSupPr>
                    <m:ctrlPr/>
                  </m:sSupPr>
                  <m:e>
                    <m:r>
                      <m:t>e</m:t>
                    </m:r>
                  </m:e>
                  <m:sup>
                    <m:r>
                      <m:t>x</m:t>
                    </m:r>
                  </m:sup>
                </m:sSup>
                <m:r>
                  <m:t>=1+</m:t>
                </m:r>
                <m:f>
                  <m:fPr>
                    <m:ctrlPr/>
                  </m:fPr>
                  <m:num>
                    <m:r>
                      <m:t>x</m:t>
                    </m:r>
                  </m:num>
                  <m:den>
                    <m:r>
                      <m:t>1!</m:t>
                    </m:r>
                  </m:den>
                </m:f>
                <m:r>
                  <m:t>+</m:t>
                </m:r>
                <m:f>
                  <m:fPr>
                    <m:ctrlPr/>
                  </m:fPr>
                  <m:num>
                    <m:sSup>
                      <m:sSupPr>
                        <m:ctrlPr/>
                      </m:sSupPr>
                      <m:e>
                        <m:r>
                          <m:t>x</m:t>
                        </m:r>
                      </m:e>
                      <m:sup>
                        <m:r>
                          <m:t>2</m:t>
                        </m:r>
                      </m:sup>
                    </m:sSup>
                  </m:num>
                  <m:den>
                    <m:r>
                      <m:t>2!</m:t>
                    </m:r>
                  </m:den>
                </m:f>
                <m:r>
                  <m:t>+</m:t>
                </m:r>
                <m:f>
                  <m:fPr>
                    <m:ctrlPr/>
                  </m:fPr>
                  <m:num>
                    <m:sSup>
                      <m:sSupPr>
                        <m:ctrlPr/>
                      </m:sSupPr>
                      <m:e>
                        <m:r>
                          <m:t>x</m:t>
                        </m:r>
                      </m:e>
                      <m:sup>
                        <m:r>
                          <m:t>3</m:t>
                        </m:r>
                      </m:sup>
                    </m:sSup>
                  </m:num>
                  <m:den>
                    <m:r>
                      <m:t>3!</m:t>
                    </m:r>
                  </m:den>
                </m:f>
                <m:r>
                  <m:t>+…, -∞&lt;x&lt;∞</m:t>
                </m:r>
              </m:oMath>
            </m:oMathPara>
          </w:p>
        </w:tc>
        <w:tc>
          <w:tcPr>
            <w:tcW w:w="1061" w:type="dxa"/>
            <w:vAlign w:val="center"/>
          </w:tcPr>
          <w:p w14:paraId="0092CB34" w14:textId="050D3C7C" w:rsidR="004B0028" w:rsidRPr="00767944" w:rsidRDefault="004B0028" w:rsidP="00923A18">
            <w:pPr>
              <w:pStyle w:val="TSNoSpacing"/>
              <w:jc w:val="right"/>
            </w:pPr>
            <w:r>
              <w:t>(</w:t>
            </w:r>
            <w:r w:rsidR="00BB19A5">
              <w:fldChar w:fldCharType="begin"/>
            </w:r>
            <w:r w:rsidR="00BB19A5">
              <w:instrText xml:space="preserve"> IF </w:instrText>
            </w:r>
            <w:r w:rsidR="00BB19A5">
              <w:fldChar w:fldCharType="begin"/>
            </w:r>
            <w:r w:rsidR="00BB19A5">
              <w:instrText xml:space="preserve"> PAGEREF start</w:instrText>
            </w:r>
            <w:r w:rsidR="00BB19A5" w:rsidRPr="00184EDF">
              <w:rPr>
                <w:lang w:val="fr-FR"/>
              </w:rPr>
              <w:instrText>_</w:instrText>
            </w:r>
            <w:r w:rsidR="00BB19A5">
              <w:instrText xml:space="preserve">chapters </w:instrText>
            </w:r>
            <w:r w:rsidR="00BB19A5">
              <w:fldChar w:fldCharType="separate"/>
            </w:r>
            <w:r w:rsidR="00BB19A5">
              <w:rPr>
                <w:noProof/>
              </w:rPr>
              <w:instrText>3</w:instrText>
            </w:r>
            <w:r w:rsidR="00BB19A5">
              <w:fldChar w:fldCharType="end"/>
            </w:r>
            <w:r w:rsidR="00BB19A5">
              <w:instrText xml:space="preserve"> &gt; </w:instrText>
            </w:r>
            <w:r w:rsidR="00BB19A5">
              <w:fldChar w:fldCharType="begin"/>
            </w:r>
            <w:r w:rsidR="00BB19A5">
              <w:instrText xml:space="preserve"> PAGE </w:instrText>
            </w:r>
            <w:r w:rsidR="00BB19A5">
              <w:fldChar w:fldCharType="separate"/>
            </w:r>
            <w:r w:rsidR="00BB19A5">
              <w:rPr>
                <w:noProof/>
              </w:rPr>
              <w:instrText>4</w:instrText>
            </w:r>
            <w:r w:rsidR="00BB19A5">
              <w:fldChar w:fldCharType="end"/>
            </w:r>
            <w:r w:rsidR="00BB19A5">
              <w:instrText xml:space="preserve"> "0" </w:instrText>
            </w:r>
            <w:r w:rsidR="00BB19A5">
              <w:fldChar w:fldCharType="begin"/>
            </w:r>
            <w:r w:rsidR="00BB19A5">
              <w:instrText xml:space="preserve"> STYLEREF </w:instrText>
            </w:r>
            <w:r w:rsidR="00BB19A5" w:rsidRPr="00D01DF5">
              <w:instrText>1 \s</w:instrText>
            </w:r>
            <w:r w:rsidR="00BB19A5">
              <w:instrText xml:space="preserve"> </w:instrText>
            </w:r>
            <w:r w:rsidR="00BB19A5">
              <w:fldChar w:fldCharType="separate"/>
            </w:r>
            <w:r w:rsidR="00BB19A5">
              <w:rPr>
                <w:noProof/>
              </w:rPr>
              <w:instrText>1</w:instrText>
            </w:r>
            <w:r w:rsidR="00BB19A5">
              <w:fldChar w:fldCharType="end"/>
            </w:r>
            <w:r w:rsidR="00BB19A5">
              <w:instrText xml:space="preserve"> </w:instrText>
            </w:r>
            <w:r w:rsidR="00BB19A5">
              <w:fldChar w:fldCharType="separate"/>
            </w:r>
            <w:r w:rsidR="00BB19A5">
              <w:rPr>
                <w:noProof/>
              </w:rPr>
              <w:t>1</w:t>
            </w:r>
            <w:r w:rsidR="00BB19A5">
              <w:fldChar w:fldCharType="end"/>
            </w:r>
            <w:r>
              <w:rPr>
                <w:noProof/>
              </w:rPr>
              <w:t>.</w:t>
            </w:r>
            <w:r>
              <w:rPr>
                <w:noProof/>
              </w:rPr>
              <w:fldChar w:fldCharType="begin"/>
            </w:r>
            <w:r>
              <w:rPr>
                <w:noProof/>
              </w:rPr>
              <w:instrText xml:space="preserve"> SEQ </w:instrText>
            </w:r>
            <w:r w:rsidR="00AF183F">
              <w:rPr>
                <w:noProof/>
              </w:rPr>
              <w:instrText>E</w:instrText>
            </w:r>
            <w:r>
              <w:rPr>
                <w:noProof/>
              </w:rPr>
              <w:instrText xml:space="preserve">quation \* ARABIC \s 1 </w:instrText>
            </w:r>
            <w:r>
              <w:rPr>
                <w:noProof/>
              </w:rPr>
              <w:fldChar w:fldCharType="separate"/>
            </w:r>
            <w:r w:rsidR="00BB19A5">
              <w:rPr>
                <w:noProof/>
              </w:rPr>
              <w:t>1</w:t>
            </w:r>
            <w:r>
              <w:rPr>
                <w:noProof/>
              </w:rPr>
              <w:fldChar w:fldCharType="end"/>
            </w:r>
            <w:r>
              <w:t>)</w:t>
            </w:r>
          </w:p>
        </w:tc>
      </w:tr>
    </w:tbl>
    <w:p w14:paraId="73A00942" w14:textId="77777777" w:rsidR="00D54480" w:rsidRDefault="00D54480" w:rsidP="00B6513E">
      <w:pPr>
        <w:pStyle w:val="TSNormal"/>
      </w:pPr>
    </w:p>
    <w:p w14:paraId="7F983B69" w14:textId="559C6027" w:rsidR="00B6513E" w:rsidRPr="00087B98" w:rsidRDefault="00377FE9" w:rsidP="00D54480">
      <w:pPr>
        <w:pStyle w:val="TSNormal"/>
        <w:rPr>
          <w:lang w:val="fr-FR"/>
        </w:rPr>
      </w:pPr>
      <w:r w:rsidRPr="00377FE9">
        <w:rPr>
          <w:lang w:val="en-US"/>
        </w:rPr>
        <w:lastRenderedPageBreak/>
        <w:t xml:space="preserve">Here is an example of a long cited quote, taken from the book L’éthique et le génie québécois by Marc-Kevin Daoust and Thomas Mekhaël, published by Presses de l’Université du Québec. </w:t>
      </w:r>
      <w:r w:rsidRPr="00087B98">
        <w:rPr>
          <w:lang w:val="fr-FR"/>
        </w:rPr>
        <w:t>To insert a quote, use the</w:t>
      </w:r>
      <w:r w:rsidR="00B6513E" w:rsidRPr="00087B98">
        <w:rPr>
          <w:lang w:val="fr-FR"/>
        </w:rPr>
        <w:t xml:space="preserve"> style « </w:t>
      </w:r>
      <w:r w:rsidR="00A76741" w:rsidRPr="00087B98">
        <w:rPr>
          <w:lang w:val="fr-FR"/>
        </w:rPr>
        <w:t>É</w:t>
      </w:r>
      <w:r w:rsidR="00B6513E" w:rsidRPr="00087B98">
        <w:rPr>
          <w:lang w:val="fr-FR"/>
        </w:rPr>
        <w:t xml:space="preserve">TS </w:t>
      </w:r>
      <w:r w:rsidR="00142A88">
        <w:rPr>
          <w:lang w:val="fr-FR"/>
        </w:rPr>
        <w:t>Quote</w:t>
      </w:r>
      <w:r w:rsidR="00B6513E" w:rsidRPr="00087B98">
        <w:rPr>
          <w:lang w:val="fr-FR"/>
        </w:rPr>
        <w:t> ».</w:t>
      </w:r>
    </w:p>
    <w:p w14:paraId="1B3B0244" w14:textId="1B30D362" w:rsidR="00B6513E" w:rsidRDefault="00B6513E" w:rsidP="0094143A">
      <w:pPr>
        <w:pStyle w:val="TSQuote"/>
      </w:pPr>
      <w:r w:rsidRPr="00B6513E">
        <w:t>Le système professionnel québécois est articulé autour du principe</w:t>
      </w:r>
      <w:r w:rsidR="0094143A">
        <w:t xml:space="preserve"> </w:t>
      </w:r>
      <w:r w:rsidRPr="00B6513E">
        <w:t>d’autorégulation. Cela signifie que les professionnels sont, dans une large mesure, les maîtres d’œuvre du fonctionnement de leurs ordres, du contenu de leurs codes de conduite, etc. Par conséquent, si les ingénieurs désirent faire des choix institutionnels judicieux, ils ont intérêt à procéder à l’évaluation éthique des règles de leur profession. De la même manière, si les ingénieurs se retrouvent constamment dans des dilemmes éthiques, et que ces conflits sont</w:t>
      </w:r>
      <w:r w:rsidR="00153F9A">
        <w:t xml:space="preserve"> </w:t>
      </w:r>
      <w:r w:rsidRPr="00B6513E">
        <w:t>exacerbés par les règles institutionnelles, il ne tient qu’à eux de réformer les institutions. (Daoust &amp; Mekhaël, 2024)</w:t>
      </w:r>
    </w:p>
    <w:p w14:paraId="4BD9908A" w14:textId="77777777" w:rsidR="00B6513E" w:rsidRDefault="00B6513E" w:rsidP="00B6513E">
      <w:pPr>
        <w:pStyle w:val="TSNormal"/>
        <w:rPr>
          <w:lang w:eastAsia="en-CA"/>
        </w:rPr>
      </w:pPr>
    </w:p>
    <w:p w14:paraId="5D9030AC" w14:textId="7CCC2DAE" w:rsidR="00B6513E" w:rsidRPr="00B6513E" w:rsidRDefault="00B6513E" w:rsidP="00B6513E">
      <w:pPr>
        <w:pStyle w:val="TSNormal"/>
        <w:rPr>
          <w:lang w:eastAsia="en-CA"/>
        </w:rPr>
        <w:sectPr w:rsidR="00B6513E" w:rsidRPr="00B6513E" w:rsidSect="008948DB">
          <w:type w:val="oddPage"/>
          <w:pgSz w:w="12240" w:h="15840" w:code="1"/>
          <w:pgMar w:top="2160" w:right="1077" w:bottom="1077" w:left="2160" w:header="1077" w:footer="1077" w:gutter="0"/>
          <w:cols w:space="708"/>
          <w:titlePg/>
          <w:docGrid w:linePitch="360"/>
        </w:sectPr>
      </w:pPr>
    </w:p>
    <w:p w14:paraId="7FA80E86" w14:textId="443334EB" w:rsidR="00D54480" w:rsidRPr="00D52383" w:rsidRDefault="00D54480" w:rsidP="00D54480">
      <w:pPr>
        <w:pStyle w:val="Heading1"/>
        <w:rPr>
          <w:lang w:val="en-US"/>
        </w:rPr>
      </w:pPr>
      <w:r w:rsidRPr="00B92C4C">
        <w:rPr>
          <w:lang w:val="en-US"/>
        </w:rPr>
        <w:lastRenderedPageBreak/>
        <w:br/>
      </w:r>
      <w:r w:rsidRPr="00B92C4C">
        <w:rPr>
          <w:lang w:val="en-US"/>
        </w:rPr>
        <w:br/>
      </w:r>
      <w:r w:rsidRPr="00B92C4C">
        <w:rPr>
          <w:lang w:val="en-US"/>
        </w:rPr>
        <w:br/>
      </w:r>
      <w:bookmarkStart w:id="27" w:name="_Toc233206010"/>
      <w:r w:rsidRPr="00D52383">
        <w:rPr>
          <w:lang w:val="en-US"/>
        </w:rPr>
        <w:t>&lt;EX</w:t>
      </w:r>
      <w:r w:rsidR="00CB22A8">
        <w:rPr>
          <w:lang w:val="en-US"/>
        </w:rPr>
        <w:t>A</w:t>
      </w:r>
      <w:r w:rsidRPr="00D52383">
        <w:rPr>
          <w:lang w:val="en-US"/>
        </w:rPr>
        <w:t xml:space="preserve">MPLE </w:t>
      </w:r>
      <w:r w:rsidR="00926B01" w:rsidRPr="00D52383">
        <w:rPr>
          <w:lang w:val="en-US"/>
        </w:rPr>
        <w:t>of an article integrated as a chapter in the thesis</w:t>
      </w:r>
      <w:r w:rsidRPr="00D52383">
        <w:rPr>
          <w:lang w:val="en-US"/>
        </w:rPr>
        <w:t>&gt;</w:t>
      </w:r>
      <w:bookmarkEnd w:id="27"/>
    </w:p>
    <w:sdt>
      <w:sdtPr>
        <w:alias w:val="Article example"/>
        <w:tag w:val="ETS_article_example"/>
        <w:id w:val="-1654368485"/>
        <w:placeholder>
          <w:docPart w:val="0F9AA8C058D04B1186F57D72121EE395"/>
        </w:placeholder>
        <w:showingPlcHdr/>
        <w:docPartList>
          <w:docPartGallery w:val="Quick Parts"/>
          <w:docPartCategory w:val="ÉTS Article examples"/>
        </w:docPartList>
      </w:sdtPr>
      <w:sdtEndPr/>
      <w:sdtContent>
        <w:p w14:paraId="67E4D076" w14:textId="60D5CD1F" w:rsidR="00B6513E" w:rsidRPr="00D52383" w:rsidRDefault="00DC3278" w:rsidP="00DC3278">
          <w:pPr>
            <w:pStyle w:val="TSNormal"/>
            <w:jc w:val="center"/>
            <w:rPr>
              <w:lang w:val="en-US"/>
            </w:rPr>
          </w:pPr>
          <w:r w:rsidRPr="00DC3278">
            <w:rPr>
              <w:rStyle w:val="PlaceholderText"/>
            </w:rPr>
            <w:t>[Cho</w:t>
          </w:r>
          <w:r w:rsidR="00D52383">
            <w:rPr>
              <w:rStyle w:val="PlaceholderText"/>
            </w:rPr>
            <w:t>ose an article example and modify content</w:t>
          </w:r>
          <w:r w:rsidRPr="00DC3278">
            <w:rPr>
              <w:rStyle w:val="PlaceholderText"/>
            </w:rPr>
            <w:t>]</w:t>
          </w:r>
        </w:p>
      </w:sdtContent>
    </w:sdt>
    <w:p w14:paraId="43DEADDE" w14:textId="77777777" w:rsidR="00866E79" w:rsidRPr="00866E79" w:rsidRDefault="00B16648" w:rsidP="009D12B2">
      <w:pPr>
        <w:pStyle w:val="TSNormal"/>
        <w:rPr>
          <w:lang w:val="en-US"/>
        </w:rPr>
      </w:pPr>
      <w:commentRangeStart w:id="28"/>
      <w:commentRangeEnd w:id="28"/>
      <w:r w:rsidRPr="00866E79">
        <w:rPr>
          <w:rStyle w:val="CommentReference"/>
          <w:sz w:val="24"/>
          <w:szCs w:val="24"/>
          <w:lang w:val="en-US"/>
        </w:rPr>
        <w:commentReference w:id="28"/>
      </w:r>
    </w:p>
    <w:p w14:paraId="6D4214ED" w14:textId="2DB9E60C" w:rsidR="00D54480" w:rsidRPr="00142A88" w:rsidRDefault="00D54480" w:rsidP="00D54480">
      <w:pPr>
        <w:pStyle w:val="Heading2"/>
        <w:rPr>
          <w:lang w:val="en-US"/>
        </w:rPr>
      </w:pPr>
      <w:bookmarkStart w:id="29" w:name="_Toc233206011"/>
      <w:r w:rsidRPr="00142A88">
        <w:rPr>
          <w:lang w:val="en-US"/>
        </w:rPr>
        <w:t>&lt;</w:t>
      </w:r>
      <w:r w:rsidR="00D52383" w:rsidRPr="00142A88">
        <w:rPr>
          <w:lang w:val="en-US"/>
        </w:rPr>
        <w:t>First level of subsection</w:t>
      </w:r>
      <w:r w:rsidRPr="00142A88">
        <w:rPr>
          <w:lang w:val="en-US"/>
        </w:rPr>
        <w:t xml:space="preserve"> (style </w:t>
      </w:r>
      <w:r w:rsidR="00A76741" w:rsidRPr="00142A88">
        <w:rPr>
          <w:lang w:val="en-US"/>
        </w:rPr>
        <w:t>É</w:t>
      </w:r>
      <w:r w:rsidRPr="00142A88">
        <w:rPr>
          <w:lang w:val="en-US"/>
        </w:rPr>
        <w:t>TS Chap</w:t>
      </w:r>
      <w:r w:rsidR="00142A88">
        <w:rPr>
          <w:lang w:val="en-US"/>
        </w:rPr>
        <w:t>t</w:t>
      </w:r>
      <w:r w:rsidRPr="00142A88">
        <w:rPr>
          <w:lang w:val="en-US"/>
        </w:rPr>
        <w:t>e</w:t>
      </w:r>
      <w:r w:rsidR="00142A88">
        <w:rPr>
          <w:lang w:val="en-US"/>
        </w:rPr>
        <w:t>r</w:t>
      </w:r>
      <w:r w:rsidRPr="00142A88">
        <w:rPr>
          <w:lang w:val="en-US"/>
        </w:rPr>
        <w:t xml:space="preserve"> </w:t>
      </w:r>
      <w:r w:rsidR="00142A88">
        <w:rPr>
          <w:lang w:val="en-US"/>
        </w:rPr>
        <w:t>Heading</w:t>
      </w:r>
      <w:r w:rsidRPr="00142A88">
        <w:rPr>
          <w:lang w:val="en-US"/>
        </w:rPr>
        <w:t xml:space="preserve"> 2)</w:t>
      </w:r>
      <w:r w:rsidR="004314D4" w:rsidRPr="00142A88">
        <w:rPr>
          <w:lang w:val="en-US"/>
        </w:rPr>
        <w:t>&gt;</w:t>
      </w:r>
      <w:bookmarkEnd w:id="29"/>
    </w:p>
    <w:p w14:paraId="1B29B7D1" w14:textId="6356B346" w:rsidR="00D54480" w:rsidRDefault="00D54480" w:rsidP="00D54480">
      <w:pPr>
        <w:pStyle w:val="TSNormal"/>
      </w:pPr>
      <w:r w:rsidRPr="00D54480">
        <w:t>&lt;</w:t>
      </w:r>
      <w:r w:rsidR="00D52383">
        <w:t>Write content here</w:t>
      </w:r>
      <w:r w:rsidRPr="00D54480">
        <w:t xml:space="preserve">, style </w:t>
      </w:r>
      <w:r w:rsidR="00814ECD">
        <w:t>« </w:t>
      </w:r>
      <w:r w:rsidR="00A76741" w:rsidRPr="00A76741">
        <w:t>É</w:t>
      </w:r>
      <w:r w:rsidRPr="00D54480">
        <w:t>TS Normal</w:t>
      </w:r>
      <w:r w:rsidR="00814ECD">
        <w:t> »</w:t>
      </w:r>
      <w:r w:rsidR="005328DA">
        <w:t>&gt;</w:t>
      </w:r>
    </w:p>
    <w:p w14:paraId="5BA11C68" w14:textId="77777777" w:rsidR="00C472A6" w:rsidRDefault="00C472A6" w:rsidP="00D54480">
      <w:pPr>
        <w:pStyle w:val="TSNormal"/>
      </w:pPr>
    </w:p>
    <w:p w14:paraId="713910AC" w14:textId="20793CA7" w:rsidR="004314D4" w:rsidRPr="00142A88" w:rsidRDefault="004314D4" w:rsidP="004314D4">
      <w:pPr>
        <w:pStyle w:val="Heading3"/>
        <w:rPr>
          <w:lang w:val="en-US"/>
        </w:rPr>
      </w:pPr>
      <w:bookmarkStart w:id="30" w:name="_Toc233206012"/>
      <w:r w:rsidRPr="00142A88">
        <w:rPr>
          <w:lang w:val="en-US"/>
        </w:rPr>
        <w:t>&lt;</w:t>
      </w:r>
      <w:r w:rsidR="00D52383" w:rsidRPr="00142A88">
        <w:rPr>
          <w:lang w:val="en-US"/>
        </w:rPr>
        <w:t>Second level of subsection</w:t>
      </w:r>
      <w:r w:rsidRPr="00142A88">
        <w:rPr>
          <w:lang w:val="en-US"/>
        </w:rPr>
        <w:t xml:space="preserve"> (style </w:t>
      </w:r>
      <w:r w:rsidR="00A76741" w:rsidRPr="00142A88">
        <w:rPr>
          <w:lang w:val="en-US"/>
        </w:rPr>
        <w:t>É</w:t>
      </w:r>
      <w:r w:rsidRPr="00142A88">
        <w:rPr>
          <w:lang w:val="en-US"/>
        </w:rPr>
        <w:t>TS Chap</w:t>
      </w:r>
      <w:r w:rsidR="00142A88" w:rsidRPr="00142A88">
        <w:rPr>
          <w:lang w:val="en-US"/>
        </w:rPr>
        <w:t>t</w:t>
      </w:r>
      <w:r w:rsidRPr="00142A88">
        <w:rPr>
          <w:lang w:val="en-US"/>
        </w:rPr>
        <w:t>e</w:t>
      </w:r>
      <w:r w:rsidR="00142A88" w:rsidRPr="00142A88">
        <w:rPr>
          <w:lang w:val="en-US"/>
        </w:rPr>
        <w:t>r</w:t>
      </w:r>
      <w:r w:rsidRPr="00142A88">
        <w:rPr>
          <w:lang w:val="en-US"/>
        </w:rPr>
        <w:t xml:space="preserve"> </w:t>
      </w:r>
      <w:r w:rsidR="00142A88" w:rsidRPr="00142A88">
        <w:rPr>
          <w:lang w:val="en-US"/>
        </w:rPr>
        <w:t>Heading</w:t>
      </w:r>
      <w:r w:rsidRPr="00142A88">
        <w:rPr>
          <w:lang w:val="en-US"/>
        </w:rPr>
        <w:t xml:space="preserve"> 3)&gt;</w:t>
      </w:r>
      <w:bookmarkEnd w:id="30"/>
    </w:p>
    <w:p w14:paraId="3E7C34A2" w14:textId="46592469" w:rsidR="00C472A6" w:rsidRDefault="004314D4" w:rsidP="00D54480">
      <w:pPr>
        <w:pStyle w:val="TSNormal"/>
      </w:pPr>
      <w:r w:rsidRPr="00D54480">
        <w:t>&lt;</w:t>
      </w:r>
      <w:r w:rsidR="00D52383">
        <w:t>Write content here</w:t>
      </w:r>
      <w:r w:rsidRPr="00D54480">
        <w:t xml:space="preserve">, style </w:t>
      </w:r>
      <w:r w:rsidR="00814ECD">
        <w:t>« </w:t>
      </w:r>
      <w:r w:rsidR="00A76741" w:rsidRPr="00A76741">
        <w:t>É</w:t>
      </w:r>
      <w:r w:rsidRPr="00D54480">
        <w:t>TS Normal</w:t>
      </w:r>
      <w:r w:rsidR="00814ECD">
        <w:t> »</w:t>
      </w:r>
      <w:r>
        <w:t>&gt;</w:t>
      </w:r>
    </w:p>
    <w:p w14:paraId="3D13E88E" w14:textId="77777777" w:rsidR="00C472A6" w:rsidRDefault="00C472A6" w:rsidP="00D54480">
      <w:pPr>
        <w:pStyle w:val="TSNormal"/>
      </w:pPr>
    </w:p>
    <w:p w14:paraId="30768A42" w14:textId="77777777" w:rsidR="005328DA" w:rsidRDefault="005328DA" w:rsidP="00D54480">
      <w:pPr>
        <w:pStyle w:val="TSNormal"/>
        <w:sectPr w:rsidR="005328DA" w:rsidSect="008948DB">
          <w:type w:val="oddPage"/>
          <w:pgSz w:w="12240" w:h="15840" w:code="1"/>
          <w:pgMar w:top="2160" w:right="1077" w:bottom="1077" w:left="2160" w:header="1077" w:footer="1077" w:gutter="0"/>
          <w:cols w:space="708"/>
          <w:titlePg/>
          <w:docGrid w:linePitch="360"/>
        </w:sectPr>
      </w:pPr>
    </w:p>
    <w:p w14:paraId="4EA2CA63" w14:textId="457A74F9" w:rsidR="005328DA" w:rsidRDefault="005328DA" w:rsidP="005328DA">
      <w:pPr>
        <w:pStyle w:val="Heading1"/>
      </w:pPr>
      <w:r>
        <w:lastRenderedPageBreak/>
        <w:br/>
      </w:r>
      <w:r>
        <w:br/>
      </w:r>
      <w:r>
        <w:br/>
      </w:r>
      <w:bookmarkStart w:id="31" w:name="_Toc233206013"/>
      <w:r>
        <w:t>&lt;Tit</w:t>
      </w:r>
      <w:r w:rsidR="00465E8E">
        <w:t>le of the chapter</w:t>
      </w:r>
      <w:r>
        <w:t>&gt;</w:t>
      </w:r>
      <w:bookmarkEnd w:id="31"/>
    </w:p>
    <w:p w14:paraId="563B0B95" w14:textId="0BA702E7" w:rsidR="005328DA" w:rsidRPr="00142A88" w:rsidRDefault="005328DA" w:rsidP="005328DA">
      <w:pPr>
        <w:pStyle w:val="Heading2"/>
        <w:rPr>
          <w:lang w:val="en-US"/>
        </w:rPr>
      </w:pPr>
      <w:bookmarkStart w:id="32" w:name="_Toc233206014"/>
      <w:r w:rsidRPr="00142A88">
        <w:rPr>
          <w:lang w:val="en-US"/>
        </w:rPr>
        <w:t>&lt;</w:t>
      </w:r>
      <w:r w:rsidR="00520FB5" w:rsidRPr="00142A88">
        <w:rPr>
          <w:lang w:val="en-US"/>
        </w:rPr>
        <w:t xml:space="preserve">First level of subsection </w:t>
      </w:r>
      <w:r w:rsidRPr="00142A88">
        <w:rPr>
          <w:lang w:val="en-US"/>
        </w:rPr>
        <w:t xml:space="preserve">(style </w:t>
      </w:r>
      <w:r w:rsidR="00A76741" w:rsidRPr="00142A88">
        <w:rPr>
          <w:lang w:val="en-US"/>
        </w:rPr>
        <w:t>É</w:t>
      </w:r>
      <w:r w:rsidRPr="00142A88">
        <w:rPr>
          <w:lang w:val="en-US"/>
        </w:rPr>
        <w:t>TS Cha</w:t>
      </w:r>
      <w:r w:rsidR="00142A88" w:rsidRPr="00142A88">
        <w:rPr>
          <w:lang w:val="en-US"/>
        </w:rPr>
        <w:t>pt</w:t>
      </w:r>
      <w:r w:rsidRPr="00142A88">
        <w:rPr>
          <w:lang w:val="en-US"/>
        </w:rPr>
        <w:t>e</w:t>
      </w:r>
      <w:r w:rsidR="00142A88" w:rsidRPr="00142A88">
        <w:rPr>
          <w:lang w:val="en-US"/>
        </w:rPr>
        <w:t>r</w:t>
      </w:r>
      <w:r w:rsidRPr="00142A88">
        <w:rPr>
          <w:lang w:val="en-US"/>
        </w:rPr>
        <w:t xml:space="preserve"> </w:t>
      </w:r>
      <w:r w:rsidR="00142A88">
        <w:rPr>
          <w:lang w:val="en-US"/>
        </w:rPr>
        <w:t>Heading</w:t>
      </w:r>
      <w:r w:rsidRPr="00142A88">
        <w:rPr>
          <w:lang w:val="en-US"/>
        </w:rPr>
        <w:t xml:space="preserve"> 2)</w:t>
      </w:r>
      <w:r w:rsidR="004314D4" w:rsidRPr="00142A88">
        <w:rPr>
          <w:lang w:val="en-US"/>
        </w:rPr>
        <w:t>&gt;</w:t>
      </w:r>
      <w:bookmarkEnd w:id="32"/>
    </w:p>
    <w:p w14:paraId="3238483E" w14:textId="72AD8208" w:rsidR="005328DA" w:rsidRDefault="005328DA" w:rsidP="005328DA">
      <w:pPr>
        <w:pStyle w:val="TSNormal"/>
      </w:pPr>
      <w:r w:rsidRPr="005328DA">
        <w:t>&lt;</w:t>
      </w:r>
      <w:r w:rsidR="00520FB5">
        <w:t>Write content here</w:t>
      </w:r>
      <w:r w:rsidRPr="005328DA">
        <w:t xml:space="preserve">, style </w:t>
      </w:r>
      <w:r w:rsidR="00814ECD">
        <w:t>« </w:t>
      </w:r>
      <w:r w:rsidR="00A76741" w:rsidRPr="00A76741">
        <w:t>É</w:t>
      </w:r>
      <w:r w:rsidRPr="005328DA">
        <w:t>TS Normal</w:t>
      </w:r>
      <w:r w:rsidR="00814ECD">
        <w:t> »</w:t>
      </w:r>
      <w:r w:rsidRPr="005328DA">
        <w:t>&gt;</w:t>
      </w:r>
    </w:p>
    <w:p w14:paraId="343848B1" w14:textId="77777777" w:rsidR="00951B7A" w:rsidRDefault="00951B7A" w:rsidP="005328DA">
      <w:pPr>
        <w:pStyle w:val="TSNormal"/>
      </w:pPr>
    </w:p>
    <w:p w14:paraId="6E4983CB" w14:textId="77777777" w:rsidR="00951B7A" w:rsidRDefault="00951B7A" w:rsidP="005328DA">
      <w:pPr>
        <w:pStyle w:val="TSNormal"/>
        <w:sectPr w:rsidR="00951B7A" w:rsidSect="008948DB">
          <w:type w:val="oddPage"/>
          <w:pgSz w:w="12240" w:h="15840" w:code="1"/>
          <w:pgMar w:top="2160" w:right="1077" w:bottom="1077" w:left="2160" w:header="1077" w:footer="1077" w:gutter="0"/>
          <w:cols w:space="708"/>
          <w:titlePg/>
          <w:docGrid w:linePitch="360"/>
        </w:sectPr>
      </w:pPr>
    </w:p>
    <w:p w14:paraId="1551E641" w14:textId="52778792" w:rsidR="00951B7A" w:rsidRDefault="00951B7A" w:rsidP="00951B7A">
      <w:pPr>
        <w:pStyle w:val="Heading1"/>
      </w:pPr>
      <w:r>
        <w:lastRenderedPageBreak/>
        <w:br/>
      </w:r>
      <w:r>
        <w:br/>
      </w:r>
      <w:r>
        <w:br/>
      </w:r>
      <w:bookmarkStart w:id="33" w:name="_Toc233206015"/>
      <w:r>
        <w:t>&lt;</w:t>
      </w:r>
      <w:r w:rsidR="00520FB5">
        <w:t>Title of the chapter</w:t>
      </w:r>
      <w:r>
        <w:t>&gt;</w:t>
      </w:r>
      <w:bookmarkEnd w:id="33"/>
    </w:p>
    <w:p w14:paraId="01FB077C" w14:textId="59883CBF" w:rsidR="00951B7A" w:rsidRPr="00142A88" w:rsidRDefault="00951B7A" w:rsidP="00951B7A">
      <w:pPr>
        <w:pStyle w:val="Heading2"/>
        <w:rPr>
          <w:lang w:val="en-US"/>
        </w:rPr>
      </w:pPr>
      <w:bookmarkStart w:id="34" w:name="_Toc233206016"/>
      <w:r w:rsidRPr="00142A88">
        <w:rPr>
          <w:lang w:val="en-US"/>
        </w:rPr>
        <w:t>&lt;</w:t>
      </w:r>
      <w:r w:rsidR="00520FB5" w:rsidRPr="00142A88">
        <w:rPr>
          <w:lang w:val="en-US"/>
        </w:rPr>
        <w:t>First level of subsection</w:t>
      </w:r>
      <w:r w:rsidRPr="00142A88">
        <w:rPr>
          <w:lang w:val="en-US"/>
        </w:rPr>
        <w:t xml:space="preserve"> (style </w:t>
      </w:r>
      <w:r w:rsidR="00A76741" w:rsidRPr="00142A88">
        <w:rPr>
          <w:lang w:val="en-US"/>
        </w:rPr>
        <w:t>É</w:t>
      </w:r>
      <w:r w:rsidRPr="00142A88">
        <w:rPr>
          <w:lang w:val="en-US"/>
        </w:rPr>
        <w:t>TS Chap</w:t>
      </w:r>
      <w:r w:rsidR="00142A88" w:rsidRPr="00142A88">
        <w:rPr>
          <w:lang w:val="en-US"/>
        </w:rPr>
        <w:t>ter</w:t>
      </w:r>
      <w:r w:rsidRPr="00142A88">
        <w:rPr>
          <w:lang w:val="en-US"/>
        </w:rPr>
        <w:t xml:space="preserve"> </w:t>
      </w:r>
      <w:r w:rsidR="00142A88">
        <w:rPr>
          <w:lang w:val="en-US"/>
        </w:rPr>
        <w:t>Heading</w:t>
      </w:r>
      <w:r w:rsidRPr="00142A88">
        <w:rPr>
          <w:lang w:val="en-US"/>
        </w:rPr>
        <w:t xml:space="preserve"> 2)</w:t>
      </w:r>
      <w:r w:rsidR="004314D4" w:rsidRPr="00142A88">
        <w:rPr>
          <w:lang w:val="en-US"/>
        </w:rPr>
        <w:t>&gt;</w:t>
      </w:r>
      <w:bookmarkEnd w:id="34"/>
    </w:p>
    <w:p w14:paraId="42E58C45" w14:textId="269675B6" w:rsidR="00087B98" w:rsidRDefault="00951B7A" w:rsidP="00951B7A">
      <w:pPr>
        <w:pStyle w:val="TSNormal"/>
      </w:pPr>
      <w:r>
        <w:t>&lt;</w:t>
      </w:r>
      <w:r w:rsidR="00520FB5">
        <w:t>Write content here</w:t>
      </w:r>
      <w:r>
        <w:t xml:space="preserve">, style </w:t>
      </w:r>
      <w:r w:rsidR="00814ECD">
        <w:t>« </w:t>
      </w:r>
      <w:r w:rsidR="00A76741" w:rsidRPr="00A76741">
        <w:t>É</w:t>
      </w:r>
      <w:r>
        <w:t>TS Normal</w:t>
      </w:r>
      <w:r w:rsidR="00814ECD">
        <w:t> »</w:t>
      </w:r>
      <w:r>
        <w:t>&gt;</w:t>
      </w:r>
    </w:p>
    <w:p w14:paraId="6C727D56" w14:textId="77777777" w:rsidR="004314D4" w:rsidRDefault="004314D4" w:rsidP="00951B7A">
      <w:pPr>
        <w:pStyle w:val="TSNormal"/>
      </w:pPr>
    </w:p>
    <w:p w14:paraId="6C3F6E4B" w14:textId="77777777" w:rsidR="004314D4" w:rsidRDefault="004314D4" w:rsidP="00951B7A">
      <w:pPr>
        <w:pStyle w:val="TSNormal"/>
        <w:sectPr w:rsidR="004314D4" w:rsidSect="008948DB">
          <w:type w:val="oddPage"/>
          <w:pgSz w:w="12240" w:h="15840" w:code="1"/>
          <w:pgMar w:top="2160" w:right="1077" w:bottom="1077" w:left="2160" w:header="1077" w:footer="1077" w:gutter="0"/>
          <w:cols w:space="708"/>
          <w:titlePg/>
          <w:docGrid w:linePitch="360"/>
        </w:sectPr>
      </w:pPr>
    </w:p>
    <w:p w14:paraId="34DC9E3E" w14:textId="3376B410" w:rsidR="004314D4" w:rsidRDefault="004314D4" w:rsidP="004314D4">
      <w:pPr>
        <w:pStyle w:val="Heading1"/>
      </w:pPr>
      <w:r>
        <w:lastRenderedPageBreak/>
        <w:br/>
      </w:r>
      <w:r>
        <w:br/>
      </w:r>
      <w:r>
        <w:br/>
      </w:r>
      <w:bookmarkStart w:id="35" w:name="_Toc233206017"/>
      <w:r>
        <w:t>&lt;tit</w:t>
      </w:r>
      <w:r w:rsidR="00520FB5">
        <w:t>le of the chapter</w:t>
      </w:r>
      <w:r>
        <w:t>&gt;</w:t>
      </w:r>
      <w:bookmarkEnd w:id="35"/>
    </w:p>
    <w:p w14:paraId="3F457BEB" w14:textId="03612C5E" w:rsidR="004314D4" w:rsidRPr="00142A88" w:rsidRDefault="004314D4" w:rsidP="004314D4">
      <w:pPr>
        <w:pStyle w:val="Heading2"/>
        <w:rPr>
          <w:lang w:val="en-US"/>
        </w:rPr>
      </w:pPr>
      <w:bookmarkStart w:id="36" w:name="_Toc233206018"/>
      <w:r w:rsidRPr="00142A88">
        <w:rPr>
          <w:lang w:val="en-US"/>
        </w:rPr>
        <w:t>&lt;</w:t>
      </w:r>
      <w:r w:rsidR="00520FB5" w:rsidRPr="00142A88">
        <w:rPr>
          <w:lang w:val="en-US"/>
        </w:rPr>
        <w:t>First level of subsection</w:t>
      </w:r>
      <w:r w:rsidRPr="00142A88">
        <w:rPr>
          <w:lang w:val="en-US"/>
        </w:rPr>
        <w:t xml:space="preserve"> (style </w:t>
      </w:r>
      <w:r w:rsidR="00A76741" w:rsidRPr="00142A88">
        <w:rPr>
          <w:lang w:val="en-US"/>
        </w:rPr>
        <w:t>É</w:t>
      </w:r>
      <w:r w:rsidRPr="00142A88">
        <w:rPr>
          <w:lang w:val="en-US"/>
        </w:rPr>
        <w:t xml:space="preserve">TS </w:t>
      </w:r>
      <w:r w:rsidR="00142A88" w:rsidRPr="00142A88">
        <w:rPr>
          <w:lang w:val="en-US"/>
        </w:rPr>
        <w:t>Chapter</w:t>
      </w:r>
      <w:r w:rsidRPr="00142A88">
        <w:rPr>
          <w:lang w:val="en-US"/>
        </w:rPr>
        <w:t xml:space="preserve"> </w:t>
      </w:r>
      <w:r w:rsidR="00142A88">
        <w:rPr>
          <w:lang w:val="en-US"/>
        </w:rPr>
        <w:t>Heading</w:t>
      </w:r>
      <w:r w:rsidRPr="00142A88">
        <w:rPr>
          <w:lang w:val="en-US"/>
        </w:rPr>
        <w:t xml:space="preserve"> 2)&gt;</w:t>
      </w:r>
      <w:bookmarkEnd w:id="36"/>
    </w:p>
    <w:p w14:paraId="59F8259C" w14:textId="05193E17" w:rsidR="004314D4" w:rsidRDefault="004314D4" w:rsidP="004314D4">
      <w:pPr>
        <w:pStyle w:val="TSNormal"/>
      </w:pPr>
      <w:r>
        <w:t>&lt;</w:t>
      </w:r>
      <w:r w:rsidR="00520FB5">
        <w:t>Write content here</w:t>
      </w:r>
      <w:r>
        <w:t xml:space="preserve">, style </w:t>
      </w:r>
      <w:r w:rsidR="00814ECD">
        <w:t>« </w:t>
      </w:r>
      <w:r w:rsidR="00A76741" w:rsidRPr="00A76741">
        <w:t>É</w:t>
      </w:r>
      <w:r>
        <w:t>TS Normal</w:t>
      </w:r>
      <w:r w:rsidR="00814ECD">
        <w:t> »</w:t>
      </w:r>
      <w:r>
        <w:t>&gt;</w:t>
      </w:r>
    </w:p>
    <w:p w14:paraId="50580BCC" w14:textId="77777777" w:rsidR="004314D4" w:rsidRDefault="004314D4" w:rsidP="004314D4">
      <w:pPr>
        <w:pStyle w:val="TSNormal"/>
      </w:pPr>
    </w:p>
    <w:p w14:paraId="6F0D85B3" w14:textId="77777777" w:rsidR="004314D4" w:rsidRDefault="004314D4" w:rsidP="004314D4">
      <w:pPr>
        <w:pStyle w:val="TSNormal"/>
        <w:sectPr w:rsidR="004314D4" w:rsidSect="008948DB">
          <w:type w:val="oddPage"/>
          <w:pgSz w:w="12240" w:h="15840" w:code="1"/>
          <w:pgMar w:top="2160" w:right="1077" w:bottom="1077" w:left="2160" w:header="1077" w:footer="1077" w:gutter="0"/>
          <w:cols w:space="708"/>
          <w:titlePg/>
          <w:docGrid w:linePitch="360"/>
        </w:sectPr>
      </w:pPr>
    </w:p>
    <w:p w14:paraId="74CF1E88" w14:textId="66541848" w:rsidR="004314D4" w:rsidRDefault="004314D4" w:rsidP="004314D4">
      <w:pPr>
        <w:pStyle w:val="Heading1"/>
      </w:pPr>
      <w:r>
        <w:lastRenderedPageBreak/>
        <w:br/>
      </w:r>
      <w:r>
        <w:br/>
      </w:r>
      <w:r>
        <w:br/>
      </w:r>
      <w:bookmarkStart w:id="37" w:name="_Toc233206019"/>
      <w:r>
        <w:t>&lt;tit</w:t>
      </w:r>
      <w:r w:rsidR="00520FB5">
        <w:t>le of the chapter</w:t>
      </w:r>
      <w:r>
        <w:t>&gt;</w:t>
      </w:r>
      <w:bookmarkEnd w:id="37"/>
    </w:p>
    <w:p w14:paraId="48D34702" w14:textId="6CDEDC10" w:rsidR="004314D4" w:rsidRPr="00142A88" w:rsidRDefault="004314D4" w:rsidP="004314D4">
      <w:pPr>
        <w:pStyle w:val="Heading2"/>
        <w:rPr>
          <w:lang w:val="en-US"/>
        </w:rPr>
      </w:pPr>
      <w:bookmarkStart w:id="38" w:name="_Toc233206020"/>
      <w:r w:rsidRPr="00142A88">
        <w:rPr>
          <w:lang w:val="en-US"/>
        </w:rPr>
        <w:t>&lt;</w:t>
      </w:r>
      <w:r w:rsidR="00520FB5" w:rsidRPr="00142A88">
        <w:rPr>
          <w:lang w:val="en-US"/>
        </w:rPr>
        <w:t>First level of subsection</w:t>
      </w:r>
      <w:r w:rsidRPr="00142A88">
        <w:rPr>
          <w:lang w:val="en-US"/>
        </w:rPr>
        <w:t xml:space="preserve"> (style </w:t>
      </w:r>
      <w:r w:rsidR="00A76741" w:rsidRPr="00142A88">
        <w:rPr>
          <w:lang w:val="en-US"/>
        </w:rPr>
        <w:t>É</w:t>
      </w:r>
      <w:r w:rsidRPr="00142A88">
        <w:rPr>
          <w:lang w:val="en-US"/>
        </w:rPr>
        <w:t xml:space="preserve">TS </w:t>
      </w:r>
      <w:r w:rsidR="00142A88" w:rsidRPr="00142A88">
        <w:rPr>
          <w:lang w:val="en-US"/>
        </w:rPr>
        <w:t>Chap</w:t>
      </w:r>
      <w:r w:rsidR="00142A88">
        <w:rPr>
          <w:lang w:val="en-US"/>
        </w:rPr>
        <w:t>t</w:t>
      </w:r>
      <w:r w:rsidR="00142A88" w:rsidRPr="00142A88">
        <w:rPr>
          <w:lang w:val="en-US"/>
        </w:rPr>
        <w:t>er</w:t>
      </w:r>
      <w:r w:rsidRPr="00142A88">
        <w:rPr>
          <w:lang w:val="en-US"/>
        </w:rPr>
        <w:t xml:space="preserve"> </w:t>
      </w:r>
      <w:r w:rsidR="00142A88">
        <w:rPr>
          <w:lang w:val="en-US"/>
        </w:rPr>
        <w:t>Heading</w:t>
      </w:r>
      <w:r w:rsidRPr="00142A88">
        <w:rPr>
          <w:lang w:val="en-US"/>
        </w:rPr>
        <w:t xml:space="preserve"> 2)&gt;</w:t>
      </w:r>
      <w:bookmarkEnd w:id="38"/>
    </w:p>
    <w:p w14:paraId="6C57FE73" w14:textId="462B31FC" w:rsidR="004314D4" w:rsidRDefault="004314D4" w:rsidP="004314D4">
      <w:pPr>
        <w:pStyle w:val="TSNormal"/>
      </w:pPr>
      <w:r>
        <w:t>&lt;</w:t>
      </w:r>
      <w:r w:rsidR="00520FB5">
        <w:t>Write content here</w:t>
      </w:r>
      <w:r>
        <w:t xml:space="preserve">, style </w:t>
      </w:r>
      <w:r w:rsidR="00814ECD">
        <w:t>« </w:t>
      </w:r>
      <w:r w:rsidR="00A76741" w:rsidRPr="00A76741">
        <w:t>É</w:t>
      </w:r>
      <w:r>
        <w:t>TS Normal</w:t>
      </w:r>
      <w:r w:rsidR="00814ECD">
        <w:t> »</w:t>
      </w:r>
      <w:r>
        <w:t>&gt;</w:t>
      </w:r>
    </w:p>
    <w:p w14:paraId="6820125E" w14:textId="77777777" w:rsidR="004314D4" w:rsidRDefault="004314D4" w:rsidP="004314D4">
      <w:pPr>
        <w:pStyle w:val="TSNormal"/>
      </w:pPr>
    </w:p>
    <w:p w14:paraId="06C9831B" w14:textId="77777777" w:rsidR="004314D4" w:rsidRDefault="004314D4" w:rsidP="004314D4">
      <w:pPr>
        <w:pStyle w:val="TSNormal"/>
        <w:sectPr w:rsidR="004314D4" w:rsidSect="008948DB">
          <w:type w:val="oddPage"/>
          <w:pgSz w:w="12240" w:h="15840" w:code="1"/>
          <w:pgMar w:top="2160" w:right="1077" w:bottom="1077" w:left="2160" w:header="1077" w:footer="1077" w:gutter="0"/>
          <w:cols w:space="708"/>
          <w:titlePg/>
          <w:docGrid w:linePitch="360"/>
        </w:sectPr>
      </w:pPr>
    </w:p>
    <w:p w14:paraId="7BB76A10" w14:textId="2FF4F0C1" w:rsidR="004314D4" w:rsidRDefault="004314D4" w:rsidP="004314D4">
      <w:pPr>
        <w:pStyle w:val="Heading1"/>
      </w:pPr>
      <w:r>
        <w:lastRenderedPageBreak/>
        <w:br/>
      </w:r>
      <w:r>
        <w:br/>
      </w:r>
      <w:r>
        <w:br/>
      </w:r>
      <w:bookmarkStart w:id="39" w:name="_Toc233206021"/>
      <w:r>
        <w:t>&lt;ti</w:t>
      </w:r>
      <w:r w:rsidR="00520FB5">
        <w:t>tle of the chapter</w:t>
      </w:r>
      <w:r>
        <w:t>&gt;</w:t>
      </w:r>
      <w:bookmarkEnd w:id="39"/>
    </w:p>
    <w:p w14:paraId="466CDE0D" w14:textId="38E76864" w:rsidR="004314D4" w:rsidRPr="00142A88" w:rsidRDefault="004314D4" w:rsidP="004314D4">
      <w:pPr>
        <w:pStyle w:val="Heading2"/>
        <w:rPr>
          <w:lang w:val="en-US"/>
        </w:rPr>
      </w:pPr>
      <w:bookmarkStart w:id="40" w:name="_Toc233206022"/>
      <w:r w:rsidRPr="00142A88">
        <w:rPr>
          <w:lang w:val="en-US"/>
        </w:rPr>
        <w:t>&lt;</w:t>
      </w:r>
      <w:r w:rsidR="00520FB5" w:rsidRPr="00142A88">
        <w:rPr>
          <w:lang w:val="en-US"/>
        </w:rPr>
        <w:t>First level of subsection</w:t>
      </w:r>
      <w:r w:rsidRPr="00142A88">
        <w:rPr>
          <w:lang w:val="en-US"/>
        </w:rPr>
        <w:t xml:space="preserve"> (style </w:t>
      </w:r>
      <w:r w:rsidR="00A76741" w:rsidRPr="00142A88">
        <w:rPr>
          <w:lang w:val="en-US"/>
        </w:rPr>
        <w:t>É</w:t>
      </w:r>
      <w:r w:rsidRPr="00142A88">
        <w:rPr>
          <w:lang w:val="en-US"/>
        </w:rPr>
        <w:t xml:space="preserve">TS </w:t>
      </w:r>
      <w:r w:rsidR="00142A88" w:rsidRPr="00142A88">
        <w:rPr>
          <w:lang w:val="en-US"/>
        </w:rPr>
        <w:t>Chapter</w:t>
      </w:r>
      <w:r w:rsidRPr="00142A88">
        <w:rPr>
          <w:lang w:val="en-US"/>
        </w:rPr>
        <w:t xml:space="preserve"> </w:t>
      </w:r>
      <w:r w:rsidR="00142A88">
        <w:rPr>
          <w:lang w:val="en-US"/>
        </w:rPr>
        <w:t>Heading</w:t>
      </w:r>
      <w:r w:rsidRPr="00142A88">
        <w:rPr>
          <w:lang w:val="en-US"/>
        </w:rPr>
        <w:t xml:space="preserve"> 2)&gt;</w:t>
      </w:r>
      <w:bookmarkEnd w:id="40"/>
    </w:p>
    <w:p w14:paraId="2F5728B0" w14:textId="2B117A6A" w:rsidR="004314D4" w:rsidRPr="00015691" w:rsidRDefault="004314D4" w:rsidP="004314D4">
      <w:pPr>
        <w:pStyle w:val="TSNormal"/>
        <w:rPr>
          <w:lang w:val="en-US"/>
        </w:rPr>
      </w:pPr>
      <w:r w:rsidRPr="00015691">
        <w:rPr>
          <w:lang w:val="en-US"/>
        </w:rPr>
        <w:t>&lt;</w:t>
      </w:r>
      <w:r w:rsidR="00520FB5" w:rsidRPr="00015691">
        <w:rPr>
          <w:lang w:val="en-US"/>
        </w:rPr>
        <w:t>Write content here</w:t>
      </w:r>
      <w:r w:rsidRPr="00015691">
        <w:rPr>
          <w:lang w:val="en-US"/>
        </w:rPr>
        <w:t xml:space="preserve">, style </w:t>
      </w:r>
      <w:r w:rsidR="00814ECD" w:rsidRPr="00015691">
        <w:rPr>
          <w:lang w:val="en-US"/>
        </w:rPr>
        <w:t>« </w:t>
      </w:r>
      <w:r w:rsidR="00A76741" w:rsidRPr="00015691">
        <w:rPr>
          <w:lang w:val="en-US"/>
        </w:rPr>
        <w:t>É</w:t>
      </w:r>
      <w:r w:rsidRPr="00015691">
        <w:rPr>
          <w:lang w:val="en-US"/>
        </w:rPr>
        <w:t>TS Normal</w:t>
      </w:r>
      <w:r w:rsidR="00814ECD" w:rsidRPr="00015691">
        <w:rPr>
          <w:lang w:val="en-US"/>
        </w:rPr>
        <w:t> »</w:t>
      </w:r>
      <w:r w:rsidRPr="00015691">
        <w:rPr>
          <w:lang w:val="en-US"/>
        </w:rPr>
        <w:t>&gt;</w:t>
      </w:r>
    </w:p>
    <w:p w14:paraId="363224B1" w14:textId="77777777" w:rsidR="005328DA" w:rsidRPr="00015691" w:rsidRDefault="005328DA" w:rsidP="00D54480">
      <w:pPr>
        <w:pStyle w:val="TSNormal"/>
        <w:rPr>
          <w:lang w:val="en-US"/>
        </w:rPr>
      </w:pPr>
    </w:p>
    <w:p w14:paraId="3CB65CC3" w14:textId="77777777" w:rsidR="005328DA" w:rsidRPr="00015691" w:rsidRDefault="005328DA" w:rsidP="00D54480">
      <w:pPr>
        <w:pStyle w:val="TSNormal"/>
        <w:rPr>
          <w:lang w:val="en-US"/>
        </w:rPr>
        <w:sectPr w:rsidR="005328DA" w:rsidRPr="00015691" w:rsidSect="008948DB">
          <w:type w:val="oddPage"/>
          <w:pgSz w:w="12240" w:h="15840" w:code="1"/>
          <w:pgMar w:top="2160" w:right="1077" w:bottom="1077" w:left="2160" w:header="1077" w:footer="1077" w:gutter="0"/>
          <w:cols w:space="708"/>
          <w:titlePg/>
          <w:docGrid w:linePitch="360"/>
        </w:sectPr>
      </w:pPr>
    </w:p>
    <w:p w14:paraId="3B11831A" w14:textId="77777777" w:rsidR="00D54480" w:rsidRPr="00015691" w:rsidRDefault="004B197F" w:rsidP="004B197F">
      <w:pPr>
        <w:pStyle w:val="TSDocumentbodyHeading"/>
        <w:rPr>
          <w:lang w:val="en-US"/>
        </w:rPr>
      </w:pPr>
      <w:bookmarkStart w:id="41" w:name="_Toc233206023"/>
      <w:r w:rsidRPr="00015691">
        <w:rPr>
          <w:lang w:val="en-US"/>
        </w:rPr>
        <w:lastRenderedPageBreak/>
        <w:t>conclusion</w:t>
      </w:r>
      <w:bookmarkEnd w:id="41"/>
    </w:p>
    <w:p w14:paraId="29DF4341" w14:textId="5E169CBC" w:rsidR="004B197F" w:rsidRPr="00015691" w:rsidRDefault="004B197F" w:rsidP="004B197F">
      <w:pPr>
        <w:pStyle w:val="TSNormal"/>
        <w:rPr>
          <w:lang w:val="en-US"/>
        </w:rPr>
      </w:pPr>
      <w:r w:rsidRPr="00015691">
        <w:rPr>
          <w:lang w:val="en-US"/>
        </w:rPr>
        <w:t>&lt;</w:t>
      </w:r>
      <w:r w:rsidR="00520FB5" w:rsidRPr="00015691">
        <w:rPr>
          <w:lang w:val="en-US"/>
        </w:rPr>
        <w:t>Write content here</w:t>
      </w:r>
      <w:r w:rsidRPr="00015691">
        <w:rPr>
          <w:lang w:val="en-US"/>
        </w:rPr>
        <w:t xml:space="preserve">, style </w:t>
      </w:r>
      <w:r w:rsidR="00814ECD" w:rsidRPr="00015691">
        <w:rPr>
          <w:lang w:val="en-US"/>
        </w:rPr>
        <w:t>« </w:t>
      </w:r>
      <w:r w:rsidR="00A76741" w:rsidRPr="00015691">
        <w:rPr>
          <w:lang w:val="en-US"/>
        </w:rPr>
        <w:t>É</w:t>
      </w:r>
      <w:r w:rsidRPr="00015691">
        <w:rPr>
          <w:lang w:val="en-US"/>
        </w:rPr>
        <w:t>TS Normal</w:t>
      </w:r>
      <w:r w:rsidR="00814ECD" w:rsidRPr="00015691">
        <w:rPr>
          <w:lang w:val="en-US"/>
        </w:rPr>
        <w:t> »</w:t>
      </w:r>
      <w:r w:rsidR="004314D4" w:rsidRPr="00015691">
        <w:rPr>
          <w:lang w:val="en-US"/>
        </w:rPr>
        <w:t>&gt;</w:t>
      </w:r>
    </w:p>
    <w:p w14:paraId="7523E10A" w14:textId="77777777" w:rsidR="004B197F" w:rsidRPr="00015691" w:rsidRDefault="004B197F" w:rsidP="004B197F">
      <w:pPr>
        <w:pStyle w:val="TSNormal"/>
        <w:rPr>
          <w:lang w:val="en-US"/>
        </w:rPr>
      </w:pPr>
    </w:p>
    <w:p w14:paraId="7C7D20F5" w14:textId="77777777" w:rsidR="005328DA" w:rsidRPr="00015691" w:rsidRDefault="005328DA" w:rsidP="004B197F">
      <w:pPr>
        <w:pStyle w:val="TSNormal"/>
        <w:rPr>
          <w:lang w:val="en-US"/>
        </w:rPr>
        <w:sectPr w:rsidR="005328DA" w:rsidRPr="00015691" w:rsidSect="008948DB">
          <w:type w:val="oddPage"/>
          <w:pgSz w:w="12240" w:h="15840" w:code="1"/>
          <w:pgMar w:top="2160" w:right="1077" w:bottom="1077" w:left="2160" w:header="1077" w:footer="1077" w:gutter="0"/>
          <w:cols w:space="708"/>
          <w:titlePg/>
          <w:docGrid w:linePitch="360"/>
        </w:sectPr>
      </w:pPr>
    </w:p>
    <w:p w14:paraId="67665F99" w14:textId="66F22368" w:rsidR="004B197F" w:rsidRPr="00015691" w:rsidRDefault="004B197F" w:rsidP="004B197F">
      <w:pPr>
        <w:pStyle w:val="TSDocumentbodyHeading"/>
        <w:rPr>
          <w:lang w:val="en-US"/>
        </w:rPr>
      </w:pPr>
      <w:bookmarkStart w:id="42" w:name="_Toc233206024"/>
      <w:commentRangeStart w:id="43"/>
      <w:r w:rsidRPr="00015691">
        <w:rPr>
          <w:lang w:val="en-US"/>
        </w:rPr>
        <w:lastRenderedPageBreak/>
        <w:t>Recomm</w:t>
      </w:r>
      <w:r w:rsidR="00520FB5" w:rsidRPr="00015691">
        <w:rPr>
          <w:lang w:val="en-US"/>
        </w:rPr>
        <w:t>e</w:t>
      </w:r>
      <w:r w:rsidRPr="00015691">
        <w:rPr>
          <w:lang w:val="en-US"/>
        </w:rPr>
        <w:t>ndations</w:t>
      </w:r>
      <w:bookmarkEnd w:id="42"/>
      <w:commentRangeEnd w:id="43"/>
      <w:r w:rsidR="00B16648" w:rsidRPr="00015691">
        <w:rPr>
          <w:rStyle w:val="CommentReference"/>
          <w:sz w:val="24"/>
          <w:szCs w:val="24"/>
          <w:lang w:val="en-US"/>
        </w:rPr>
        <w:commentReference w:id="43"/>
      </w:r>
    </w:p>
    <w:p w14:paraId="6BED5A1C" w14:textId="236E5ED0" w:rsidR="004B197F" w:rsidRPr="00015691" w:rsidRDefault="004B197F" w:rsidP="004B197F">
      <w:pPr>
        <w:pStyle w:val="TSNormal"/>
        <w:rPr>
          <w:lang w:val="en-US"/>
        </w:rPr>
      </w:pPr>
      <w:r w:rsidRPr="00015691">
        <w:rPr>
          <w:lang w:val="en-US"/>
        </w:rPr>
        <w:t>&lt;</w:t>
      </w:r>
      <w:r w:rsidR="00520FB5" w:rsidRPr="00015691">
        <w:rPr>
          <w:lang w:val="en-US"/>
        </w:rPr>
        <w:t>Write content here</w:t>
      </w:r>
      <w:r w:rsidRPr="00015691">
        <w:rPr>
          <w:lang w:val="en-US"/>
        </w:rPr>
        <w:t xml:space="preserve">, style </w:t>
      </w:r>
      <w:r w:rsidR="00814ECD" w:rsidRPr="00015691">
        <w:rPr>
          <w:lang w:val="en-US"/>
        </w:rPr>
        <w:t>« </w:t>
      </w:r>
      <w:r w:rsidR="00A76741" w:rsidRPr="00015691">
        <w:rPr>
          <w:lang w:val="en-US"/>
        </w:rPr>
        <w:t>É</w:t>
      </w:r>
      <w:r w:rsidRPr="00015691">
        <w:rPr>
          <w:lang w:val="en-US"/>
        </w:rPr>
        <w:t>TS Normal</w:t>
      </w:r>
      <w:r w:rsidR="00814ECD" w:rsidRPr="00015691">
        <w:rPr>
          <w:lang w:val="en-US"/>
        </w:rPr>
        <w:t> »</w:t>
      </w:r>
      <w:r w:rsidR="004314D4" w:rsidRPr="00015691">
        <w:rPr>
          <w:lang w:val="en-US"/>
        </w:rPr>
        <w:t>&gt;</w:t>
      </w:r>
    </w:p>
    <w:p w14:paraId="0BA6D83D" w14:textId="77777777" w:rsidR="004B197F" w:rsidRPr="00015691" w:rsidRDefault="004B197F" w:rsidP="004B197F">
      <w:pPr>
        <w:pStyle w:val="TSNormal"/>
        <w:rPr>
          <w:lang w:val="en-US"/>
        </w:rPr>
      </w:pPr>
    </w:p>
    <w:p w14:paraId="1AC25D93" w14:textId="77777777" w:rsidR="005328DA" w:rsidRPr="00015691" w:rsidRDefault="005328DA" w:rsidP="004B197F">
      <w:pPr>
        <w:pStyle w:val="TSNormal"/>
        <w:rPr>
          <w:lang w:val="en-US"/>
        </w:rPr>
        <w:sectPr w:rsidR="005328DA" w:rsidRPr="00015691" w:rsidSect="008948DB">
          <w:type w:val="oddPage"/>
          <w:pgSz w:w="12240" w:h="15840" w:code="1"/>
          <w:pgMar w:top="2160" w:right="1077" w:bottom="1077" w:left="2160" w:header="1077" w:footer="1077" w:gutter="0"/>
          <w:cols w:space="708"/>
          <w:titlePg/>
          <w:docGrid w:linePitch="360"/>
        </w:sectPr>
      </w:pPr>
    </w:p>
    <w:p w14:paraId="56FB677F" w14:textId="335FA38C" w:rsidR="005328DA" w:rsidRDefault="00B16648" w:rsidP="004B197F">
      <w:pPr>
        <w:pStyle w:val="Heading5"/>
      </w:pPr>
      <w:commentRangeStart w:id="44"/>
      <w:commentRangeEnd w:id="44"/>
      <w:r w:rsidRPr="00015691">
        <w:rPr>
          <w:rStyle w:val="CommentReference"/>
          <w:sz w:val="24"/>
          <w:szCs w:val="24"/>
          <w:lang w:val="en-US"/>
        </w:rPr>
        <w:lastRenderedPageBreak/>
        <w:commentReference w:id="44"/>
      </w:r>
      <w:r w:rsidR="004B197F" w:rsidRPr="00015691">
        <w:rPr>
          <w:lang w:val="en-US"/>
        </w:rPr>
        <w:br/>
      </w:r>
      <w:r w:rsidR="004B197F" w:rsidRPr="00015691">
        <w:rPr>
          <w:lang w:val="en-US"/>
        </w:rPr>
        <w:br/>
      </w:r>
      <w:r w:rsidR="004B197F" w:rsidRPr="00015691">
        <w:rPr>
          <w:lang w:val="en-US"/>
        </w:rPr>
        <w:br/>
      </w:r>
      <w:bookmarkStart w:id="45" w:name="_Toc233206025"/>
      <w:r w:rsidR="004B197F">
        <w:t>&lt;tit</w:t>
      </w:r>
      <w:r w:rsidR="00520FB5">
        <w:t>le of the annex</w:t>
      </w:r>
      <w:r w:rsidR="004B197F">
        <w:t>&gt;</w:t>
      </w:r>
      <w:bookmarkEnd w:id="45"/>
    </w:p>
    <w:p w14:paraId="05BE6269" w14:textId="351BD67F" w:rsidR="004B197F" w:rsidRPr="00142A88" w:rsidRDefault="004B197F" w:rsidP="004B197F">
      <w:pPr>
        <w:pStyle w:val="TSNoSpacing"/>
        <w:rPr>
          <w:lang w:val="en-US"/>
        </w:rPr>
      </w:pPr>
      <w:r w:rsidRPr="00142A88">
        <w:rPr>
          <w:lang w:val="en-US"/>
        </w:rPr>
        <w:t>&lt;</w:t>
      </w:r>
      <w:r w:rsidR="00520FB5"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73D1FF81" w14:textId="77777777" w:rsidR="004B197F" w:rsidRPr="00142A88" w:rsidRDefault="004B197F" w:rsidP="004B197F">
      <w:pPr>
        <w:pStyle w:val="TSNoSpacing"/>
        <w:rPr>
          <w:lang w:val="en-US"/>
        </w:rPr>
      </w:pPr>
    </w:p>
    <w:p w14:paraId="5A43DBE4" w14:textId="31603F46" w:rsidR="004B197F" w:rsidRPr="00520FB5" w:rsidRDefault="004B197F" w:rsidP="004B197F">
      <w:pPr>
        <w:pStyle w:val="TSAnnexHeading2"/>
        <w:rPr>
          <w:lang w:val="en-US"/>
        </w:rPr>
      </w:pPr>
      <w:r w:rsidRPr="00520FB5">
        <w:rPr>
          <w:lang w:val="en-US"/>
        </w:rPr>
        <w:t>&lt;</w:t>
      </w:r>
      <w:r w:rsidR="00520FB5" w:rsidRPr="00520FB5">
        <w:rPr>
          <w:lang w:val="en-US"/>
        </w:rPr>
        <w:t xml:space="preserve">First level of annex subsection </w:t>
      </w:r>
      <w:r w:rsidRPr="00520FB5">
        <w:rPr>
          <w:lang w:val="en-US"/>
        </w:rPr>
        <w:t xml:space="preserve">(style </w:t>
      </w:r>
      <w:r w:rsidR="00A76741" w:rsidRPr="00520FB5">
        <w:rPr>
          <w:lang w:val="en-US"/>
        </w:rPr>
        <w:t>É</w:t>
      </w:r>
      <w:r w:rsidRPr="00520FB5">
        <w:rPr>
          <w:lang w:val="en-US"/>
        </w:rPr>
        <w:t xml:space="preserve">TS Annex </w:t>
      </w:r>
      <w:r w:rsidR="00142A88">
        <w:rPr>
          <w:lang w:val="en-US"/>
        </w:rPr>
        <w:t>Heading</w:t>
      </w:r>
      <w:r w:rsidRPr="00520FB5">
        <w:rPr>
          <w:lang w:val="en-US"/>
        </w:rPr>
        <w:t xml:space="preserve"> 2)&gt;</w:t>
      </w:r>
    </w:p>
    <w:p w14:paraId="7857A68C" w14:textId="4E6D9E7D" w:rsidR="004B197F" w:rsidRPr="00142A88" w:rsidRDefault="004B197F" w:rsidP="004B197F">
      <w:pPr>
        <w:pStyle w:val="TSNoSpacing"/>
        <w:rPr>
          <w:lang w:val="en-US"/>
        </w:rPr>
      </w:pPr>
      <w:r w:rsidRPr="00142A88">
        <w:rPr>
          <w:lang w:val="en-US"/>
        </w:rPr>
        <w:t>&lt;</w:t>
      </w:r>
      <w:r w:rsidR="00520FB5"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559D3834" w14:textId="77777777" w:rsidR="004B197F" w:rsidRPr="00142A88" w:rsidRDefault="004B197F" w:rsidP="004B197F">
      <w:pPr>
        <w:pStyle w:val="TSNoSpacing"/>
        <w:rPr>
          <w:lang w:val="en-US"/>
        </w:rPr>
      </w:pPr>
    </w:p>
    <w:p w14:paraId="0B81F9BC" w14:textId="24A16021" w:rsidR="004B197F" w:rsidRPr="00142A88" w:rsidRDefault="004B197F" w:rsidP="004B197F">
      <w:pPr>
        <w:pStyle w:val="TSAnnexHeading3"/>
        <w:rPr>
          <w:lang w:val="en-US"/>
        </w:rPr>
      </w:pPr>
      <w:r w:rsidRPr="00142A88">
        <w:rPr>
          <w:lang w:val="en-US"/>
        </w:rPr>
        <w:t>&lt;</w:t>
      </w:r>
      <w:r w:rsidR="00520FB5" w:rsidRPr="00142A88">
        <w:rPr>
          <w:lang w:val="en-US"/>
        </w:rPr>
        <w:t>Second</w:t>
      </w:r>
      <w:r w:rsidRPr="00142A88">
        <w:rPr>
          <w:lang w:val="en-US"/>
        </w:rPr>
        <w:t xml:space="preserve"> </w:t>
      </w:r>
      <w:r w:rsidR="00520FB5" w:rsidRPr="00142A88">
        <w:rPr>
          <w:lang w:val="en-US"/>
        </w:rPr>
        <w:t xml:space="preserve">level of annex subsection </w:t>
      </w:r>
      <w:r w:rsidRPr="00142A88">
        <w:rPr>
          <w:lang w:val="en-US"/>
        </w:rPr>
        <w:t xml:space="preserve">(style </w:t>
      </w:r>
      <w:r w:rsidR="00A76741" w:rsidRPr="00142A88">
        <w:rPr>
          <w:lang w:val="en-US"/>
        </w:rPr>
        <w:t>É</w:t>
      </w:r>
      <w:r w:rsidRPr="00142A88">
        <w:rPr>
          <w:lang w:val="en-US"/>
        </w:rPr>
        <w:t xml:space="preserve">TS Annex </w:t>
      </w:r>
      <w:r w:rsidR="00142A88" w:rsidRPr="00142A88">
        <w:rPr>
          <w:lang w:val="en-US"/>
        </w:rPr>
        <w:t>Heading</w:t>
      </w:r>
      <w:r w:rsidRPr="00142A88">
        <w:rPr>
          <w:lang w:val="en-US"/>
        </w:rPr>
        <w:t xml:space="preserve"> 3)&gt;</w:t>
      </w:r>
    </w:p>
    <w:p w14:paraId="25A9C5FB" w14:textId="1F7B8CAA" w:rsidR="004314D4" w:rsidRPr="00142A88" w:rsidRDefault="004314D4" w:rsidP="004314D4">
      <w:pPr>
        <w:pStyle w:val="TSNoSpacing"/>
        <w:rPr>
          <w:lang w:val="en-US"/>
        </w:rPr>
      </w:pPr>
      <w:r w:rsidRPr="00142A88">
        <w:rPr>
          <w:lang w:val="en-US"/>
        </w:rPr>
        <w:t>&lt;</w:t>
      </w:r>
      <w:r w:rsidR="00520FB5"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26EF1A4F" w14:textId="77777777" w:rsidR="004314D4" w:rsidRPr="00142A88" w:rsidRDefault="004314D4" w:rsidP="004314D4">
      <w:pPr>
        <w:pStyle w:val="TSNoSpacing"/>
        <w:rPr>
          <w:lang w:val="en-US"/>
        </w:rPr>
      </w:pPr>
    </w:p>
    <w:p w14:paraId="18C85518" w14:textId="5C6AD0BF" w:rsidR="004314D4" w:rsidRPr="00520FB5" w:rsidRDefault="004314D4" w:rsidP="004314D4">
      <w:pPr>
        <w:pStyle w:val="TSAnnexHeading4"/>
        <w:rPr>
          <w:lang w:val="en-US"/>
        </w:rPr>
      </w:pPr>
      <w:r w:rsidRPr="00520FB5">
        <w:rPr>
          <w:lang w:val="en-US"/>
        </w:rPr>
        <w:t>&lt;</w:t>
      </w:r>
      <w:r w:rsidR="00520FB5" w:rsidRPr="00520FB5">
        <w:rPr>
          <w:lang w:val="en-US"/>
        </w:rPr>
        <w:t>Third</w:t>
      </w:r>
      <w:r w:rsidRPr="00520FB5">
        <w:rPr>
          <w:lang w:val="en-US"/>
        </w:rPr>
        <w:t xml:space="preserve"> </w:t>
      </w:r>
      <w:r w:rsidR="00520FB5" w:rsidRPr="00520FB5">
        <w:rPr>
          <w:lang w:val="en-US"/>
        </w:rPr>
        <w:t xml:space="preserve">level of annex subsection </w:t>
      </w:r>
      <w:r w:rsidRPr="00520FB5">
        <w:rPr>
          <w:lang w:val="en-US"/>
        </w:rPr>
        <w:t xml:space="preserve">(style </w:t>
      </w:r>
      <w:r w:rsidR="00A76741" w:rsidRPr="00520FB5">
        <w:rPr>
          <w:lang w:val="en-US"/>
        </w:rPr>
        <w:t>É</w:t>
      </w:r>
      <w:r w:rsidRPr="00520FB5">
        <w:rPr>
          <w:lang w:val="en-US"/>
        </w:rPr>
        <w:t xml:space="preserve">TS Annex </w:t>
      </w:r>
      <w:r w:rsidR="00142A88">
        <w:rPr>
          <w:lang w:val="en-US"/>
        </w:rPr>
        <w:t>Heading</w:t>
      </w:r>
      <w:r w:rsidRPr="00520FB5">
        <w:rPr>
          <w:lang w:val="en-US"/>
        </w:rPr>
        <w:t xml:space="preserve"> 4)&gt;</w:t>
      </w:r>
    </w:p>
    <w:p w14:paraId="3F1E1286" w14:textId="4806EC22" w:rsidR="004314D4" w:rsidRPr="00142A88" w:rsidRDefault="004314D4" w:rsidP="004314D4">
      <w:pPr>
        <w:pStyle w:val="TSNoSpacing"/>
        <w:rPr>
          <w:lang w:val="en-US"/>
        </w:rPr>
      </w:pPr>
      <w:r w:rsidRPr="00142A88">
        <w:rPr>
          <w:lang w:val="en-US"/>
        </w:rPr>
        <w:t>&lt;</w:t>
      </w:r>
      <w:r w:rsidR="00520FB5"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3CE919B2" w14:textId="77777777" w:rsidR="00B20C5E" w:rsidRPr="00142A88" w:rsidRDefault="00B20C5E" w:rsidP="004314D4">
      <w:pPr>
        <w:pStyle w:val="TSNoSpacing"/>
        <w:rPr>
          <w:lang w:val="en-US"/>
        </w:rPr>
      </w:pPr>
    </w:p>
    <w:p w14:paraId="145668C8" w14:textId="06522293" w:rsidR="004B197F" w:rsidRPr="00520FB5" w:rsidRDefault="00520FB5" w:rsidP="004B197F">
      <w:pPr>
        <w:pStyle w:val="TSNoSpacing"/>
        <w:rPr>
          <w:lang w:val="en-US"/>
        </w:rPr>
      </w:pPr>
      <w:r w:rsidRPr="00520FB5">
        <w:rPr>
          <w:lang w:val="en-US"/>
        </w:rPr>
        <w:t>Here is an example of a table in the annex, with the caption an</w:t>
      </w:r>
      <w:r>
        <w:rPr>
          <w:lang w:val="en-US"/>
        </w:rPr>
        <w:t>d source above it</w:t>
      </w:r>
      <w:r w:rsidR="004A3515" w:rsidRPr="00520FB5">
        <w:rPr>
          <w:lang w:val="en-US"/>
        </w:rPr>
        <w:t>:</w:t>
      </w:r>
    </w:p>
    <w:p w14:paraId="5FB9F1B8" w14:textId="77777777" w:rsidR="00B20C5E" w:rsidRPr="00520FB5" w:rsidRDefault="00B20C5E" w:rsidP="004B197F">
      <w:pPr>
        <w:pStyle w:val="TSNoSpacing"/>
        <w:rPr>
          <w:lang w:val="en-US"/>
        </w:rPr>
      </w:pPr>
    </w:p>
    <w:p w14:paraId="02743996" w14:textId="547A48A3" w:rsidR="00F56863" w:rsidRPr="00520FB5" w:rsidRDefault="00F56863" w:rsidP="00C70D7A">
      <w:pPr>
        <w:pStyle w:val="TSCaption"/>
        <w:rPr>
          <w:lang w:val="en-US"/>
        </w:rPr>
      </w:pPr>
      <w:r w:rsidRPr="00520FB5">
        <w:rPr>
          <w:lang w:val="en-US"/>
        </w:rPr>
        <w:t xml:space="preserve">Table-A </w:t>
      </w:r>
      <w:r w:rsidR="00136E36">
        <w:fldChar w:fldCharType="begin"/>
      </w:r>
      <w:r w:rsidR="00136E36" w:rsidRPr="00520FB5">
        <w:rPr>
          <w:lang w:val="en-US"/>
        </w:rPr>
        <w:instrText xml:space="preserve"> STYLEREF 5 \s </w:instrText>
      </w:r>
      <w:r w:rsidR="00136E36">
        <w:fldChar w:fldCharType="separate"/>
      </w:r>
      <w:r w:rsidR="00136E36" w:rsidRPr="00520FB5">
        <w:rPr>
          <w:noProof/>
          <w:lang w:val="en-US"/>
        </w:rPr>
        <w:t>I</w:t>
      </w:r>
      <w:r w:rsidR="00136E36">
        <w:rPr>
          <w:noProof/>
        </w:rPr>
        <w:fldChar w:fldCharType="end"/>
      </w:r>
      <w:r w:rsidRPr="00520FB5">
        <w:rPr>
          <w:lang w:val="en-US"/>
        </w:rPr>
        <w:noBreakHyphen/>
      </w:r>
      <w:r w:rsidR="00136E36">
        <w:fldChar w:fldCharType="begin"/>
      </w:r>
      <w:r w:rsidR="00136E36" w:rsidRPr="00520FB5">
        <w:rPr>
          <w:lang w:val="en-US"/>
        </w:rPr>
        <w:instrText xml:space="preserve"> SEQ Tabl</w:instrText>
      </w:r>
      <w:r w:rsidR="00520FB5" w:rsidRPr="00520FB5">
        <w:rPr>
          <w:lang w:val="en-US"/>
        </w:rPr>
        <w:instrText>e</w:instrText>
      </w:r>
      <w:r w:rsidR="00136E36" w:rsidRPr="00520FB5">
        <w:rPr>
          <w:lang w:val="en-US"/>
        </w:rPr>
        <w:instrText xml:space="preserve">-A \* ARABIC \s 5 </w:instrText>
      </w:r>
      <w:r w:rsidR="00136E36">
        <w:fldChar w:fldCharType="separate"/>
      </w:r>
      <w:r w:rsidR="00136E36" w:rsidRPr="00520FB5">
        <w:rPr>
          <w:noProof/>
          <w:lang w:val="en-US"/>
        </w:rPr>
        <w:t>1</w:t>
      </w:r>
      <w:r w:rsidR="00136E36">
        <w:rPr>
          <w:noProof/>
        </w:rPr>
        <w:fldChar w:fldCharType="end"/>
      </w:r>
      <w:r w:rsidR="0021179D" w:rsidRPr="00520FB5">
        <w:rPr>
          <w:lang w:val="en-US"/>
        </w:rPr>
        <w:tab/>
      </w:r>
      <w:r w:rsidR="00520FB5" w:rsidRPr="00520FB5">
        <w:rPr>
          <w:lang w:val="en-US"/>
        </w:rPr>
        <w:t>Annex t</w:t>
      </w:r>
      <w:r w:rsidR="00520FB5">
        <w:rPr>
          <w:lang w:val="en-US"/>
        </w:rPr>
        <w:t>able title</w:t>
      </w:r>
    </w:p>
    <w:p w14:paraId="1B5780CD" w14:textId="3214C88B" w:rsidR="00F56863" w:rsidRDefault="00520FB5" w:rsidP="00C70D7A">
      <w:pPr>
        <w:pStyle w:val="TSCaption"/>
      </w:pPr>
      <w:r>
        <w:t>Taken from</w:t>
      </w:r>
      <w:r w:rsidR="00F56863">
        <w:t xml:space="preserve"> &lt;source&gt; (&lt;</w:t>
      </w:r>
      <w:r>
        <w:t>year</w:t>
      </w:r>
      <w:r w:rsidR="00F56863">
        <w:t>&gt;)</w:t>
      </w:r>
    </w:p>
    <w:tbl>
      <w:tblPr>
        <w:tblStyle w:val="TableGrid"/>
        <w:tblW w:w="0" w:type="auto"/>
        <w:jc w:val="center"/>
        <w:tblLook w:val="04A0" w:firstRow="1" w:lastRow="0" w:firstColumn="1" w:lastColumn="0" w:noHBand="0" w:noVBand="1"/>
      </w:tblPr>
      <w:tblGrid>
        <w:gridCol w:w="3114"/>
        <w:gridCol w:w="3118"/>
      </w:tblGrid>
      <w:tr w:rsidR="00F56863" w14:paraId="78AD9CDE" w14:textId="77777777" w:rsidTr="00F56863">
        <w:trPr>
          <w:jc w:val="center"/>
        </w:trPr>
        <w:tc>
          <w:tcPr>
            <w:tcW w:w="3114" w:type="dxa"/>
          </w:tcPr>
          <w:p w14:paraId="29766D3B" w14:textId="78ECD4E8" w:rsidR="00F56863" w:rsidRDefault="00F56863" w:rsidP="00C70D7A">
            <w:pPr>
              <w:pStyle w:val="TSNoSpacing"/>
              <w:keepNext/>
            </w:pPr>
          </w:p>
        </w:tc>
        <w:tc>
          <w:tcPr>
            <w:tcW w:w="3118" w:type="dxa"/>
          </w:tcPr>
          <w:p w14:paraId="3F494374" w14:textId="0CC781DF" w:rsidR="00F56863" w:rsidRDefault="00F56863" w:rsidP="00C70D7A">
            <w:pPr>
              <w:pStyle w:val="TSNoSpacing"/>
              <w:keepNext/>
            </w:pPr>
          </w:p>
        </w:tc>
      </w:tr>
    </w:tbl>
    <w:p w14:paraId="37E88B2B" w14:textId="77777777" w:rsidR="00520FB5" w:rsidRDefault="00520FB5" w:rsidP="000D329E">
      <w:pPr>
        <w:pStyle w:val="TSNoSpacing"/>
      </w:pPr>
    </w:p>
    <w:p w14:paraId="42A7AD9E" w14:textId="1047D4F8" w:rsidR="00F56863" w:rsidRPr="00520FB5" w:rsidRDefault="00520FB5" w:rsidP="000D329E">
      <w:pPr>
        <w:pStyle w:val="TSNoSpacing"/>
        <w:rPr>
          <w:lang w:val="en-US"/>
        </w:rPr>
      </w:pPr>
      <w:r w:rsidRPr="00520FB5">
        <w:rPr>
          <w:lang w:val="en-US"/>
        </w:rPr>
        <w:t>Here is an example of a figure in the annex, with the caption a</w:t>
      </w:r>
      <w:r>
        <w:rPr>
          <w:lang w:val="en-US"/>
        </w:rPr>
        <w:t>nd source below it</w:t>
      </w:r>
      <w:r w:rsidR="004A3515" w:rsidRPr="00520FB5">
        <w:rPr>
          <w:lang w:val="en-US"/>
        </w:rPr>
        <w:t>:</w:t>
      </w:r>
    </w:p>
    <w:p w14:paraId="2C1F44AE" w14:textId="77777777" w:rsidR="00F56863" w:rsidRPr="00520FB5" w:rsidRDefault="00F56863" w:rsidP="000D329E">
      <w:pPr>
        <w:pStyle w:val="TSNoSpacing"/>
        <w:rPr>
          <w:lang w:val="en-US"/>
        </w:rPr>
      </w:pPr>
    </w:p>
    <w:p w14:paraId="5A767628" w14:textId="3CDF47F4" w:rsidR="00F56863" w:rsidRDefault="00F56863" w:rsidP="0021179D">
      <w:pPr>
        <w:pStyle w:val="TSNoSpacing"/>
        <w:keepNext/>
        <w:jc w:val="center"/>
      </w:pPr>
      <w:r>
        <w:rPr>
          <w:noProof/>
        </w:rPr>
        <w:lastRenderedPageBreak/>
        <w:drawing>
          <wp:inline distT="0" distB="0" distL="0" distR="0" wp14:anchorId="524C62A4" wp14:editId="5770FF2D">
            <wp:extent cx="4360595" cy="2562225"/>
            <wp:effectExtent l="19050" t="19050" r="20955"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7">
                      <a:extLst>
                        <a:ext uri="{28A0092B-C50C-407E-A947-70E740481C1C}">
                          <a14:useLocalDpi xmlns:a14="http://schemas.microsoft.com/office/drawing/2010/main" val="0"/>
                        </a:ext>
                      </a:extLst>
                    </a:blip>
                    <a:stretch>
                      <a:fillRect/>
                    </a:stretch>
                  </pic:blipFill>
                  <pic:spPr>
                    <a:xfrm>
                      <a:off x="0" y="0"/>
                      <a:ext cx="4370444" cy="2568012"/>
                    </a:xfrm>
                    <a:prstGeom prst="rect">
                      <a:avLst/>
                    </a:prstGeom>
                    <a:ln>
                      <a:solidFill>
                        <a:schemeClr val="tx1"/>
                      </a:solidFill>
                    </a:ln>
                  </pic:spPr>
                </pic:pic>
              </a:graphicData>
            </a:graphic>
          </wp:inline>
        </w:drawing>
      </w:r>
    </w:p>
    <w:p w14:paraId="0F12F620" w14:textId="71D43683" w:rsidR="00F56863" w:rsidRPr="004D4F27" w:rsidRDefault="00F56863" w:rsidP="0021179D">
      <w:pPr>
        <w:pStyle w:val="TSCaption"/>
        <w:rPr>
          <w:lang w:val="en-US"/>
        </w:rPr>
      </w:pPr>
      <w:r w:rsidRPr="004D4F27">
        <w:rPr>
          <w:lang w:val="en-US"/>
        </w:rPr>
        <w:t xml:space="preserve">Figure-A </w:t>
      </w:r>
      <w:r w:rsidR="00136E36">
        <w:fldChar w:fldCharType="begin"/>
      </w:r>
      <w:r w:rsidR="00136E36" w:rsidRPr="004D4F27">
        <w:rPr>
          <w:lang w:val="en-US"/>
        </w:rPr>
        <w:instrText xml:space="preserve"> STYLEREF 5 \s </w:instrText>
      </w:r>
      <w:r w:rsidR="00136E36">
        <w:fldChar w:fldCharType="separate"/>
      </w:r>
      <w:r w:rsidR="00136E36" w:rsidRPr="004D4F27">
        <w:rPr>
          <w:noProof/>
          <w:lang w:val="en-US"/>
        </w:rPr>
        <w:t>I</w:t>
      </w:r>
      <w:r w:rsidR="00136E36">
        <w:rPr>
          <w:noProof/>
        </w:rPr>
        <w:fldChar w:fldCharType="end"/>
      </w:r>
      <w:r w:rsidRPr="004D4F27">
        <w:rPr>
          <w:lang w:val="en-US"/>
        </w:rPr>
        <w:noBreakHyphen/>
      </w:r>
      <w:r w:rsidR="00136E36">
        <w:fldChar w:fldCharType="begin"/>
      </w:r>
      <w:r w:rsidR="00136E36" w:rsidRPr="004D4F27">
        <w:rPr>
          <w:lang w:val="en-US"/>
        </w:rPr>
        <w:instrText xml:space="preserve"> SEQ Figure-A \* ARABIC \s 5 </w:instrText>
      </w:r>
      <w:r w:rsidR="00136E36">
        <w:fldChar w:fldCharType="separate"/>
      </w:r>
      <w:r w:rsidR="00136E36" w:rsidRPr="004D4F27">
        <w:rPr>
          <w:noProof/>
          <w:lang w:val="en-US"/>
        </w:rPr>
        <w:t>1</w:t>
      </w:r>
      <w:r w:rsidR="00136E36">
        <w:rPr>
          <w:noProof/>
        </w:rPr>
        <w:fldChar w:fldCharType="end"/>
      </w:r>
      <w:r w:rsidR="0021179D" w:rsidRPr="004D4F27">
        <w:rPr>
          <w:lang w:val="en-US"/>
        </w:rPr>
        <w:tab/>
      </w:r>
      <w:r w:rsidR="004D4F27" w:rsidRPr="004D4F27">
        <w:rPr>
          <w:lang w:val="en-US"/>
        </w:rPr>
        <w:t>Annex f</w:t>
      </w:r>
      <w:r w:rsidR="004D4F27">
        <w:rPr>
          <w:lang w:val="en-US"/>
        </w:rPr>
        <w:t>igure title</w:t>
      </w:r>
    </w:p>
    <w:p w14:paraId="4768A2CF" w14:textId="776DD602" w:rsidR="00F56863" w:rsidRPr="004D4F27" w:rsidRDefault="004D4F27" w:rsidP="0021179D">
      <w:pPr>
        <w:pStyle w:val="TSCaption"/>
        <w:rPr>
          <w:lang w:val="en-US"/>
        </w:rPr>
      </w:pPr>
      <w:r w:rsidRPr="004D4F27">
        <w:rPr>
          <w:lang w:val="en-US"/>
        </w:rPr>
        <w:t>Taken from</w:t>
      </w:r>
      <w:r w:rsidR="00F56863" w:rsidRPr="004D4F27">
        <w:rPr>
          <w:lang w:val="en-US"/>
        </w:rPr>
        <w:t xml:space="preserve"> &lt;source&gt; (&lt;</w:t>
      </w:r>
      <w:r w:rsidRPr="004D4F27">
        <w:rPr>
          <w:lang w:val="en-US"/>
        </w:rPr>
        <w:t>year</w:t>
      </w:r>
      <w:r w:rsidR="00F56863" w:rsidRPr="004D4F27">
        <w:rPr>
          <w:lang w:val="en-US"/>
        </w:rPr>
        <w:t>&gt;)</w:t>
      </w:r>
    </w:p>
    <w:p w14:paraId="25C9010B" w14:textId="77777777" w:rsidR="00F56863" w:rsidRPr="004D4F27" w:rsidRDefault="00F56863" w:rsidP="000D329E">
      <w:pPr>
        <w:pStyle w:val="TSNoSpacing"/>
        <w:rPr>
          <w:lang w:val="en-US"/>
        </w:rPr>
      </w:pPr>
    </w:p>
    <w:p w14:paraId="23D6B2E6" w14:textId="3B605C09" w:rsidR="00F56863" w:rsidRPr="004D4F27" w:rsidRDefault="004D4F27" w:rsidP="000D329E">
      <w:pPr>
        <w:pStyle w:val="TSNoSpacing"/>
        <w:rPr>
          <w:lang w:val="en-US"/>
        </w:rPr>
      </w:pPr>
      <w:r w:rsidRPr="004D4F27">
        <w:rPr>
          <w:lang w:val="en-US"/>
        </w:rPr>
        <w:t>Here is an example of an algorithm in the annex, with the caption and source above it:</w:t>
      </w:r>
    </w:p>
    <w:p w14:paraId="180CC185" w14:textId="2A7E7BF0" w:rsidR="00F56863" w:rsidRPr="004D4F27" w:rsidRDefault="00F56863" w:rsidP="001A6DBC">
      <w:pPr>
        <w:pStyle w:val="TSCaption"/>
        <w:rPr>
          <w:lang w:val="en-US"/>
        </w:rPr>
      </w:pPr>
      <w:r w:rsidRPr="004D4F27">
        <w:rPr>
          <w:lang w:val="en-US"/>
        </w:rPr>
        <w:t xml:space="preserve">Algorithm-A </w:t>
      </w:r>
      <w:r w:rsidR="00136E36">
        <w:fldChar w:fldCharType="begin"/>
      </w:r>
      <w:r w:rsidR="00136E36" w:rsidRPr="004D4F27">
        <w:rPr>
          <w:lang w:val="en-US"/>
        </w:rPr>
        <w:instrText xml:space="preserve"> STYLEREF 5 \s </w:instrText>
      </w:r>
      <w:r w:rsidR="00136E36">
        <w:fldChar w:fldCharType="separate"/>
      </w:r>
      <w:r w:rsidR="00136E36" w:rsidRPr="004D4F27">
        <w:rPr>
          <w:noProof/>
          <w:lang w:val="en-US"/>
        </w:rPr>
        <w:t>I</w:t>
      </w:r>
      <w:r w:rsidR="00136E36">
        <w:rPr>
          <w:noProof/>
        </w:rPr>
        <w:fldChar w:fldCharType="end"/>
      </w:r>
      <w:r w:rsidRPr="004D4F27">
        <w:rPr>
          <w:lang w:val="en-US"/>
        </w:rPr>
        <w:noBreakHyphen/>
      </w:r>
      <w:r w:rsidR="00136E36">
        <w:fldChar w:fldCharType="begin"/>
      </w:r>
      <w:r w:rsidR="00136E36" w:rsidRPr="004D4F27">
        <w:rPr>
          <w:lang w:val="en-US"/>
        </w:rPr>
        <w:instrText xml:space="preserve"> SEQ Algorithm-A \* ARABIC \s 5 </w:instrText>
      </w:r>
      <w:r w:rsidR="00136E36">
        <w:fldChar w:fldCharType="separate"/>
      </w:r>
      <w:r w:rsidR="004D4F27" w:rsidRPr="004D4F27">
        <w:rPr>
          <w:noProof/>
          <w:lang w:val="en-US"/>
        </w:rPr>
        <w:t>1</w:t>
      </w:r>
      <w:r w:rsidR="00136E36">
        <w:rPr>
          <w:noProof/>
        </w:rPr>
        <w:fldChar w:fldCharType="end"/>
      </w:r>
      <w:r w:rsidR="000B6210" w:rsidRPr="004D4F27">
        <w:rPr>
          <w:lang w:val="en-US"/>
        </w:rPr>
        <w:tab/>
      </w:r>
      <w:r w:rsidR="004D4F27" w:rsidRPr="004D4F27">
        <w:rPr>
          <w:lang w:val="en-US"/>
        </w:rPr>
        <w:t>Annex a</w:t>
      </w:r>
      <w:r w:rsidR="004D4F27">
        <w:rPr>
          <w:lang w:val="en-US"/>
        </w:rPr>
        <w:t>lgorithm title</w:t>
      </w:r>
    </w:p>
    <w:p w14:paraId="05D71044" w14:textId="2EEDFA03" w:rsidR="00F56863" w:rsidRPr="00F56863" w:rsidRDefault="004D4F27" w:rsidP="001A6DBC">
      <w:pPr>
        <w:pStyle w:val="TSCaption"/>
      </w:pPr>
      <w:r>
        <w:t>Taken from</w:t>
      </w:r>
      <w:r w:rsidR="00F56863">
        <w:t xml:space="preserve"> &lt;source&gt; (&lt;</w:t>
      </w:r>
      <w:r>
        <w:t>year</w:t>
      </w:r>
      <w:r w:rsidR="00F56863">
        <w:t>&gt;)</w:t>
      </w:r>
    </w:p>
    <w:tbl>
      <w:tblPr>
        <w:tblStyle w:val="TableGrid"/>
        <w:tblW w:w="0" w:type="auto"/>
        <w:jc w:val="center"/>
        <w:tblCellMar>
          <w:top w:w="57" w:type="dxa"/>
          <w:bottom w:w="57" w:type="dxa"/>
        </w:tblCellMar>
        <w:tblLook w:val="04A0" w:firstRow="1" w:lastRow="0" w:firstColumn="1" w:lastColumn="0" w:noHBand="0" w:noVBand="1"/>
      </w:tblPr>
      <w:tblGrid>
        <w:gridCol w:w="8993"/>
      </w:tblGrid>
      <w:tr w:rsidR="001A6DBC" w:rsidRPr="00262B49" w14:paraId="5D114763" w14:textId="77777777" w:rsidTr="002013BA">
        <w:trPr>
          <w:jc w:val="center"/>
        </w:trPr>
        <w:tc>
          <w:tcPr>
            <w:tcW w:w="9140" w:type="dxa"/>
          </w:tcPr>
          <w:p w14:paraId="19DA1E62" w14:textId="2F643460" w:rsidR="007323F4" w:rsidRPr="007B40EE" w:rsidRDefault="007323F4" w:rsidP="002013BA">
            <w:pPr>
              <w:pStyle w:val="TSAlgorithm"/>
              <w:rPr>
                <w:i/>
                <w:iCs w:val="0"/>
                <w:color w:val="808080" w:themeColor="background1" w:themeShade="80"/>
                <w:lang w:val="en-US"/>
              </w:rPr>
            </w:pPr>
            <w:r w:rsidRPr="007B40EE">
              <w:rPr>
                <w:i/>
                <w:iCs w:val="0"/>
                <w:color w:val="808080" w:themeColor="background1" w:themeShade="80"/>
                <w:lang w:val="en-US"/>
              </w:rPr>
              <w:t># F</w:t>
            </w:r>
            <w:r w:rsidR="007B40EE">
              <w:rPr>
                <w:i/>
                <w:iCs w:val="0"/>
                <w:color w:val="808080" w:themeColor="background1" w:themeShade="80"/>
                <w:lang w:val="en-US"/>
              </w:rPr>
              <w:t>u</w:t>
            </w:r>
            <w:r w:rsidRPr="007B40EE">
              <w:rPr>
                <w:i/>
                <w:iCs w:val="0"/>
                <w:color w:val="808080" w:themeColor="background1" w:themeShade="80"/>
                <w:lang w:val="en-US"/>
              </w:rPr>
              <w:t xml:space="preserve">nction </w:t>
            </w:r>
            <w:r w:rsidR="007B40EE" w:rsidRPr="007B40EE">
              <w:rPr>
                <w:i/>
                <w:iCs w:val="0"/>
                <w:color w:val="808080" w:themeColor="background1" w:themeShade="80"/>
                <w:lang w:val="en-US"/>
              </w:rPr>
              <w:t xml:space="preserve">to calculate </w:t>
            </w:r>
            <w:r w:rsidR="007B40EE">
              <w:rPr>
                <w:i/>
                <w:iCs w:val="0"/>
                <w:color w:val="808080" w:themeColor="background1" w:themeShade="80"/>
                <w:lang w:val="en-US"/>
              </w:rPr>
              <w:t>the GCD of two numbers</w:t>
            </w:r>
          </w:p>
          <w:p w14:paraId="5FCC62DA" w14:textId="77777777" w:rsidR="007323F4" w:rsidRPr="007B40EE" w:rsidRDefault="007323F4" w:rsidP="002013BA">
            <w:pPr>
              <w:pStyle w:val="TSAlgorithm"/>
              <w:rPr>
                <w:lang w:val="en-US"/>
              </w:rPr>
            </w:pPr>
            <w:r w:rsidRPr="007B40EE">
              <w:rPr>
                <w:color w:val="9A2FBB"/>
                <w:lang w:val="en-US"/>
              </w:rPr>
              <w:t>def</w:t>
            </w:r>
            <w:r w:rsidRPr="007B40EE">
              <w:rPr>
                <w:lang w:val="en-US"/>
              </w:rPr>
              <w:t xml:space="preserve"> </w:t>
            </w:r>
            <w:r w:rsidRPr="007B40EE">
              <w:rPr>
                <w:color w:val="238FE9"/>
                <w:lang w:val="en-US"/>
              </w:rPr>
              <w:t>pgcd</w:t>
            </w:r>
            <w:r w:rsidRPr="007B40EE">
              <w:rPr>
                <w:lang w:val="en-US"/>
              </w:rPr>
              <w:t>(a, b):</w:t>
            </w:r>
          </w:p>
          <w:p w14:paraId="3EF92973" w14:textId="77777777" w:rsidR="007323F4" w:rsidRPr="009C6838" w:rsidRDefault="007323F4" w:rsidP="002013BA">
            <w:pPr>
              <w:pStyle w:val="TSAlgorithm"/>
              <w:rPr>
                <w:lang w:val="en-CA"/>
              </w:rPr>
            </w:pPr>
            <w:r w:rsidRPr="007B40EE">
              <w:rPr>
                <w:lang w:val="en-US"/>
              </w:rPr>
              <w:t xml:space="preserve">    </w:t>
            </w:r>
            <w:r w:rsidRPr="006B4285">
              <w:rPr>
                <w:color w:val="9A2FBB"/>
                <w:lang w:val="en-CA"/>
              </w:rPr>
              <w:t>while</w:t>
            </w:r>
            <w:r w:rsidRPr="009C6838">
              <w:rPr>
                <w:lang w:val="en-CA"/>
              </w:rPr>
              <w:t xml:space="preserve"> b != </w:t>
            </w:r>
            <w:r w:rsidRPr="006B4285">
              <w:rPr>
                <w:color w:val="D19A66"/>
                <w:lang w:val="en-CA"/>
              </w:rPr>
              <w:t>0</w:t>
            </w:r>
            <w:r w:rsidRPr="009C6838">
              <w:rPr>
                <w:lang w:val="en-CA"/>
              </w:rPr>
              <w:t>:</w:t>
            </w:r>
          </w:p>
          <w:p w14:paraId="77B7FBF6" w14:textId="77777777" w:rsidR="007323F4" w:rsidRPr="009C6838" w:rsidRDefault="007323F4" w:rsidP="002013BA">
            <w:pPr>
              <w:pStyle w:val="TSAlgorithm"/>
              <w:rPr>
                <w:lang w:val="en-CA"/>
              </w:rPr>
            </w:pPr>
            <w:r w:rsidRPr="009C6838">
              <w:rPr>
                <w:lang w:val="en-CA"/>
              </w:rPr>
              <w:t xml:space="preserve">        a, b = b, a % b</w:t>
            </w:r>
          </w:p>
          <w:p w14:paraId="684A0EBE" w14:textId="77777777" w:rsidR="007323F4" w:rsidRPr="009C6838" w:rsidRDefault="007323F4" w:rsidP="002013BA">
            <w:pPr>
              <w:pStyle w:val="TSAlgorithm"/>
              <w:rPr>
                <w:lang w:val="en-CA"/>
              </w:rPr>
            </w:pPr>
            <w:r w:rsidRPr="009C6838">
              <w:rPr>
                <w:lang w:val="en-CA"/>
              </w:rPr>
              <w:t xml:space="preserve">    </w:t>
            </w:r>
            <w:r w:rsidRPr="006B4285">
              <w:rPr>
                <w:color w:val="9A2FBB"/>
                <w:lang w:val="en-CA"/>
              </w:rPr>
              <w:t>return</w:t>
            </w:r>
            <w:r w:rsidRPr="009C6838">
              <w:rPr>
                <w:lang w:val="en-CA"/>
              </w:rPr>
              <w:t xml:space="preserve"> a</w:t>
            </w:r>
          </w:p>
          <w:p w14:paraId="7C246AF5" w14:textId="77777777" w:rsidR="007323F4" w:rsidRPr="009C6838" w:rsidRDefault="007323F4" w:rsidP="002013BA">
            <w:pPr>
              <w:pStyle w:val="TSAlgorithm"/>
              <w:rPr>
                <w:lang w:val="en-CA"/>
              </w:rPr>
            </w:pPr>
          </w:p>
          <w:p w14:paraId="1C283457" w14:textId="4CE2CA32" w:rsidR="007323F4" w:rsidRPr="007B40EE" w:rsidRDefault="007323F4" w:rsidP="002013BA">
            <w:pPr>
              <w:pStyle w:val="TSAlgorithm"/>
              <w:rPr>
                <w:i/>
                <w:iCs w:val="0"/>
                <w:color w:val="808080" w:themeColor="background1" w:themeShade="80"/>
                <w:lang w:val="en-US"/>
              </w:rPr>
            </w:pPr>
            <w:r w:rsidRPr="007B40EE">
              <w:rPr>
                <w:i/>
                <w:iCs w:val="0"/>
                <w:color w:val="808080" w:themeColor="background1" w:themeShade="80"/>
                <w:lang w:val="en-US"/>
              </w:rPr>
              <w:t># Ex</w:t>
            </w:r>
            <w:r w:rsidR="007B40EE" w:rsidRPr="007B40EE">
              <w:rPr>
                <w:i/>
                <w:iCs w:val="0"/>
                <w:color w:val="808080" w:themeColor="background1" w:themeShade="80"/>
                <w:lang w:val="en-US"/>
              </w:rPr>
              <w:t>ample usage</w:t>
            </w:r>
          </w:p>
          <w:p w14:paraId="4D6CA07B" w14:textId="77777777" w:rsidR="007323F4" w:rsidRPr="007B40EE" w:rsidRDefault="007323F4" w:rsidP="002013BA">
            <w:pPr>
              <w:pStyle w:val="TSAlgorithm"/>
              <w:rPr>
                <w:lang w:val="en-US"/>
              </w:rPr>
            </w:pPr>
            <w:r w:rsidRPr="007B40EE">
              <w:rPr>
                <w:lang w:val="en-US"/>
              </w:rPr>
              <w:t xml:space="preserve">a, b = </w:t>
            </w:r>
            <w:r w:rsidRPr="007B40EE">
              <w:rPr>
                <w:color w:val="D19A66"/>
                <w:lang w:val="en-US"/>
              </w:rPr>
              <w:t>56</w:t>
            </w:r>
            <w:r w:rsidRPr="007B40EE">
              <w:rPr>
                <w:lang w:val="en-US"/>
              </w:rPr>
              <w:t xml:space="preserve">, </w:t>
            </w:r>
            <w:r w:rsidRPr="007B40EE">
              <w:rPr>
                <w:color w:val="D19A66"/>
                <w:lang w:val="en-US"/>
              </w:rPr>
              <w:t>98</w:t>
            </w:r>
          </w:p>
          <w:p w14:paraId="5B557556" w14:textId="67BA2DEA" w:rsidR="007323F4" w:rsidRPr="007B40EE" w:rsidRDefault="007B40EE" w:rsidP="002013BA">
            <w:pPr>
              <w:pStyle w:val="TSAlgorithm"/>
              <w:rPr>
                <w:lang w:val="en-US"/>
              </w:rPr>
            </w:pPr>
            <w:r w:rsidRPr="007B40EE">
              <w:rPr>
                <w:lang w:val="en-US"/>
              </w:rPr>
              <w:t>result</w:t>
            </w:r>
            <w:r w:rsidR="007323F4" w:rsidRPr="007B40EE">
              <w:rPr>
                <w:lang w:val="en-US"/>
              </w:rPr>
              <w:t xml:space="preserve"> = pgcd(a, b)</w:t>
            </w:r>
          </w:p>
          <w:p w14:paraId="7883383C" w14:textId="69A5F772" w:rsidR="007323F4" w:rsidRPr="007B40EE" w:rsidRDefault="007323F4" w:rsidP="002013BA">
            <w:pPr>
              <w:pStyle w:val="TSAlgorithm"/>
              <w:rPr>
                <w:lang w:val="en-US"/>
              </w:rPr>
            </w:pPr>
            <w:r w:rsidRPr="007B40EE">
              <w:rPr>
                <w:color w:val="C47D3C"/>
                <w:lang w:val="en-US"/>
              </w:rPr>
              <w:t>print</w:t>
            </w:r>
            <w:r w:rsidRPr="007B40EE">
              <w:rPr>
                <w:lang w:val="en-US"/>
              </w:rPr>
              <w:t>(</w:t>
            </w:r>
            <w:r w:rsidRPr="007B40EE">
              <w:rPr>
                <w:color w:val="74AA4C"/>
                <w:lang w:val="en-US"/>
              </w:rPr>
              <w:t>"</w:t>
            </w:r>
            <w:r w:rsidR="007B40EE" w:rsidRPr="007B40EE">
              <w:rPr>
                <w:color w:val="74AA4C"/>
                <w:lang w:val="en-US"/>
              </w:rPr>
              <w:t xml:space="preserve">The GCD of </w:t>
            </w:r>
            <w:r w:rsidRPr="007B40EE">
              <w:rPr>
                <w:color w:val="74AA4C"/>
                <w:lang w:val="en-US"/>
              </w:rPr>
              <w:t>"</w:t>
            </w:r>
            <w:r w:rsidRPr="007B40EE">
              <w:rPr>
                <w:lang w:val="en-US"/>
              </w:rPr>
              <w:t xml:space="preserve">, a, </w:t>
            </w:r>
            <w:r w:rsidRPr="007B40EE">
              <w:rPr>
                <w:color w:val="74AA4C"/>
                <w:lang w:val="en-US"/>
              </w:rPr>
              <w:t>"</w:t>
            </w:r>
            <w:r w:rsidR="007B40EE">
              <w:rPr>
                <w:color w:val="74AA4C"/>
                <w:lang w:val="en-US"/>
              </w:rPr>
              <w:t xml:space="preserve"> and </w:t>
            </w:r>
            <w:r w:rsidRPr="007B40EE">
              <w:rPr>
                <w:color w:val="74AA4C"/>
                <w:lang w:val="en-US"/>
              </w:rPr>
              <w:t>"</w:t>
            </w:r>
            <w:r w:rsidRPr="007B40EE">
              <w:rPr>
                <w:lang w:val="en-US"/>
              </w:rPr>
              <w:t xml:space="preserve">, b, </w:t>
            </w:r>
            <w:r w:rsidRPr="007B40EE">
              <w:rPr>
                <w:color w:val="74AA4C"/>
                <w:lang w:val="en-US"/>
              </w:rPr>
              <w:t>"</w:t>
            </w:r>
            <w:r w:rsidR="007B40EE">
              <w:rPr>
                <w:color w:val="74AA4C"/>
                <w:lang w:val="en-US"/>
              </w:rPr>
              <w:t xml:space="preserve"> is</w:t>
            </w:r>
            <w:r w:rsidRPr="007B40EE">
              <w:rPr>
                <w:color w:val="74AA4C"/>
                <w:lang w:val="en-US"/>
              </w:rPr>
              <w:t>:"</w:t>
            </w:r>
            <w:r w:rsidRPr="007B40EE">
              <w:rPr>
                <w:lang w:val="en-US"/>
              </w:rPr>
              <w:t xml:space="preserve">, </w:t>
            </w:r>
            <w:r w:rsidR="007B40EE" w:rsidRPr="007B40EE">
              <w:rPr>
                <w:lang w:val="en-US"/>
              </w:rPr>
              <w:t>result</w:t>
            </w:r>
            <w:r w:rsidRPr="007B40EE">
              <w:rPr>
                <w:lang w:val="en-US"/>
              </w:rPr>
              <w:t>)</w:t>
            </w:r>
          </w:p>
        </w:tc>
      </w:tr>
    </w:tbl>
    <w:p w14:paraId="443589E5" w14:textId="77777777" w:rsidR="00F56863" w:rsidRPr="007B40EE" w:rsidRDefault="00F56863" w:rsidP="000D329E">
      <w:pPr>
        <w:pStyle w:val="TSNoSpacing"/>
        <w:rPr>
          <w:lang w:val="en-US"/>
        </w:rPr>
      </w:pPr>
    </w:p>
    <w:p w14:paraId="3C4F2FD1" w14:textId="469FF82F" w:rsidR="00872B1C" w:rsidRPr="00DC2F6C" w:rsidRDefault="00DC2F6C" w:rsidP="00526ADC">
      <w:pPr>
        <w:pStyle w:val="TSNoSpacing"/>
        <w:rPr>
          <w:lang w:val="en-US"/>
        </w:rPr>
      </w:pPr>
      <w:r w:rsidRPr="00DC2F6C">
        <w:rPr>
          <w:lang w:val="en-US"/>
        </w:rPr>
        <w:t xml:space="preserve">Here is an example </w:t>
      </w:r>
      <w:r>
        <w:rPr>
          <w:lang w:val="en-US"/>
        </w:rPr>
        <w:t>of an equation in the annex with the corresponding numbering:</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6953"/>
        <w:gridCol w:w="1061"/>
      </w:tblGrid>
      <w:tr w:rsidR="004B0028" w:rsidRPr="00767944" w14:paraId="2FAC990C" w14:textId="77777777" w:rsidTr="004B0028">
        <w:tc>
          <w:tcPr>
            <w:tcW w:w="988" w:type="dxa"/>
          </w:tcPr>
          <w:p w14:paraId="54A1D666" w14:textId="77777777" w:rsidR="004B0028" w:rsidRPr="00DC2F6C" w:rsidRDefault="004B0028" w:rsidP="001173B6">
            <w:pPr>
              <w:pStyle w:val="TSEquation"/>
              <w:rPr>
                <w:rFonts w:ascii="Times New Roman" w:hAnsi="Times New Roman"/>
                <w:i w:val="0"/>
                <w:lang w:val="en-US"/>
              </w:rPr>
            </w:pPr>
          </w:p>
        </w:tc>
        <w:tc>
          <w:tcPr>
            <w:tcW w:w="6945" w:type="dxa"/>
            <w:vAlign w:val="center"/>
          </w:tcPr>
          <w:p w14:paraId="44EA4150" w14:textId="7DAC4361" w:rsidR="004B0028" w:rsidRPr="00A47F9D" w:rsidRDefault="00001012" w:rsidP="001173B6">
            <w:pPr>
              <w:pStyle w:val="TSEquation"/>
            </w:pPr>
            <m:oMathPara>
              <m:oMathParaPr>
                <m:jc m:val="center"/>
              </m:oMathParaPr>
              <m:oMath>
                <m:sSup>
                  <m:sSupPr>
                    <m:ctrlPr/>
                  </m:sSupPr>
                  <m:e>
                    <m:r>
                      <m:t>e</m:t>
                    </m:r>
                  </m:e>
                  <m:sup>
                    <m:r>
                      <m:t>x</m:t>
                    </m:r>
                  </m:sup>
                </m:sSup>
                <m:r>
                  <m:t>=1+</m:t>
                </m:r>
                <m:f>
                  <m:fPr>
                    <m:ctrlPr/>
                  </m:fPr>
                  <m:num>
                    <m:r>
                      <m:t>x</m:t>
                    </m:r>
                  </m:num>
                  <m:den>
                    <m:r>
                      <m:t>1!</m:t>
                    </m:r>
                  </m:den>
                </m:f>
                <m:r>
                  <m:t>+</m:t>
                </m:r>
                <m:f>
                  <m:fPr>
                    <m:ctrlPr/>
                  </m:fPr>
                  <m:num>
                    <m:sSup>
                      <m:sSupPr>
                        <m:ctrlPr/>
                      </m:sSupPr>
                      <m:e>
                        <m:r>
                          <m:t>x</m:t>
                        </m:r>
                      </m:e>
                      <m:sup>
                        <m:r>
                          <m:t>2</m:t>
                        </m:r>
                      </m:sup>
                    </m:sSup>
                  </m:num>
                  <m:den>
                    <m:r>
                      <m:t>2!</m:t>
                    </m:r>
                  </m:den>
                </m:f>
                <m:r>
                  <m:t>+</m:t>
                </m:r>
                <m:f>
                  <m:fPr>
                    <m:ctrlPr/>
                  </m:fPr>
                  <m:num>
                    <m:sSup>
                      <m:sSupPr>
                        <m:ctrlPr/>
                      </m:sSupPr>
                      <m:e>
                        <m:r>
                          <m:t>x</m:t>
                        </m:r>
                      </m:e>
                      <m:sup>
                        <m:r>
                          <m:t>3</m:t>
                        </m:r>
                      </m:sup>
                    </m:sSup>
                  </m:num>
                  <m:den>
                    <m:r>
                      <m:t>3!</m:t>
                    </m:r>
                  </m:den>
                </m:f>
                <m:r>
                  <m:t>+…, -∞&lt;x&lt;∞</m:t>
                </m:r>
              </m:oMath>
            </m:oMathPara>
          </w:p>
        </w:tc>
        <w:tc>
          <w:tcPr>
            <w:tcW w:w="1060" w:type="dxa"/>
            <w:vAlign w:val="center"/>
          </w:tcPr>
          <w:p w14:paraId="69D8727A" w14:textId="0F9FBDCF" w:rsidR="004B0028" w:rsidRPr="00767944" w:rsidRDefault="004B0028" w:rsidP="00923A18">
            <w:pPr>
              <w:pStyle w:val="TSNoSpacing"/>
              <w:jc w:val="right"/>
            </w:pPr>
            <w:r>
              <w:t xml:space="preserve">(A </w:t>
            </w:r>
            <w:r>
              <w:rPr>
                <w:noProof/>
              </w:rPr>
              <w:fldChar w:fldCharType="begin"/>
            </w:r>
            <w:r>
              <w:rPr>
                <w:noProof/>
              </w:rPr>
              <w:instrText xml:space="preserve"> STYLEREF 5 \s </w:instrText>
            </w:r>
            <w:r>
              <w:rPr>
                <w:noProof/>
              </w:rPr>
              <w:fldChar w:fldCharType="separate"/>
            </w:r>
            <w:r w:rsidR="00DC2F6C">
              <w:rPr>
                <w:noProof/>
              </w:rPr>
              <w:t>I</w:t>
            </w:r>
            <w:r>
              <w:rPr>
                <w:noProof/>
              </w:rPr>
              <w:fldChar w:fldCharType="end"/>
            </w:r>
            <w:r w:rsidRPr="00767944">
              <w:t>-</w:t>
            </w:r>
            <w:r>
              <w:rPr>
                <w:noProof/>
              </w:rPr>
              <w:fldChar w:fldCharType="begin"/>
            </w:r>
            <w:r>
              <w:rPr>
                <w:noProof/>
              </w:rPr>
              <w:instrText xml:space="preserve"> SEQ </w:instrText>
            </w:r>
            <w:r w:rsidR="00DC2F6C">
              <w:rPr>
                <w:noProof/>
              </w:rPr>
              <w:instrText>E</w:instrText>
            </w:r>
            <w:r>
              <w:rPr>
                <w:noProof/>
              </w:rPr>
              <w:instrText xml:space="preserve">quation-A \* ARABIC \s 5 </w:instrText>
            </w:r>
            <w:r>
              <w:rPr>
                <w:noProof/>
              </w:rPr>
              <w:fldChar w:fldCharType="separate"/>
            </w:r>
            <w:r w:rsidR="00DC2F6C">
              <w:rPr>
                <w:noProof/>
              </w:rPr>
              <w:t>1</w:t>
            </w:r>
            <w:r>
              <w:rPr>
                <w:noProof/>
              </w:rPr>
              <w:fldChar w:fldCharType="end"/>
            </w:r>
            <w:r>
              <w:t>)</w:t>
            </w:r>
          </w:p>
        </w:tc>
      </w:tr>
    </w:tbl>
    <w:p w14:paraId="1676D78E" w14:textId="77777777" w:rsidR="00DC2F6C" w:rsidRDefault="00DC2F6C" w:rsidP="000D329E">
      <w:pPr>
        <w:pStyle w:val="TSNoSpacing"/>
      </w:pPr>
    </w:p>
    <w:p w14:paraId="52CE9F39" w14:textId="77777777" w:rsidR="004B0028" w:rsidRDefault="004B0028" w:rsidP="000D329E">
      <w:pPr>
        <w:pStyle w:val="TSNoSpacing"/>
      </w:pPr>
    </w:p>
    <w:p w14:paraId="51FE7F12" w14:textId="0A973B15" w:rsidR="00F56863" w:rsidRPr="00F56863" w:rsidRDefault="00F56863" w:rsidP="00F56863">
      <w:pPr>
        <w:sectPr w:rsidR="00F56863" w:rsidRPr="00F56863" w:rsidSect="008948DB">
          <w:type w:val="oddPage"/>
          <w:pgSz w:w="12240" w:h="15840" w:code="1"/>
          <w:pgMar w:top="2160" w:right="1077" w:bottom="1077" w:left="2160" w:header="1077" w:footer="1077" w:gutter="0"/>
          <w:cols w:space="708"/>
          <w:titlePg/>
          <w:docGrid w:linePitch="360"/>
        </w:sectPr>
      </w:pPr>
    </w:p>
    <w:p w14:paraId="2B5DBB25" w14:textId="47FEC3B0" w:rsidR="004B197F" w:rsidRDefault="004B197F" w:rsidP="004B197F">
      <w:pPr>
        <w:pStyle w:val="Heading5"/>
      </w:pPr>
      <w:r>
        <w:lastRenderedPageBreak/>
        <w:br/>
      </w:r>
      <w:r>
        <w:br/>
      </w:r>
      <w:r>
        <w:br/>
      </w:r>
      <w:bookmarkStart w:id="46" w:name="_Toc233206026"/>
      <w:r>
        <w:t>&lt;</w:t>
      </w:r>
      <w:r w:rsidR="00B5579A" w:rsidRPr="00B5579A">
        <w:t>TITLE OF THE ANNEX</w:t>
      </w:r>
      <w:r>
        <w:t>&gt;</w:t>
      </w:r>
      <w:bookmarkEnd w:id="46"/>
    </w:p>
    <w:p w14:paraId="3405D618" w14:textId="3CB71D5D" w:rsidR="00872B1C" w:rsidRPr="00142A88" w:rsidRDefault="004B197F" w:rsidP="004B197F">
      <w:pPr>
        <w:pStyle w:val="TSNoSpacing"/>
        <w:rPr>
          <w:lang w:val="en-US"/>
        </w:rPr>
      </w:pPr>
      <w:r w:rsidRPr="00142A88">
        <w:rPr>
          <w:lang w:val="en-US"/>
        </w:rPr>
        <w:t>&lt;</w:t>
      </w:r>
      <w:r w:rsidR="00B5579A"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2529BA8E" w14:textId="77777777" w:rsidR="005328DA" w:rsidRPr="00142A88" w:rsidRDefault="005328DA" w:rsidP="004B197F">
      <w:pPr>
        <w:pStyle w:val="TSNoSpacing"/>
        <w:rPr>
          <w:lang w:val="en-US"/>
        </w:rPr>
      </w:pPr>
    </w:p>
    <w:p w14:paraId="7EC5A053" w14:textId="77777777" w:rsidR="008260E7" w:rsidRPr="00142A88" w:rsidRDefault="008260E7" w:rsidP="004B197F">
      <w:pPr>
        <w:pStyle w:val="TSNoSpacing"/>
        <w:rPr>
          <w:lang w:val="en-US"/>
        </w:rPr>
        <w:sectPr w:rsidR="008260E7" w:rsidRPr="00142A88" w:rsidSect="008948DB">
          <w:type w:val="oddPage"/>
          <w:pgSz w:w="12240" w:h="15840" w:code="1"/>
          <w:pgMar w:top="2160" w:right="1077" w:bottom="1077" w:left="2160" w:header="1077" w:footer="1077" w:gutter="0"/>
          <w:cols w:space="708"/>
          <w:titlePg/>
          <w:docGrid w:linePitch="360"/>
        </w:sectPr>
      </w:pPr>
    </w:p>
    <w:p w14:paraId="7EA498E5" w14:textId="78D7E875" w:rsidR="004B197F" w:rsidRDefault="00B16648" w:rsidP="004B197F">
      <w:pPr>
        <w:pStyle w:val="Heading6"/>
      </w:pPr>
      <w:commentRangeStart w:id="47"/>
      <w:commentRangeEnd w:id="47"/>
      <w:r w:rsidRPr="00142A88">
        <w:rPr>
          <w:rStyle w:val="CommentReference"/>
          <w:sz w:val="24"/>
          <w:szCs w:val="24"/>
          <w:lang w:val="en-US"/>
        </w:rPr>
        <w:lastRenderedPageBreak/>
        <w:commentReference w:id="47"/>
      </w:r>
      <w:r w:rsidR="004B197F" w:rsidRPr="00142A88">
        <w:rPr>
          <w:lang w:val="en-US"/>
        </w:rPr>
        <w:br/>
      </w:r>
      <w:r w:rsidR="004B197F" w:rsidRPr="00142A88">
        <w:rPr>
          <w:lang w:val="en-US"/>
        </w:rPr>
        <w:br/>
      </w:r>
      <w:r w:rsidR="004B197F" w:rsidRPr="00142A88">
        <w:rPr>
          <w:lang w:val="en-US"/>
        </w:rPr>
        <w:br/>
      </w:r>
      <w:bookmarkStart w:id="48" w:name="_Toc233206027"/>
      <w:r w:rsidR="004B197F">
        <w:t>&lt;</w:t>
      </w:r>
      <w:r w:rsidR="00B5579A" w:rsidRPr="00B5579A">
        <w:t>TITLE OF THE APPENDIX</w:t>
      </w:r>
      <w:r w:rsidR="004B197F">
        <w:t>&gt;</w:t>
      </w:r>
      <w:bookmarkEnd w:id="48"/>
    </w:p>
    <w:p w14:paraId="05712642" w14:textId="77777777" w:rsidR="00B16A68" w:rsidRDefault="00B16A68" w:rsidP="005328DA">
      <w:pPr>
        <w:pStyle w:val="TSNoSpacing"/>
      </w:pPr>
    </w:p>
    <w:p w14:paraId="60D56826" w14:textId="63E42B93" w:rsidR="00B16A68" w:rsidRPr="00142A88" w:rsidRDefault="00B16A68" w:rsidP="005328DA">
      <w:pPr>
        <w:pStyle w:val="TSNoSpacing"/>
        <w:rPr>
          <w:lang w:val="en-US"/>
        </w:rPr>
      </w:pPr>
      <w:r w:rsidRPr="00142A88">
        <w:rPr>
          <w:lang w:val="en-US"/>
        </w:rPr>
        <w:t>&lt;</w:t>
      </w:r>
      <w:r w:rsidR="00B5579A"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76096027" w14:textId="77777777" w:rsidR="00B16A68" w:rsidRPr="00142A88" w:rsidRDefault="00B16A68" w:rsidP="005328DA">
      <w:pPr>
        <w:pStyle w:val="TSNoSpacing"/>
        <w:rPr>
          <w:lang w:val="en-US"/>
        </w:rPr>
      </w:pPr>
    </w:p>
    <w:p w14:paraId="60BABD04" w14:textId="059BDE08" w:rsidR="00B16A68" w:rsidRPr="00B5579A" w:rsidRDefault="004314D4" w:rsidP="00B16A68">
      <w:pPr>
        <w:pStyle w:val="TSAppendixHeading2"/>
        <w:rPr>
          <w:lang w:val="en-US"/>
        </w:rPr>
      </w:pPr>
      <w:r w:rsidRPr="00B5579A">
        <w:rPr>
          <w:lang w:val="en-US"/>
        </w:rPr>
        <w:t>&lt;</w:t>
      </w:r>
      <w:r w:rsidR="00B16A68" w:rsidRPr="00B5579A">
        <w:rPr>
          <w:lang w:val="en-US"/>
        </w:rPr>
        <w:t>Appendi</w:t>
      </w:r>
      <w:r w:rsidR="00B5579A" w:rsidRPr="00B5579A">
        <w:rPr>
          <w:lang w:val="en-US"/>
        </w:rPr>
        <w:t>x</w:t>
      </w:r>
      <w:r w:rsidR="00B16A68" w:rsidRPr="00B5579A">
        <w:rPr>
          <w:lang w:val="en-US"/>
        </w:rPr>
        <w:t xml:space="preserve"> </w:t>
      </w:r>
      <w:r w:rsidR="00B5579A" w:rsidRPr="00B5579A">
        <w:rPr>
          <w:lang w:val="en-US"/>
        </w:rPr>
        <w:t>first level of subsection</w:t>
      </w:r>
      <w:r w:rsidR="00B16A68" w:rsidRPr="00B5579A">
        <w:rPr>
          <w:lang w:val="en-US"/>
        </w:rPr>
        <w:t xml:space="preserve"> (</w:t>
      </w:r>
      <w:r w:rsidR="00A76741" w:rsidRPr="00B5579A">
        <w:rPr>
          <w:lang w:val="en-US"/>
        </w:rPr>
        <w:t>É</w:t>
      </w:r>
      <w:r w:rsidR="00B16A68" w:rsidRPr="00B5579A">
        <w:rPr>
          <w:lang w:val="en-US"/>
        </w:rPr>
        <w:t>TS Appendi</w:t>
      </w:r>
      <w:r w:rsidR="00142A88">
        <w:rPr>
          <w:lang w:val="en-US"/>
        </w:rPr>
        <w:t>x</w:t>
      </w:r>
      <w:r w:rsidR="00B16A68" w:rsidRPr="00B5579A">
        <w:rPr>
          <w:lang w:val="en-US"/>
        </w:rPr>
        <w:t xml:space="preserve"> </w:t>
      </w:r>
      <w:r w:rsidR="00142A88">
        <w:rPr>
          <w:lang w:val="en-US"/>
        </w:rPr>
        <w:t>Heading</w:t>
      </w:r>
      <w:r w:rsidR="00B16A68" w:rsidRPr="00B5579A">
        <w:rPr>
          <w:lang w:val="en-US"/>
        </w:rPr>
        <w:t xml:space="preserve"> 2)</w:t>
      </w:r>
      <w:r w:rsidRPr="00B5579A">
        <w:rPr>
          <w:lang w:val="en-US"/>
        </w:rPr>
        <w:t>&gt;</w:t>
      </w:r>
    </w:p>
    <w:p w14:paraId="76F21E3D" w14:textId="6F91D52B" w:rsidR="00B16A68" w:rsidRPr="00142A88" w:rsidRDefault="00B16A68" w:rsidP="00B16A68">
      <w:pPr>
        <w:pStyle w:val="TSNoSpacing"/>
        <w:rPr>
          <w:lang w:val="en-US"/>
        </w:rPr>
      </w:pPr>
      <w:r w:rsidRPr="00142A88">
        <w:rPr>
          <w:lang w:val="en-US"/>
        </w:rPr>
        <w:t>&lt;</w:t>
      </w:r>
      <w:r w:rsidR="00B5579A"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417EF78E" w14:textId="77777777" w:rsidR="00B16A68" w:rsidRPr="00142A88" w:rsidRDefault="00B16A68" w:rsidP="00B16A68">
      <w:pPr>
        <w:pStyle w:val="TSNoSpacing"/>
        <w:rPr>
          <w:lang w:val="en-US"/>
        </w:rPr>
      </w:pPr>
    </w:p>
    <w:p w14:paraId="3EEBE3EB" w14:textId="672178F5" w:rsidR="00B16A68" w:rsidRPr="00142A88" w:rsidRDefault="004314D4" w:rsidP="00B16A68">
      <w:pPr>
        <w:pStyle w:val="TSAppendixHeading3"/>
        <w:rPr>
          <w:lang w:val="en-US"/>
        </w:rPr>
      </w:pPr>
      <w:r w:rsidRPr="00142A88">
        <w:rPr>
          <w:lang w:val="en-US"/>
        </w:rPr>
        <w:t>&lt;</w:t>
      </w:r>
      <w:r w:rsidR="00B16A68" w:rsidRPr="00142A88">
        <w:rPr>
          <w:lang w:val="en-US"/>
        </w:rPr>
        <w:t>Appendi</w:t>
      </w:r>
      <w:r w:rsidR="00B5579A" w:rsidRPr="00142A88">
        <w:rPr>
          <w:lang w:val="en-US"/>
        </w:rPr>
        <w:t>x</w:t>
      </w:r>
      <w:r w:rsidR="00B16A68" w:rsidRPr="00142A88">
        <w:rPr>
          <w:lang w:val="en-US"/>
        </w:rPr>
        <w:t xml:space="preserve"> </w:t>
      </w:r>
      <w:r w:rsidR="00B5579A" w:rsidRPr="00142A88">
        <w:rPr>
          <w:lang w:val="en-US"/>
        </w:rPr>
        <w:t>second</w:t>
      </w:r>
      <w:r w:rsidR="00B16A68" w:rsidRPr="00142A88">
        <w:rPr>
          <w:lang w:val="en-US"/>
        </w:rPr>
        <w:t xml:space="preserve"> </w:t>
      </w:r>
      <w:r w:rsidR="00B5579A" w:rsidRPr="00142A88">
        <w:rPr>
          <w:lang w:val="en-US"/>
        </w:rPr>
        <w:t xml:space="preserve">level of subsection </w:t>
      </w:r>
      <w:r w:rsidR="00B16A68" w:rsidRPr="00142A88">
        <w:rPr>
          <w:lang w:val="en-US"/>
        </w:rPr>
        <w:t>(</w:t>
      </w:r>
      <w:r w:rsidR="00A76741" w:rsidRPr="00142A88">
        <w:rPr>
          <w:lang w:val="en-US"/>
        </w:rPr>
        <w:t>É</w:t>
      </w:r>
      <w:r w:rsidR="00B16A68" w:rsidRPr="00142A88">
        <w:rPr>
          <w:lang w:val="en-US"/>
        </w:rPr>
        <w:t>TS Appendi</w:t>
      </w:r>
      <w:r w:rsidR="00142A88" w:rsidRPr="00142A88">
        <w:rPr>
          <w:lang w:val="en-US"/>
        </w:rPr>
        <w:t>x</w:t>
      </w:r>
      <w:r w:rsidR="00B16A68" w:rsidRPr="00142A88">
        <w:rPr>
          <w:lang w:val="en-US"/>
        </w:rPr>
        <w:t xml:space="preserve"> </w:t>
      </w:r>
      <w:r w:rsidR="00142A88" w:rsidRPr="00142A88">
        <w:rPr>
          <w:lang w:val="en-US"/>
        </w:rPr>
        <w:t>Heading</w:t>
      </w:r>
      <w:r w:rsidR="00B16A68" w:rsidRPr="00142A88">
        <w:rPr>
          <w:lang w:val="en-US"/>
        </w:rPr>
        <w:t xml:space="preserve"> 3)</w:t>
      </w:r>
      <w:r w:rsidRPr="00142A88">
        <w:rPr>
          <w:lang w:val="en-US"/>
        </w:rPr>
        <w:t>&gt;</w:t>
      </w:r>
    </w:p>
    <w:p w14:paraId="7A938655" w14:textId="4B848172" w:rsidR="00B16A68" w:rsidRPr="00142A88" w:rsidRDefault="00B16A68" w:rsidP="00B16A68">
      <w:pPr>
        <w:pStyle w:val="TSNoSpacing"/>
        <w:rPr>
          <w:lang w:val="en-US"/>
        </w:rPr>
      </w:pPr>
      <w:r w:rsidRPr="00142A88">
        <w:rPr>
          <w:lang w:val="en-US"/>
        </w:rPr>
        <w:t>&lt;</w:t>
      </w:r>
      <w:r w:rsidR="00B5579A"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42F6D7A7" w14:textId="77777777" w:rsidR="004314D4" w:rsidRPr="00142A88" w:rsidRDefault="004314D4" w:rsidP="00B16A68">
      <w:pPr>
        <w:pStyle w:val="TSNoSpacing"/>
        <w:rPr>
          <w:lang w:val="en-US"/>
        </w:rPr>
      </w:pPr>
    </w:p>
    <w:p w14:paraId="18A48015" w14:textId="65A27099" w:rsidR="004314D4" w:rsidRPr="00B5579A" w:rsidRDefault="004314D4" w:rsidP="004314D4">
      <w:pPr>
        <w:pStyle w:val="TSAppendixHeading4"/>
        <w:rPr>
          <w:lang w:val="en-US"/>
        </w:rPr>
      </w:pPr>
      <w:r w:rsidRPr="00B5579A">
        <w:rPr>
          <w:lang w:val="en-US"/>
        </w:rPr>
        <w:t>&lt;Appendi</w:t>
      </w:r>
      <w:r w:rsidR="00B5579A" w:rsidRPr="00B5579A">
        <w:rPr>
          <w:lang w:val="en-US"/>
        </w:rPr>
        <w:t>x</w:t>
      </w:r>
      <w:r w:rsidRPr="00B5579A">
        <w:rPr>
          <w:lang w:val="en-US"/>
        </w:rPr>
        <w:t xml:space="preserve"> </w:t>
      </w:r>
      <w:r w:rsidR="00B5579A" w:rsidRPr="00B5579A">
        <w:rPr>
          <w:lang w:val="en-US"/>
        </w:rPr>
        <w:t>third</w:t>
      </w:r>
      <w:r w:rsidRPr="00B5579A">
        <w:rPr>
          <w:lang w:val="en-US"/>
        </w:rPr>
        <w:t xml:space="preserve"> </w:t>
      </w:r>
      <w:r w:rsidR="00B5579A" w:rsidRPr="00B5579A">
        <w:rPr>
          <w:lang w:val="en-US"/>
        </w:rPr>
        <w:t xml:space="preserve">level of subsection </w:t>
      </w:r>
      <w:r w:rsidRPr="00B5579A">
        <w:rPr>
          <w:lang w:val="en-US"/>
        </w:rPr>
        <w:t>(</w:t>
      </w:r>
      <w:r w:rsidR="00A76741" w:rsidRPr="00B5579A">
        <w:rPr>
          <w:lang w:val="en-US"/>
        </w:rPr>
        <w:t>É</w:t>
      </w:r>
      <w:r w:rsidRPr="00B5579A">
        <w:rPr>
          <w:lang w:val="en-US"/>
        </w:rPr>
        <w:t>TS Appendi</w:t>
      </w:r>
      <w:r w:rsidR="00142A88">
        <w:rPr>
          <w:lang w:val="en-US"/>
        </w:rPr>
        <w:t>x</w:t>
      </w:r>
      <w:r w:rsidRPr="00B5579A">
        <w:rPr>
          <w:lang w:val="en-US"/>
        </w:rPr>
        <w:t xml:space="preserve"> </w:t>
      </w:r>
      <w:r w:rsidR="00142A88">
        <w:rPr>
          <w:lang w:val="en-US"/>
        </w:rPr>
        <w:t>Heading</w:t>
      </w:r>
      <w:r w:rsidRPr="00B5579A">
        <w:rPr>
          <w:lang w:val="en-US"/>
        </w:rPr>
        <w:t xml:space="preserve"> 4)&gt;</w:t>
      </w:r>
    </w:p>
    <w:p w14:paraId="2D83F5A1" w14:textId="7124D004" w:rsidR="004314D4" w:rsidRPr="00142A88" w:rsidRDefault="004314D4" w:rsidP="004314D4">
      <w:pPr>
        <w:pStyle w:val="TSNoSpacing"/>
        <w:rPr>
          <w:lang w:val="en-US"/>
        </w:rPr>
      </w:pPr>
      <w:r w:rsidRPr="00142A88">
        <w:rPr>
          <w:lang w:val="en-US"/>
        </w:rPr>
        <w:t>&lt;</w:t>
      </w:r>
      <w:r w:rsidR="00B5579A" w:rsidRPr="00142A88">
        <w:rPr>
          <w:lang w:val="en-US"/>
        </w:rPr>
        <w:t>Write content here</w:t>
      </w:r>
      <w:r w:rsidRPr="00142A88">
        <w:rPr>
          <w:lang w:val="en-US"/>
        </w:rPr>
        <w:t xml:space="preserve">, style </w:t>
      </w:r>
      <w:r w:rsidR="00814ECD"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814ECD" w:rsidRPr="00142A88">
        <w:rPr>
          <w:lang w:val="en-US"/>
        </w:rPr>
        <w:t> »</w:t>
      </w:r>
      <w:r w:rsidRPr="00142A88">
        <w:rPr>
          <w:lang w:val="en-US"/>
        </w:rPr>
        <w:t>&gt;</w:t>
      </w:r>
    </w:p>
    <w:p w14:paraId="28D43DC1" w14:textId="77777777" w:rsidR="004314D4" w:rsidRPr="00142A88" w:rsidRDefault="004314D4" w:rsidP="004314D4">
      <w:pPr>
        <w:pStyle w:val="TSNoSpacing"/>
        <w:rPr>
          <w:lang w:val="en-US"/>
        </w:rPr>
      </w:pPr>
    </w:p>
    <w:p w14:paraId="08957487" w14:textId="77777777" w:rsidR="00B16A68" w:rsidRPr="00142A88" w:rsidRDefault="00B16A68" w:rsidP="00B16A68">
      <w:pPr>
        <w:pStyle w:val="TSNoSpacing"/>
        <w:rPr>
          <w:lang w:val="en-US"/>
        </w:rPr>
      </w:pPr>
    </w:p>
    <w:p w14:paraId="68A40614" w14:textId="77777777" w:rsidR="00B16A68" w:rsidRPr="00142A88" w:rsidRDefault="00B16A68" w:rsidP="00B16A68">
      <w:pPr>
        <w:pStyle w:val="TSNoSpacing"/>
        <w:rPr>
          <w:lang w:val="en-US"/>
        </w:rPr>
        <w:sectPr w:rsidR="00B16A68" w:rsidRPr="00142A88" w:rsidSect="008948DB">
          <w:type w:val="oddPage"/>
          <w:pgSz w:w="12240" w:h="15840" w:code="1"/>
          <w:pgMar w:top="2160" w:right="1077" w:bottom="1077" w:left="2160" w:header="1077" w:footer="1077" w:gutter="0"/>
          <w:cols w:space="708"/>
          <w:titlePg/>
          <w:docGrid w:linePitch="360"/>
        </w:sectPr>
      </w:pPr>
    </w:p>
    <w:p w14:paraId="778A1F74" w14:textId="0C2F41E1" w:rsidR="00B16A68" w:rsidRDefault="00B16A68" w:rsidP="00B16A68">
      <w:pPr>
        <w:pStyle w:val="Heading6"/>
      </w:pPr>
      <w:r w:rsidRPr="00142A88">
        <w:rPr>
          <w:lang w:val="en-US"/>
        </w:rPr>
        <w:lastRenderedPageBreak/>
        <w:br/>
      </w:r>
      <w:r w:rsidRPr="00142A88">
        <w:rPr>
          <w:lang w:val="en-US"/>
        </w:rPr>
        <w:br/>
      </w:r>
      <w:r w:rsidRPr="00142A88">
        <w:rPr>
          <w:lang w:val="en-US"/>
        </w:rPr>
        <w:br/>
      </w:r>
      <w:bookmarkStart w:id="49" w:name="_Toc233206028"/>
      <w:r>
        <w:t>&lt;Ti</w:t>
      </w:r>
      <w:r w:rsidR="00B5579A">
        <w:t>tle of the appendix</w:t>
      </w:r>
      <w:r>
        <w:t>&gt;</w:t>
      </w:r>
      <w:bookmarkEnd w:id="49"/>
    </w:p>
    <w:p w14:paraId="08E59E74" w14:textId="77777777" w:rsidR="00B16A68" w:rsidRDefault="00B16A68" w:rsidP="00B16A68">
      <w:pPr>
        <w:pStyle w:val="TSNoSpacing"/>
      </w:pPr>
    </w:p>
    <w:p w14:paraId="6BFC7E9C" w14:textId="563B5AA7" w:rsidR="00B16A68" w:rsidRPr="00142A88" w:rsidRDefault="00B16A68" w:rsidP="00B16A68">
      <w:pPr>
        <w:pStyle w:val="TSNoSpacing"/>
        <w:rPr>
          <w:lang w:val="en-US"/>
        </w:rPr>
      </w:pPr>
      <w:r w:rsidRPr="00142A88">
        <w:rPr>
          <w:lang w:val="en-US"/>
        </w:rPr>
        <w:t>&lt;</w:t>
      </w:r>
      <w:r w:rsidR="00B5579A" w:rsidRPr="00142A88">
        <w:rPr>
          <w:lang w:val="en-US"/>
        </w:rPr>
        <w:t>Write content here</w:t>
      </w:r>
      <w:r w:rsidRPr="00142A88">
        <w:rPr>
          <w:lang w:val="en-US"/>
        </w:rPr>
        <w:t xml:space="preserve">, style </w:t>
      </w:r>
      <w:r w:rsidR="00257444" w:rsidRPr="00142A88">
        <w:rPr>
          <w:lang w:val="en-US"/>
        </w:rPr>
        <w:t>« </w:t>
      </w:r>
      <w:r w:rsidR="00A76741" w:rsidRPr="00142A88">
        <w:rPr>
          <w:lang w:val="en-US"/>
        </w:rPr>
        <w:t>É</w:t>
      </w:r>
      <w:r w:rsidRPr="00142A88">
        <w:rPr>
          <w:lang w:val="en-US"/>
        </w:rPr>
        <w:t xml:space="preserve">TS </w:t>
      </w:r>
      <w:r w:rsidR="00142A88" w:rsidRPr="00142A88">
        <w:rPr>
          <w:lang w:val="en-US"/>
        </w:rPr>
        <w:t>No Spacing</w:t>
      </w:r>
      <w:r w:rsidR="00257444" w:rsidRPr="00142A88">
        <w:rPr>
          <w:lang w:val="en-US"/>
        </w:rPr>
        <w:t> »&gt;</w:t>
      </w:r>
    </w:p>
    <w:p w14:paraId="509228E6" w14:textId="77777777" w:rsidR="00B16A68" w:rsidRPr="00142A88" w:rsidRDefault="00B16A68" w:rsidP="00B16A68">
      <w:pPr>
        <w:pStyle w:val="TSNoSpacing"/>
        <w:rPr>
          <w:lang w:val="en-US"/>
        </w:rPr>
      </w:pPr>
    </w:p>
    <w:p w14:paraId="1237CDB5" w14:textId="77777777" w:rsidR="00B16A68" w:rsidRPr="00142A88" w:rsidRDefault="00B16A68" w:rsidP="00B16A68">
      <w:pPr>
        <w:pStyle w:val="TSNoSpacing"/>
        <w:rPr>
          <w:lang w:val="en-US"/>
        </w:rPr>
        <w:sectPr w:rsidR="00B16A68" w:rsidRPr="00142A88" w:rsidSect="008948DB">
          <w:type w:val="oddPage"/>
          <w:pgSz w:w="12240" w:h="15840" w:code="1"/>
          <w:pgMar w:top="2160" w:right="1077" w:bottom="1077" w:left="2160" w:header="1077" w:footer="1077" w:gutter="0"/>
          <w:cols w:space="708"/>
          <w:titlePg/>
          <w:docGrid w:linePitch="360"/>
        </w:sectPr>
      </w:pPr>
    </w:p>
    <w:p w14:paraId="01DB5D8B" w14:textId="308A4453" w:rsidR="00B16A68" w:rsidRPr="00087B98" w:rsidRDefault="00B16A68" w:rsidP="00B16A68">
      <w:pPr>
        <w:pStyle w:val="TSDocumentbodyHeading"/>
        <w:rPr>
          <w:lang w:val="en-US"/>
        </w:rPr>
      </w:pPr>
      <w:bookmarkStart w:id="50" w:name="_Toc233206029"/>
      <w:r w:rsidRPr="00087B98">
        <w:rPr>
          <w:lang w:val="en-US"/>
        </w:rPr>
        <w:lastRenderedPageBreak/>
        <w:t>Lis</w:t>
      </w:r>
      <w:r w:rsidR="00E46F1E" w:rsidRPr="00087B98">
        <w:rPr>
          <w:lang w:val="en-US"/>
        </w:rPr>
        <w:t>t of</w:t>
      </w:r>
      <w:r w:rsidRPr="00087B98">
        <w:rPr>
          <w:lang w:val="en-US"/>
        </w:rPr>
        <w:t xml:space="preserve"> </w:t>
      </w:r>
      <w:commentRangeStart w:id="51"/>
      <w:r w:rsidRPr="00087B98">
        <w:rPr>
          <w:lang w:val="en-US"/>
        </w:rPr>
        <w:t>bibliographi</w:t>
      </w:r>
      <w:commentRangeEnd w:id="51"/>
      <w:r w:rsidR="00B16648" w:rsidRPr="00087B98">
        <w:rPr>
          <w:rStyle w:val="CommentReference"/>
          <w:sz w:val="24"/>
          <w:szCs w:val="24"/>
          <w:lang w:val="en-US"/>
        </w:rPr>
        <w:commentReference w:id="51"/>
      </w:r>
      <w:r w:rsidR="00E46F1E" w:rsidRPr="00087B98">
        <w:rPr>
          <w:lang w:val="en-US"/>
        </w:rPr>
        <w:t>cal references</w:t>
      </w:r>
      <w:bookmarkEnd w:id="50"/>
    </w:p>
    <w:p w14:paraId="3AD982F2" w14:textId="427A8101" w:rsidR="002046F3" w:rsidRPr="002C31C5" w:rsidRDefault="002046F3" w:rsidP="00257444">
      <w:pPr>
        <w:pStyle w:val="TSBibliography"/>
        <w:rPr>
          <w:lang w:val="en-US"/>
        </w:rPr>
      </w:pPr>
      <w:r w:rsidRPr="002C31C5">
        <w:rPr>
          <w:lang w:val="en-US"/>
        </w:rPr>
        <w:t>&lt;</w:t>
      </w:r>
      <w:r w:rsidR="002C31C5" w:rsidRPr="002C31C5">
        <w:rPr>
          <w:lang w:val="en-US"/>
        </w:rPr>
        <w:t>Write content here</w:t>
      </w:r>
      <w:r w:rsidR="00D5047D" w:rsidRPr="002C31C5">
        <w:rPr>
          <w:lang w:val="en-US"/>
        </w:rPr>
        <w:t>, style « </w:t>
      </w:r>
      <w:r w:rsidR="00A76741" w:rsidRPr="002C31C5">
        <w:rPr>
          <w:lang w:val="en-US"/>
        </w:rPr>
        <w:t>É</w:t>
      </w:r>
      <w:r w:rsidR="00D5047D" w:rsidRPr="002C31C5">
        <w:rPr>
          <w:lang w:val="en-US"/>
        </w:rPr>
        <w:t>TS Bibliograph</w:t>
      </w:r>
      <w:r w:rsidR="00142A88">
        <w:rPr>
          <w:lang w:val="en-US"/>
        </w:rPr>
        <w:t>y</w:t>
      </w:r>
      <w:r w:rsidR="00D5047D" w:rsidRPr="002C31C5">
        <w:rPr>
          <w:lang w:val="en-US"/>
        </w:rPr>
        <w:t> »</w:t>
      </w:r>
      <w:r w:rsidRPr="002C31C5">
        <w:rPr>
          <w:lang w:val="en-US"/>
        </w:rPr>
        <w:t xml:space="preserve"> Note:</w:t>
      </w:r>
      <w:r w:rsidR="002C31C5" w:rsidRPr="002C31C5">
        <w:rPr>
          <w:lang w:val="en-US"/>
        </w:rPr>
        <w:t xml:space="preserve"> First line indent </w:t>
      </w:r>
      <w:r w:rsidR="00D5047D" w:rsidRPr="002C31C5">
        <w:rPr>
          <w:lang w:val="en-US"/>
        </w:rPr>
        <w:t>(</w:t>
      </w:r>
      <w:r w:rsidR="002C31C5" w:rsidRPr="002C31C5">
        <w:rPr>
          <w:lang w:val="en-US"/>
        </w:rPr>
        <w:t>this means that lines after the first one will be indented</w:t>
      </w:r>
      <w:r w:rsidR="00D5047D" w:rsidRPr="002C31C5">
        <w:rPr>
          <w:lang w:val="en-US"/>
        </w:rPr>
        <w:t>)</w:t>
      </w:r>
      <w:r w:rsidRPr="002C31C5">
        <w:rPr>
          <w:lang w:val="en-US"/>
        </w:rPr>
        <w:t>&gt;</w:t>
      </w:r>
    </w:p>
    <w:p w14:paraId="6965DCB3" w14:textId="77777777" w:rsidR="0088742C" w:rsidRPr="002C31C5" w:rsidRDefault="0088742C" w:rsidP="002046F3">
      <w:pPr>
        <w:pStyle w:val="TSNoSpacing"/>
        <w:ind w:left="709" w:hanging="709"/>
        <w:rPr>
          <w:lang w:val="en-US"/>
        </w:rPr>
      </w:pPr>
    </w:p>
    <w:p w14:paraId="45814698" w14:textId="77777777" w:rsidR="002046F3" w:rsidRPr="002C31C5" w:rsidRDefault="002046F3" w:rsidP="002C31C5">
      <w:pPr>
        <w:pStyle w:val="TSBibliography"/>
        <w:rPr>
          <w:lang w:val="en-US"/>
        </w:rPr>
        <w:sectPr w:rsidR="002046F3" w:rsidRPr="002C31C5" w:rsidSect="008948DB">
          <w:type w:val="oddPage"/>
          <w:pgSz w:w="12240" w:h="15840" w:code="1"/>
          <w:pgMar w:top="2160" w:right="1077" w:bottom="1077" w:left="2160" w:header="1077" w:footer="1077" w:gutter="0"/>
          <w:cols w:space="708"/>
          <w:titlePg/>
          <w:docGrid w:linePitch="360"/>
        </w:sectPr>
      </w:pPr>
    </w:p>
    <w:p w14:paraId="0B7E1667" w14:textId="185914BE" w:rsidR="002046F3" w:rsidRPr="00015691" w:rsidRDefault="002046F3" w:rsidP="002046F3">
      <w:pPr>
        <w:pStyle w:val="TSDocumentbodyHeading"/>
        <w:rPr>
          <w:lang w:val="en-US"/>
        </w:rPr>
      </w:pPr>
      <w:bookmarkStart w:id="52" w:name="_Toc233206030"/>
      <w:r w:rsidRPr="00015691">
        <w:rPr>
          <w:lang w:val="en-US"/>
        </w:rPr>
        <w:lastRenderedPageBreak/>
        <w:t>Bibliograph</w:t>
      </w:r>
      <w:r w:rsidR="00961357" w:rsidRPr="00015691">
        <w:rPr>
          <w:lang w:val="en-US"/>
        </w:rPr>
        <w:t>y</w:t>
      </w:r>
      <w:bookmarkEnd w:id="52"/>
    </w:p>
    <w:p w14:paraId="73C1F5AC" w14:textId="4977A831" w:rsidR="0094143A" w:rsidRPr="00142A88" w:rsidRDefault="0094143A" w:rsidP="0094143A">
      <w:pPr>
        <w:pStyle w:val="TSBibliography"/>
        <w:rPr>
          <w:lang w:val="en-US"/>
        </w:rPr>
      </w:pPr>
      <w:r w:rsidRPr="00142A88">
        <w:rPr>
          <w:lang w:val="en-US"/>
        </w:rPr>
        <w:t>&lt;Insérez contenu ici, style « </w:t>
      </w:r>
      <w:r w:rsidR="00A76741" w:rsidRPr="00142A88">
        <w:rPr>
          <w:lang w:val="en-US"/>
        </w:rPr>
        <w:t>É</w:t>
      </w:r>
      <w:r w:rsidRPr="00142A88">
        <w:rPr>
          <w:lang w:val="en-US"/>
        </w:rPr>
        <w:t>TS Bibliograph</w:t>
      </w:r>
      <w:r w:rsidR="00142A88" w:rsidRPr="00142A88">
        <w:rPr>
          <w:lang w:val="en-US"/>
        </w:rPr>
        <w:t>y</w:t>
      </w:r>
      <w:r w:rsidRPr="00142A88">
        <w:rPr>
          <w:lang w:val="en-US"/>
        </w:rPr>
        <w:t xml:space="preserve"> » </w:t>
      </w:r>
      <w:r w:rsidR="00142A88" w:rsidRPr="002C31C5">
        <w:rPr>
          <w:lang w:val="en-US"/>
        </w:rPr>
        <w:t>Note: First line indent (this means that lines after the first one will be indented)&gt;</w:t>
      </w:r>
    </w:p>
    <w:p w14:paraId="44BCF0C3" w14:textId="7AD0B874" w:rsidR="002046F3" w:rsidRPr="00142A88" w:rsidRDefault="002046F3" w:rsidP="002C31C5">
      <w:pPr>
        <w:pStyle w:val="TSBibliography"/>
        <w:rPr>
          <w:lang w:val="en-US"/>
        </w:rPr>
      </w:pPr>
    </w:p>
    <w:sectPr w:rsidR="002046F3" w:rsidRPr="00142A88" w:rsidSect="008948DB">
      <w:type w:val="oddPage"/>
      <w:pgSz w:w="12240" w:h="15840" w:code="1"/>
      <w:pgMar w:top="2160" w:right="1077" w:bottom="1077" w:left="2160" w:header="1077" w:footer="107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ÉTS" w:date="2026-03-24T13:06:00Z" w:initials="ÉTS">
    <w:p w14:paraId="5213CA81" w14:textId="77777777" w:rsidR="006D377D" w:rsidRDefault="00B16648" w:rsidP="006D377D">
      <w:pPr>
        <w:pStyle w:val="CommentText"/>
      </w:pPr>
      <w:r>
        <w:rPr>
          <w:rStyle w:val="CommentReference"/>
        </w:rPr>
        <w:annotationRef/>
      </w:r>
      <w:r w:rsidR="006D377D">
        <w:rPr>
          <w:b/>
          <w:bCs/>
        </w:rPr>
        <w:t>PRACTICAL FEATURES FOR USING THE ÉTS WORD TEMPLATE FOR THESES:</w:t>
      </w:r>
    </w:p>
    <w:p w14:paraId="5C4CA442" w14:textId="77777777" w:rsidR="006D377D" w:rsidRDefault="006D377D" w:rsidP="006D377D">
      <w:pPr>
        <w:pStyle w:val="CommentText"/>
      </w:pPr>
    </w:p>
    <w:p w14:paraId="03465950" w14:textId="77777777" w:rsidR="006D377D" w:rsidRDefault="006D377D" w:rsidP="006D377D">
      <w:pPr>
        <w:pStyle w:val="CommentText"/>
      </w:pPr>
      <w:r>
        <w:rPr>
          <w:b/>
          <w:bCs/>
        </w:rPr>
        <w:t>Pilcrow (¶):</w:t>
      </w:r>
      <w:r>
        <w:t xml:space="preserve"> Activate the "¶" function in the menu Home &gt; Paragraph to display the document's layout markings.</w:t>
      </w:r>
    </w:p>
    <w:p w14:paraId="3CDD03AA" w14:textId="77777777" w:rsidR="006D377D" w:rsidRDefault="006D377D" w:rsidP="006D377D">
      <w:pPr>
        <w:pStyle w:val="CommentText"/>
      </w:pPr>
    </w:p>
    <w:p w14:paraId="05E2740B" w14:textId="77777777" w:rsidR="006D377D" w:rsidRDefault="006D377D" w:rsidP="006D377D">
      <w:pPr>
        <w:pStyle w:val="CommentText"/>
      </w:pPr>
      <w:r>
        <w:rPr>
          <w:b/>
          <w:bCs/>
        </w:rPr>
        <w:t>Styles:</w:t>
      </w:r>
      <w:r>
        <w:t xml:space="preserve"> The template's headings and subheadings (among others) are managed using the styles already configured in the document. Applying the appropriate style to a section of text automatically gives it the appropriate visual appearance and includes it in the table of contents, if applicable.</w:t>
      </w:r>
    </w:p>
    <w:p w14:paraId="5B8A87F6" w14:textId="77777777" w:rsidR="006D377D" w:rsidRDefault="006D377D" w:rsidP="006D377D">
      <w:pPr>
        <w:pStyle w:val="CommentText"/>
      </w:pPr>
    </w:p>
    <w:p w14:paraId="6C8ECA85" w14:textId="77777777" w:rsidR="006D377D" w:rsidRDefault="006D377D" w:rsidP="006D377D">
      <w:pPr>
        <w:pStyle w:val="CommentText"/>
      </w:pPr>
      <w:r>
        <w:rPr>
          <w:b/>
          <w:bCs/>
        </w:rPr>
        <w:t>Section breaks (odd page):</w:t>
      </w:r>
      <w:r>
        <w:t xml:space="preserve"> Except for the title page, all sections of the template must end with a "Section break (odd page)," which is visible when the "¶" pilcrow function is activated. It is important to preserve these section breaks. To insert them if needed: menu Page Layout &gt; Page Breaks &gt; Odd Page.</w:t>
      </w:r>
    </w:p>
    <w:p w14:paraId="3CFC4E92" w14:textId="77777777" w:rsidR="006D377D" w:rsidRDefault="006D377D" w:rsidP="006D377D">
      <w:pPr>
        <w:pStyle w:val="CommentText"/>
      </w:pPr>
    </w:p>
    <w:p w14:paraId="031E8FDB" w14:textId="77777777" w:rsidR="006D377D" w:rsidRDefault="006D377D" w:rsidP="006D377D">
      <w:pPr>
        <w:pStyle w:val="CommentText"/>
      </w:pPr>
      <w:r>
        <w:rPr>
          <w:b/>
          <w:bCs/>
        </w:rPr>
        <w:t>Show/hide comments:</w:t>
      </w:r>
      <w:r>
        <w:t xml:space="preserve"> To hide document comments, in the menu Review &gt; Tracking, select "No Markup" from the drop-down menu. To make comments visible, select "All Markup."</w:t>
      </w:r>
    </w:p>
  </w:comment>
  <w:comment w:id="1" w:author="ÉTS" w:date="2026-04-21T17:34:00Z" w:initials="ÉTS">
    <w:p w14:paraId="1B6391C1" w14:textId="23898557" w:rsidR="005C0A83" w:rsidRDefault="005C0A83" w:rsidP="005C0A83">
      <w:pPr>
        <w:pStyle w:val="CommentText"/>
      </w:pPr>
      <w:r>
        <w:rPr>
          <w:rStyle w:val="CommentReference"/>
        </w:rPr>
        <w:annotationRef/>
      </w:r>
      <w:r>
        <w:t>Choose one of the two license types offered. By opting for the Creative Commons license, you facilitate the dissemination of your research. Once chosen, you must select the same license on the following page.</w:t>
      </w:r>
    </w:p>
  </w:comment>
  <w:comment w:id="2" w:author="ÉTS" w:date="2026-04-14T07:33:00Z" w:initials="ÉTS">
    <w:p w14:paraId="434DA8BB" w14:textId="2AD16D6F" w:rsidR="005C0A83" w:rsidRDefault="00A76741" w:rsidP="005C0A83">
      <w:pPr>
        <w:pStyle w:val="CommentText"/>
      </w:pPr>
      <w:r>
        <w:rPr>
          <w:rStyle w:val="CommentReference"/>
        </w:rPr>
        <w:annotationRef/>
      </w:r>
      <w:r w:rsidR="005C0A83">
        <w:t>Same license as on the previous page.</w:t>
      </w:r>
    </w:p>
  </w:comment>
  <w:comment w:id="3" w:author="ÉTS" w:date="2026-04-14T07:41:00Z" w:initials="ÉTS">
    <w:p w14:paraId="19B7AB78" w14:textId="77777777" w:rsidR="003C4A51" w:rsidRDefault="0092789E" w:rsidP="003C4A51">
      <w:pPr>
        <w:pStyle w:val="CommentText"/>
      </w:pPr>
      <w:r>
        <w:rPr>
          <w:rStyle w:val="CommentReference"/>
        </w:rPr>
        <w:annotationRef/>
      </w:r>
      <w:r w:rsidR="003C4A51">
        <w:t xml:space="preserve">Adapt the board of examiners according the document type (thesis, dissertation or project). </w:t>
      </w:r>
    </w:p>
  </w:comment>
  <w:comment w:id="4" w:author="ÉTS" w:date="2026-08-13T16:06:00Z" w:initials="ÉTS">
    <w:p w14:paraId="37CABAA2" w14:textId="77777777" w:rsidR="006518B8" w:rsidRDefault="006518B8" w:rsidP="006518B8">
      <w:pPr>
        <w:pStyle w:val="CommentText"/>
      </w:pPr>
      <w:r>
        <w:rPr>
          <w:rStyle w:val="CommentReference"/>
        </w:rPr>
        <w:annotationRef/>
      </w:r>
      <w:r>
        <w:t>The supervisor is a mandatory jury member, so you cannot delete this content control.</w:t>
      </w:r>
    </w:p>
  </w:comment>
  <w:comment w:id="5" w:author="ÉTS" w:date="2026-08-13T16:06:00Z" w:initials="ÉTS">
    <w:p w14:paraId="4507910F" w14:textId="77777777" w:rsidR="006518B8" w:rsidRDefault="006518B8" w:rsidP="006518B8">
      <w:pPr>
        <w:pStyle w:val="CommentText"/>
      </w:pPr>
      <w:r>
        <w:rPr>
          <w:rStyle w:val="CommentReference"/>
        </w:rPr>
        <w:annotationRef/>
      </w:r>
      <w:r>
        <w:t>The chair is a mandatory jury member for theses and dissertations.</w:t>
      </w:r>
    </w:p>
  </w:comment>
  <w:comment w:id="6" w:author="ÉTS" w:date="2026-08-13T16:06:00Z" w:initials="ÉTS">
    <w:p w14:paraId="4D75F8D4" w14:textId="77777777" w:rsidR="006518B8" w:rsidRDefault="006518B8" w:rsidP="006518B8">
      <w:pPr>
        <w:pStyle w:val="CommentText"/>
      </w:pPr>
      <w:r>
        <w:rPr>
          <w:rStyle w:val="CommentReference"/>
        </w:rPr>
        <w:annotationRef/>
      </w:r>
      <w:r>
        <w:t>The jury must include at least one member for theses and dissertations.</w:t>
      </w:r>
    </w:p>
  </w:comment>
  <w:comment w:id="7" w:author="ÉTS" w:date="2026-05-06T16:33:00Z" w:initials="ÉTS">
    <w:p w14:paraId="55EA74B6" w14:textId="77777777" w:rsidR="004B0F66" w:rsidRDefault="004B0F66" w:rsidP="004B0F66">
      <w:pPr>
        <w:pStyle w:val="CommentText"/>
      </w:pPr>
      <w:r>
        <w:rPr>
          <w:rStyle w:val="CommentReference"/>
        </w:rPr>
        <w:annotationRef/>
      </w:r>
      <w:r>
        <w:t>These three footer lines should be removed for project reports.</w:t>
      </w:r>
    </w:p>
  </w:comment>
  <w:comment w:id="8" w:author="ÉTS" w:date="2026-03-24T12:45:00Z" w:initials="ÉTS">
    <w:p w14:paraId="0BBC2DFF" w14:textId="77777777" w:rsidR="003C4A51" w:rsidRDefault="001045D1" w:rsidP="003C4A51">
      <w:pPr>
        <w:pStyle w:val="CommentText"/>
      </w:pPr>
      <w:r>
        <w:rPr>
          <w:rStyle w:val="CommentReference"/>
        </w:rPr>
        <w:annotationRef/>
      </w:r>
      <w:r w:rsidR="003C4A51">
        <w:t>This page is optional.</w:t>
      </w:r>
    </w:p>
  </w:comment>
  <w:comment w:id="9" w:author="ÉTS" w:date="2026-03-24T12:46:00Z" w:initials="ÉTS">
    <w:p w14:paraId="52D1D555" w14:textId="77777777" w:rsidR="006B7DA0" w:rsidRDefault="001045D1" w:rsidP="006B7DA0">
      <w:pPr>
        <w:pStyle w:val="CommentText"/>
      </w:pPr>
      <w:r>
        <w:rPr>
          <w:rStyle w:val="CommentReference"/>
        </w:rPr>
        <w:annotationRef/>
      </w:r>
      <w:r w:rsidR="006B7DA0">
        <w:t xml:space="preserve">This page is optional. </w:t>
      </w:r>
      <w:r w:rsidR="006B7DA0">
        <w:br/>
        <w:t>Project reports, dissertations, and theses are academic documents; therefore, acknowledgments should be expressed in a professional and restrained tone. ÉTS considers the expression of religious beliefs to be a strictly personal matter that is not appropriate for inclusion in this type of document.</w:t>
      </w:r>
    </w:p>
  </w:comment>
  <w:comment w:id="10" w:author="ÉTS" w:date="2026-03-24T12:46:00Z" w:initials="ÉTS">
    <w:p w14:paraId="5DCB3695" w14:textId="77777777" w:rsidR="0030439E" w:rsidRDefault="0030439E" w:rsidP="003C4A51">
      <w:pPr>
        <w:pStyle w:val="CommentText"/>
      </w:pPr>
      <w:r>
        <w:rPr>
          <w:rStyle w:val="CommentReference"/>
        </w:rPr>
        <w:annotationRef/>
      </w:r>
      <w:r>
        <w:t>This page is optional for projects.</w:t>
      </w:r>
    </w:p>
  </w:comment>
  <w:comment w:id="11" w:author="ÉTS" w:date="2026-03-24T12:47:00Z" w:initials="ÉTS">
    <w:p w14:paraId="42549D0C" w14:textId="77777777" w:rsidR="003C4A51" w:rsidRDefault="001045D1" w:rsidP="003C4A51">
      <w:pPr>
        <w:pStyle w:val="CommentText"/>
      </w:pPr>
      <w:r>
        <w:rPr>
          <w:rStyle w:val="CommentReference"/>
        </w:rPr>
        <w:annotationRef/>
      </w:r>
      <w:r w:rsidR="003C4A51">
        <w:t xml:space="preserve">To </w:t>
      </w:r>
      <w:r w:rsidR="003C4A51">
        <w:rPr>
          <w:b/>
          <w:bCs/>
        </w:rPr>
        <w:t>update the table of contents</w:t>
      </w:r>
      <w:r w:rsidR="003C4A51">
        <w:t>:</w:t>
      </w:r>
    </w:p>
    <w:p w14:paraId="4319B99D" w14:textId="77777777" w:rsidR="003C4A51" w:rsidRDefault="003C4A51" w:rsidP="003C4A51">
      <w:pPr>
        <w:pStyle w:val="CommentText"/>
        <w:numPr>
          <w:ilvl w:val="0"/>
          <w:numId w:val="11"/>
        </w:numPr>
      </w:pPr>
      <w:r>
        <w:t>Right-click in the table of contents;</w:t>
      </w:r>
    </w:p>
    <w:p w14:paraId="4CF29739" w14:textId="77777777" w:rsidR="003C4A51" w:rsidRDefault="003C4A51" w:rsidP="003C4A51">
      <w:pPr>
        <w:pStyle w:val="CommentText"/>
        <w:numPr>
          <w:ilvl w:val="0"/>
          <w:numId w:val="11"/>
        </w:numPr>
      </w:pPr>
      <w:r>
        <w:t>From the menu, select Update Fields;</w:t>
      </w:r>
    </w:p>
    <w:p w14:paraId="36964768" w14:textId="77777777" w:rsidR="003C4A51" w:rsidRDefault="003C4A51" w:rsidP="003C4A51">
      <w:pPr>
        <w:pStyle w:val="CommentText"/>
        <w:numPr>
          <w:ilvl w:val="0"/>
          <w:numId w:val="11"/>
        </w:numPr>
      </w:pPr>
      <w:r>
        <w:t>Select Update Entire Table and click OK.</w:t>
      </w:r>
    </w:p>
  </w:comment>
  <w:comment w:id="12" w:author="ÉTS" w:date="2026-03-24T12:47:00Z" w:initials="ÉTS">
    <w:p w14:paraId="5EB77426" w14:textId="77777777" w:rsidR="003C4A51" w:rsidRDefault="001045D1" w:rsidP="003C4A51">
      <w:pPr>
        <w:pStyle w:val="CommentText"/>
      </w:pPr>
      <w:r>
        <w:rPr>
          <w:rStyle w:val="CommentReference"/>
        </w:rPr>
        <w:annotationRef/>
      </w:r>
      <w:r w:rsidR="003C4A51">
        <w:t xml:space="preserve">To </w:t>
      </w:r>
      <w:r w:rsidR="003C4A51">
        <w:rPr>
          <w:b/>
          <w:bCs/>
        </w:rPr>
        <w:t>update the list of tables</w:t>
      </w:r>
      <w:r w:rsidR="003C4A51">
        <w:t>:</w:t>
      </w:r>
    </w:p>
    <w:p w14:paraId="3EEFBD81" w14:textId="77777777" w:rsidR="003C4A51" w:rsidRDefault="003C4A51" w:rsidP="003C4A51">
      <w:pPr>
        <w:pStyle w:val="CommentText"/>
        <w:numPr>
          <w:ilvl w:val="0"/>
          <w:numId w:val="17"/>
        </w:numPr>
      </w:pPr>
      <w:r>
        <w:t>Right-click in the list of tables;</w:t>
      </w:r>
    </w:p>
    <w:p w14:paraId="0E45E6B1" w14:textId="77777777" w:rsidR="003C4A51" w:rsidRDefault="003C4A51" w:rsidP="003C4A51">
      <w:pPr>
        <w:pStyle w:val="CommentText"/>
        <w:numPr>
          <w:ilvl w:val="0"/>
          <w:numId w:val="17"/>
        </w:numPr>
      </w:pPr>
      <w:r>
        <w:t>From the menu, select Update Fields;</w:t>
      </w:r>
    </w:p>
    <w:p w14:paraId="44508DCF" w14:textId="77777777" w:rsidR="003C4A51" w:rsidRDefault="003C4A51" w:rsidP="003C4A51">
      <w:pPr>
        <w:pStyle w:val="CommentText"/>
        <w:numPr>
          <w:ilvl w:val="0"/>
          <w:numId w:val="17"/>
        </w:numPr>
      </w:pPr>
      <w:r>
        <w:t>Select Update Entire Table and click OK.</w:t>
      </w:r>
    </w:p>
  </w:comment>
  <w:comment w:id="13" w:author="ÉTS" w:date="2026-03-24T12:48:00Z" w:initials="ÉTS">
    <w:p w14:paraId="44EBC648" w14:textId="77777777" w:rsidR="003C4A51" w:rsidRDefault="001045D1" w:rsidP="003C4A51">
      <w:pPr>
        <w:pStyle w:val="CommentText"/>
      </w:pPr>
      <w:r>
        <w:rPr>
          <w:rStyle w:val="CommentReference"/>
        </w:rPr>
        <w:annotationRef/>
      </w:r>
      <w:r w:rsidR="003C4A51">
        <w:t xml:space="preserve">To </w:t>
      </w:r>
      <w:r w:rsidR="003C4A51">
        <w:rPr>
          <w:b/>
          <w:bCs/>
        </w:rPr>
        <w:t>update the list of figures</w:t>
      </w:r>
      <w:r w:rsidR="003C4A51">
        <w:t>:</w:t>
      </w:r>
    </w:p>
    <w:p w14:paraId="2422A089" w14:textId="77777777" w:rsidR="003C4A51" w:rsidRDefault="003C4A51" w:rsidP="003C4A51">
      <w:pPr>
        <w:pStyle w:val="CommentText"/>
        <w:numPr>
          <w:ilvl w:val="0"/>
          <w:numId w:val="16"/>
        </w:numPr>
      </w:pPr>
      <w:r>
        <w:t>Right-click in the list of figures;</w:t>
      </w:r>
    </w:p>
    <w:p w14:paraId="5F755C38" w14:textId="77777777" w:rsidR="003C4A51" w:rsidRDefault="003C4A51" w:rsidP="003C4A51">
      <w:pPr>
        <w:pStyle w:val="CommentText"/>
        <w:numPr>
          <w:ilvl w:val="0"/>
          <w:numId w:val="16"/>
        </w:numPr>
      </w:pPr>
      <w:r>
        <w:t>From the menu, select Update Fields;</w:t>
      </w:r>
    </w:p>
    <w:p w14:paraId="11C67B3F" w14:textId="77777777" w:rsidR="003C4A51" w:rsidRDefault="003C4A51" w:rsidP="003C4A51">
      <w:pPr>
        <w:pStyle w:val="CommentText"/>
        <w:numPr>
          <w:ilvl w:val="0"/>
          <w:numId w:val="16"/>
        </w:numPr>
      </w:pPr>
      <w:r>
        <w:t>Select Update Entire Table and click OK.</w:t>
      </w:r>
    </w:p>
  </w:comment>
  <w:comment w:id="14" w:author="ÉTS" w:date="2026-03-24T12:48:00Z" w:initials="ÉTS">
    <w:p w14:paraId="08ED0D3D" w14:textId="55EB14EB" w:rsidR="003C4A51" w:rsidRDefault="001045D1" w:rsidP="003C4A51">
      <w:pPr>
        <w:pStyle w:val="CommentText"/>
      </w:pPr>
      <w:r>
        <w:rPr>
          <w:rStyle w:val="CommentReference"/>
        </w:rPr>
        <w:annotationRef/>
      </w:r>
      <w:r w:rsidR="003C4A51">
        <w:t xml:space="preserve">To </w:t>
      </w:r>
      <w:r w:rsidR="003C4A51">
        <w:rPr>
          <w:b/>
          <w:bCs/>
        </w:rPr>
        <w:t>update the list of algorithms</w:t>
      </w:r>
      <w:r w:rsidR="003C4A51">
        <w:t>:</w:t>
      </w:r>
    </w:p>
    <w:p w14:paraId="0921A59F" w14:textId="77777777" w:rsidR="003C4A51" w:rsidRDefault="003C4A51" w:rsidP="003C4A51">
      <w:pPr>
        <w:pStyle w:val="CommentText"/>
        <w:numPr>
          <w:ilvl w:val="0"/>
          <w:numId w:val="15"/>
        </w:numPr>
      </w:pPr>
      <w:r>
        <w:t>Right-click in the list of algorithms;</w:t>
      </w:r>
    </w:p>
    <w:p w14:paraId="6ADB6AAC" w14:textId="77777777" w:rsidR="003C4A51" w:rsidRDefault="003C4A51" w:rsidP="003C4A51">
      <w:pPr>
        <w:pStyle w:val="CommentText"/>
        <w:numPr>
          <w:ilvl w:val="0"/>
          <w:numId w:val="15"/>
        </w:numPr>
      </w:pPr>
      <w:r>
        <w:t>From the menu, select Update Fields;</w:t>
      </w:r>
    </w:p>
    <w:p w14:paraId="0DA7AE4E" w14:textId="77777777" w:rsidR="003C4A51" w:rsidRDefault="003C4A51" w:rsidP="003C4A51">
      <w:pPr>
        <w:pStyle w:val="CommentText"/>
        <w:numPr>
          <w:ilvl w:val="0"/>
          <w:numId w:val="15"/>
        </w:numPr>
      </w:pPr>
      <w:r>
        <w:t>Select Update Entire Table and click OK.</w:t>
      </w:r>
    </w:p>
  </w:comment>
  <w:comment w:id="15" w:author="ÉTS" w:date="2026-03-24T12:51:00Z" w:initials="ÉTS">
    <w:p w14:paraId="72DCECDF" w14:textId="77777777" w:rsidR="003C4A51" w:rsidRDefault="00912D67" w:rsidP="003C4A51">
      <w:pPr>
        <w:pStyle w:val="CommentText"/>
      </w:pPr>
      <w:r>
        <w:rPr>
          <w:rStyle w:val="CommentReference"/>
        </w:rPr>
        <w:annotationRef/>
      </w:r>
      <w:r w:rsidR="003C4A51">
        <w:t>Remember to remove the examples.</w:t>
      </w:r>
      <w:r w:rsidR="003C4A51">
        <w:br/>
        <w:t>To add a new entry, type the acronym, press the «TAB» key, and type its definition. Then, place your cursor on the line and apply the «ÉTS Abréviation» style.</w:t>
      </w:r>
    </w:p>
  </w:comment>
  <w:comment w:id="18" w:author="ÉTS" w:date="2026-03-24T12:53:00Z" w:initials="ÉTS">
    <w:p w14:paraId="73A8CC59" w14:textId="77777777" w:rsidR="003C4A51" w:rsidRDefault="00912D67" w:rsidP="003C4A51">
      <w:pPr>
        <w:pStyle w:val="CommentText"/>
      </w:pPr>
      <w:r>
        <w:rPr>
          <w:rStyle w:val="CommentReference"/>
        </w:rPr>
        <w:annotationRef/>
      </w:r>
      <w:r w:rsidR="003C4A51">
        <w:t>The style to be used for chapter titles is «ÉTS Chapitre Titre 1».</w:t>
      </w:r>
      <w:r w:rsidR="003C4A51">
        <w:br/>
        <w:t>Applying this style automatically adds the «CHAPTER X» prefix and numbers the chapters. You must insert line breaks using SHIFT+ENTER.</w:t>
      </w:r>
    </w:p>
  </w:comment>
  <w:comment w:id="23" w:author="ÉTS" w:date="2026-03-24T12:59:00Z" w:initials="ÉTS">
    <w:p w14:paraId="116A4D10" w14:textId="77777777" w:rsidR="003C4A51" w:rsidRDefault="00716885" w:rsidP="003C4A51">
      <w:pPr>
        <w:pStyle w:val="CommentText"/>
      </w:pPr>
      <w:r>
        <w:rPr>
          <w:rStyle w:val="CommentReference"/>
        </w:rPr>
        <w:annotationRef/>
      </w:r>
      <w:r w:rsidR="003C4A51">
        <w:t xml:space="preserve">Examples of tables, figures, and their respective captions and sources can be found in the QuickPart components («Insert» tab, «Text» group). </w:t>
      </w:r>
      <w:r w:rsidR="003C4A51">
        <w:br/>
        <w:t>These examples are pre-configured for automatic numbering, inclusion in the corresponding lists, and «Keep with next» paragraph settings (i.e., to prevent page breaks between the caption and the element).</w:t>
      </w:r>
    </w:p>
  </w:comment>
  <w:comment w:id="28" w:author="ÉTS" w:date="2026-03-24T13:01:00Z" w:initials="ÉTS">
    <w:p w14:paraId="0E3E6F55" w14:textId="77777777" w:rsidR="003C4A51" w:rsidRDefault="00716885" w:rsidP="003C4A51">
      <w:pPr>
        <w:pStyle w:val="CommentText"/>
      </w:pPr>
      <w:r>
        <w:rPr>
          <w:rStyle w:val="CommentReference"/>
        </w:rPr>
        <w:annotationRef/>
      </w:r>
      <w:r w:rsidR="003C4A51">
        <w:rPr>
          <w:b/>
          <w:bCs/>
        </w:rPr>
        <w:t>Theses by articles:</w:t>
      </w:r>
      <w:r w:rsidR="003C4A51">
        <w:t xml:space="preserve"> </w:t>
      </w:r>
      <w:r w:rsidR="003C4A51">
        <w:br/>
        <w:t>Example of how to present information for an article integrated as a chapter in your dissertation or thesis. Select the applicable status (submitted / accepted for publication / published) and replace it with your own article's details.</w:t>
      </w:r>
      <w:r w:rsidR="003C4A51">
        <w:br/>
        <w:t>Remember to delete this section if it does not apply to your case.</w:t>
      </w:r>
    </w:p>
  </w:comment>
  <w:comment w:id="43" w:author="ÉTS" w:date="2026-03-24T13:02:00Z" w:initials="ÉTS">
    <w:p w14:paraId="77381843" w14:textId="77777777" w:rsidR="003C4A51" w:rsidRDefault="00716885" w:rsidP="003C4A51">
      <w:pPr>
        <w:pStyle w:val="CommentText"/>
      </w:pPr>
      <w:r>
        <w:rPr>
          <w:rStyle w:val="CommentReference"/>
        </w:rPr>
        <w:annotationRef/>
      </w:r>
      <w:r w:rsidR="003C4A51">
        <w:t>This page is optional.</w:t>
      </w:r>
    </w:p>
  </w:comment>
  <w:comment w:id="44" w:author="ÉTS" w:date="2026-03-24T13:03:00Z" w:initials="ÉTS">
    <w:p w14:paraId="3E0A5680" w14:textId="77777777" w:rsidR="003C4A51" w:rsidRDefault="00716885" w:rsidP="003C4A51">
      <w:pPr>
        <w:pStyle w:val="CommentText"/>
      </w:pPr>
      <w:r>
        <w:rPr>
          <w:rStyle w:val="CommentReference"/>
        </w:rPr>
        <w:annotationRef/>
      </w:r>
      <w:r w:rsidR="003C4A51">
        <w:t>The style to be used for annex titles is «ÉTS Annexe Titre 1».</w:t>
      </w:r>
      <w:r w:rsidR="003C4A51">
        <w:br/>
        <w:t>Applying this style automatically adds the «Annex X» prefix and numbers the annexes. You must insert line breaks using SHIFT+ENTER.</w:t>
      </w:r>
    </w:p>
  </w:comment>
  <w:comment w:id="47" w:author="ÉTS" w:date="2026-03-24T13:04:00Z" w:initials="ÉTS">
    <w:p w14:paraId="1F77E5E2" w14:textId="77777777" w:rsidR="00404F29" w:rsidRDefault="00716885" w:rsidP="00404F29">
      <w:pPr>
        <w:pStyle w:val="CommentText"/>
      </w:pPr>
      <w:r>
        <w:rPr>
          <w:rStyle w:val="CommentReference"/>
        </w:rPr>
        <w:annotationRef/>
      </w:r>
      <w:r w:rsidR="00404F29">
        <w:t>The style to be used for appendix titles is «ÉTS Appendice Titre 1».</w:t>
      </w:r>
      <w:r w:rsidR="00404F29">
        <w:br/>
        <w:t>Applying this style automatically adds the «Appendix X» prefix and numbers the appendices. You must insert line breaks using SHIFT+ENTER.</w:t>
      </w:r>
    </w:p>
  </w:comment>
  <w:comment w:id="51" w:author="ÉTS" w:date="2026-04-14T07:51:00Z" w:initials="ÉTS">
    <w:p w14:paraId="70A87BA1" w14:textId="77777777" w:rsidR="00404F29" w:rsidRDefault="0074096B" w:rsidP="00404F29">
      <w:pPr>
        <w:pStyle w:val="CommentText"/>
      </w:pPr>
      <w:r>
        <w:rPr>
          <w:rStyle w:val="CommentReference"/>
        </w:rPr>
        <w:annotationRef/>
      </w:r>
      <w:r w:rsidR="00404F29">
        <w:t>Mandatory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1E8FDB" w15:done="0"/>
  <w15:commentEx w15:paraId="1B6391C1" w15:done="0"/>
  <w15:commentEx w15:paraId="434DA8BB" w15:done="0"/>
  <w15:commentEx w15:paraId="19B7AB78" w15:done="0"/>
  <w15:commentEx w15:paraId="37CABAA2" w15:done="0"/>
  <w15:commentEx w15:paraId="4507910F" w15:done="0"/>
  <w15:commentEx w15:paraId="4D75F8D4" w15:done="0"/>
  <w15:commentEx w15:paraId="55EA74B6" w15:done="0"/>
  <w15:commentEx w15:paraId="0BBC2DFF" w15:done="0"/>
  <w15:commentEx w15:paraId="52D1D555" w15:done="0"/>
  <w15:commentEx w15:paraId="5DCB3695" w15:done="0"/>
  <w15:commentEx w15:paraId="36964768" w15:done="0"/>
  <w15:commentEx w15:paraId="44508DCF" w15:done="0"/>
  <w15:commentEx w15:paraId="11C67B3F" w15:done="0"/>
  <w15:commentEx w15:paraId="0DA7AE4E" w15:done="0"/>
  <w15:commentEx w15:paraId="72DCECDF" w15:done="0"/>
  <w15:commentEx w15:paraId="73A8CC59" w15:done="0"/>
  <w15:commentEx w15:paraId="116A4D10" w15:done="0"/>
  <w15:commentEx w15:paraId="0E3E6F55" w15:done="0"/>
  <w15:commentEx w15:paraId="77381843" w15:done="0"/>
  <w15:commentEx w15:paraId="3E0A5680" w15:done="0"/>
  <w15:commentEx w15:paraId="1F77E5E2" w15:done="0"/>
  <w15:commentEx w15:paraId="70A87B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7D9C6E" w16cex:dateUtc="2026-03-24T12:06:00Z"/>
  <w16cex:commentExtensible w16cex:durableId="3B4E30AF" w16cex:dateUtc="2026-04-21T15:34:00Z"/>
  <w16cex:commentExtensible w16cex:durableId="4BE69839" w16cex:dateUtc="2026-04-14T05:33:00Z"/>
  <w16cex:commentExtensible w16cex:durableId="51BCAF86" w16cex:dateUtc="2026-04-14T05:41:00Z"/>
  <w16cex:commentExtensible w16cex:durableId="0268977F" w16cex:dateUtc="2026-08-13T14:06:00Z"/>
  <w16cex:commentExtensible w16cex:durableId="5E81789C" w16cex:dateUtc="2026-08-13T14:06:00Z"/>
  <w16cex:commentExtensible w16cex:durableId="4B0C8294" w16cex:dateUtc="2026-08-13T14:06:00Z"/>
  <w16cex:commentExtensible w16cex:durableId="42A88E69" w16cex:dateUtc="2026-05-06T14:33:00Z"/>
  <w16cex:commentExtensible w16cex:durableId="6CDAEA49" w16cex:dateUtc="2026-03-24T11:45:00Z"/>
  <w16cex:commentExtensible w16cex:durableId="1042DC49" w16cex:dateUtc="2026-03-24T11:46:00Z"/>
  <w16cex:commentExtensible w16cex:durableId="66FE2F97" w16cex:dateUtc="2026-03-24T11:46:00Z"/>
  <w16cex:commentExtensible w16cex:durableId="099C467B" w16cex:dateUtc="2026-03-24T11:47:00Z"/>
  <w16cex:commentExtensible w16cex:durableId="776D78B9" w16cex:dateUtc="2026-03-24T11:47:00Z"/>
  <w16cex:commentExtensible w16cex:durableId="556852C5" w16cex:dateUtc="2026-03-24T11:48:00Z"/>
  <w16cex:commentExtensible w16cex:durableId="1462BE28" w16cex:dateUtc="2026-03-24T11:48:00Z"/>
  <w16cex:commentExtensible w16cex:durableId="51828E7B" w16cex:dateUtc="2026-03-24T11:51:00Z"/>
  <w16cex:commentExtensible w16cex:durableId="3E1A765F" w16cex:dateUtc="2026-03-24T11:53:00Z"/>
  <w16cex:commentExtensible w16cex:durableId="706AFB7A" w16cex:dateUtc="2026-03-24T11:59:00Z"/>
  <w16cex:commentExtensible w16cex:durableId="3FF03E10" w16cex:dateUtc="2026-03-24T12:01:00Z"/>
  <w16cex:commentExtensible w16cex:durableId="5E0DCE5D" w16cex:dateUtc="2026-03-24T12:02:00Z"/>
  <w16cex:commentExtensible w16cex:durableId="0E9FC7BE" w16cex:dateUtc="2026-03-24T12:03:00Z"/>
  <w16cex:commentExtensible w16cex:durableId="437FDE87" w16cex:dateUtc="2026-03-24T12:04:00Z"/>
  <w16cex:commentExtensible w16cex:durableId="5C092C9A" w16cex:dateUtc="2026-04-14T05: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1E8FDB" w16cid:durableId="6B7D9C6E"/>
  <w16cid:commentId w16cid:paraId="1B6391C1" w16cid:durableId="3B4E30AF"/>
  <w16cid:commentId w16cid:paraId="434DA8BB" w16cid:durableId="4BE69839"/>
  <w16cid:commentId w16cid:paraId="19B7AB78" w16cid:durableId="51BCAF86"/>
  <w16cid:commentId w16cid:paraId="37CABAA2" w16cid:durableId="0268977F"/>
  <w16cid:commentId w16cid:paraId="4507910F" w16cid:durableId="5E81789C"/>
  <w16cid:commentId w16cid:paraId="4D75F8D4" w16cid:durableId="4B0C8294"/>
  <w16cid:commentId w16cid:paraId="55EA74B6" w16cid:durableId="42A88E69"/>
  <w16cid:commentId w16cid:paraId="0BBC2DFF" w16cid:durableId="6CDAEA49"/>
  <w16cid:commentId w16cid:paraId="52D1D555" w16cid:durableId="1042DC49"/>
  <w16cid:commentId w16cid:paraId="5DCB3695" w16cid:durableId="66FE2F97"/>
  <w16cid:commentId w16cid:paraId="36964768" w16cid:durableId="099C467B"/>
  <w16cid:commentId w16cid:paraId="44508DCF" w16cid:durableId="776D78B9"/>
  <w16cid:commentId w16cid:paraId="11C67B3F" w16cid:durableId="556852C5"/>
  <w16cid:commentId w16cid:paraId="0DA7AE4E" w16cid:durableId="1462BE28"/>
  <w16cid:commentId w16cid:paraId="72DCECDF" w16cid:durableId="51828E7B"/>
  <w16cid:commentId w16cid:paraId="73A8CC59" w16cid:durableId="3E1A765F"/>
  <w16cid:commentId w16cid:paraId="116A4D10" w16cid:durableId="706AFB7A"/>
  <w16cid:commentId w16cid:paraId="0E3E6F55" w16cid:durableId="3FF03E10"/>
  <w16cid:commentId w16cid:paraId="77381843" w16cid:durableId="5E0DCE5D"/>
  <w16cid:commentId w16cid:paraId="3E0A5680" w16cid:durableId="0E9FC7BE"/>
  <w16cid:commentId w16cid:paraId="1F77E5E2" w16cid:durableId="437FDE87"/>
  <w16cid:commentId w16cid:paraId="70A87BA1" w16cid:durableId="5C092C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15D2F" w14:textId="77777777" w:rsidR="00001012" w:rsidRDefault="00001012" w:rsidP="002B284C">
      <w:r>
        <w:separator/>
      </w:r>
    </w:p>
  </w:endnote>
  <w:endnote w:type="continuationSeparator" w:id="0">
    <w:p w14:paraId="6307BEC8" w14:textId="77777777" w:rsidR="00001012" w:rsidRDefault="00001012" w:rsidP="002B2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A0B1B" w14:textId="77777777" w:rsidR="00001012" w:rsidRDefault="00001012" w:rsidP="002B284C">
      <w:r>
        <w:separator/>
      </w:r>
    </w:p>
  </w:footnote>
  <w:footnote w:type="continuationSeparator" w:id="0">
    <w:p w14:paraId="2A1B1F62" w14:textId="77777777" w:rsidR="00001012" w:rsidRDefault="00001012" w:rsidP="002B2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1B027" w14:textId="635847F9" w:rsidR="00EC2E1F" w:rsidRDefault="00FE17F0">
    <w:pPr>
      <w:pStyle w:val="Header"/>
    </w:pPr>
    <w:r>
      <w:fldChar w:fldCharType="begin"/>
    </w:r>
    <w:r>
      <w:instrText>PAGE \* MERGEFORMAT</w:instrText>
    </w:r>
    <w:r>
      <w:fldChar w:fldCharType="separate"/>
    </w:r>
    <w:r>
      <w:rPr>
        <w:lang w:val="fr-FR"/>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A9B1C" w14:textId="40A23123" w:rsidR="00EC2E1F" w:rsidRDefault="00FE17F0" w:rsidP="00490A81">
    <w:pPr>
      <w:pStyle w:val="Header"/>
      <w:jc w:val="right"/>
    </w:pPr>
    <w:r>
      <w:fldChar w:fldCharType="begin"/>
    </w:r>
    <w:r>
      <w:instrText>PAGE \* MERGEFORMAT</w:instrText>
    </w:r>
    <w:r>
      <w:fldChar w:fldCharType="separate"/>
    </w:r>
    <w:r>
      <w:rPr>
        <w:lang w:val="fr-FR"/>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39B7C" w14:textId="27AE2C43" w:rsidR="00206A1A" w:rsidRDefault="00001012" w:rsidP="00206A1A">
    <w:pPr>
      <w:pStyle w:val="Header"/>
      <w:jc w:val="right"/>
    </w:pPr>
    <w:sdt>
      <w:sdtPr>
        <w:alias w:val="Availability options"/>
        <w:tag w:val="ETS_confidential"/>
        <w:id w:val="1709451167"/>
        <w:lock w:val="sdtLocked"/>
        <w:placeholder>
          <w:docPart w:val="CF83AC0E727C4B188896D3EEB0B097F2"/>
        </w:placeholder>
        <w:docPartList>
          <w:docPartGallery w:val="Quick Parts"/>
          <w:docPartCategory w:val="ÉTS Availability options"/>
        </w:docPartList>
      </w:sdtPr>
      <w:sdtEndPr/>
      <w:sdtContent>
        <w:r w:rsidR="000311DE">
          <w:rPr>
            <w:noProof/>
          </w:rPr>
          <mc:AlternateContent>
            <mc:Choice Requires="wps">
              <w:drawing>
                <wp:inline distT="0" distB="0" distL="0" distR="0" wp14:anchorId="5FE4D457" wp14:editId="68B2EAD0">
                  <wp:extent cx="1552353" cy="1404620"/>
                  <wp:effectExtent l="0" t="0" r="0" b="6350"/>
                  <wp:docPr id="3682684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1404620"/>
                          </a:xfrm>
                          <a:prstGeom prst="rect">
                            <a:avLst/>
                          </a:prstGeom>
                          <a:solidFill>
                            <a:srgbClr val="FFFFFF"/>
                          </a:solidFill>
                          <a:ln w="12700">
                            <a:noFill/>
                            <a:miter lim="800000"/>
                            <a:headEnd/>
                            <a:tailEnd/>
                          </a:ln>
                        </wps:spPr>
                        <wps:txbx>
                          <w:txbxContent>
                            <w:p w14:paraId="2AAEF168" w14:textId="77777777" w:rsidR="000311DE" w:rsidRDefault="000311DE" w:rsidP="00206A1A">
                              <w:pPr>
                                <w:jc w:val="center"/>
                              </w:pPr>
                            </w:p>
                          </w:txbxContent>
                        </wps:txbx>
                        <wps:bodyPr rot="0" vert="horz" wrap="square" lIns="91440" tIns="45720" rIns="91440" bIns="45720" anchor="t" anchorCtr="0">
                          <a:spAutoFit/>
                        </wps:bodyPr>
                      </wps:wsp>
                    </a:graphicData>
                  </a:graphic>
                </wp:inline>
              </w:drawing>
            </mc:Choice>
            <mc:Fallback>
              <w:pict>
                <v:shapetype w14:anchorId="5FE4D457" id="_x0000_t202" coordsize="21600,21600" o:spt="202" path="m,l,21600r21600,l21600,xe">
                  <v:stroke joinstyle="miter"/>
                  <v:path gradientshapeok="t" o:connecttype="rect"/>
                </v:shapetype>
                <v:shape id="Zone de texte 2" o:spid="_x0000_s1026" type="#_x0000_t202" style="width:122.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" stroked="f" strokeweight="1pt">
                  <v:textbox style="mso-fit-shape-to-text:t">
                    <w:txbxContent>
                      <w:p w14:paraId="2AAEF168" w14:textId="77777777" w:rsidR="000311DE" w:rsidRDefault="000311DE" w:rsidP="00206A1A">
                        <w:pPr>
                          <w:jc w:val="center"/>
                        </w:pPr>
                      </w:p>
                    </w:txbxContent>
                  </v:textbox>
                  <w10:anchorlock/>
                </v:shape>
              </w:pict>
            </mc:Fallback>
          </mc:AlternateContent>
        </w:r>
      </w:sdtContent>
    </w:sdt>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3F0F8" w14:textId="18A94AD7" w:rsidR="00206A1A" w:rsidRDefault="00206A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F13DD"/>
    <w:multiLevelType w:val="hybridMultilevel"/>
    <w:tmpl w:val="57722214"/>
    <w:lvl w:ilvl="0" w:tplc="DBD06606">
      <w:start w:val="1"/>
      <w:numFmt w:val="decimal"/>
      <w:lvlText w:val="%1."/>
      <w:lvlJc w:val="left"/>
      <w:pPr>
        <w:ind w:left="720" w:hanging="360"/>
      </w:pPr>
    </w:lvl>
    <w:lvl w:ilvl="1" w:tplc="6C265246">
      <w:start w:val="1"/>
      <w:numFmt w:val="decimal"/>
      <w:lvlText w:val="%2."/>
      <w:lvlJc w:val="left"/>
      <w:pPr>
        <w:ind w:left="720" w:hanging="360"/>
      </w:pPr>
    </w:lvl>
    <w:lvl w:ilvl="2" w:tplc="D9D6604A">
      <w:start w:val="1"/>
      <w:numFmt w:val="decimal"/>
      <w:lvlText w:val="%3."/>
      <w:lvlJc w:val="left"/>
      <w:pPr>
        <w:ind w:left="720" w:hanging="360"/>
      </w:pPr>
    </w:lvl>
    <w:lvl w:ilvl="3" w:tplc="63867ACE">
      <w:start w:val="1"/>
      <w:numFmt w:val="decimal"/>
      <w:lvlText w:val="%4."/>
      <w:lvlJc w:val="left"/>
      <w:pPr>
        <w:ind w:left="720" w:hanging="360"/>
      </w:pPr>
    </w:lvl>
    <w:lvl w:ilvl="4" w:tplc="BFACBBC8">
      <w:start w:val="1"/>
      <w:numFmt w:val="decimal"/>
      <w:lvlText w:val="%5."/>
      <w:lvlJc w:val="left"/>
      <w:pPr>
        <w:ind w:left="720" w:hanging="360"/>
      </w:pPr>
    </w:lvl>
    <w:lvl w:ilvl="5" w:tplc="8BC46446">
      <w:start w:val="1"/>
      <w:numFmt w:val="decimal"/>
      <w:lvlText w:val="%6."/>
      <w:lvlJc w:val="left"/>
      <w:pPr>
        <w:ind w:left="720" w:hanging="360"/>
      </w:pPr>
    </w:lvl>
    <w:lvl w:ilvl="6" w:tplc="338E27EE">
      <w:start w:val="1"/>
      <w:numFmt w:val="decimal"/>
      <w:lvlText w:val="%7."/>
      <w:lvlJc w:val="left"/>
      <w:pPr>
        <w:ind w:left="720" w:hanging="360"/>
      </w:pPr>
    </w:lvl>
    <w:lvl w:ilvl="7" w:tplc="5EE8521A">
      <w:start w:val="1"/>
      <w:numFmt w:val="decimal"/>
      <w:lvlText w:val="%8."/>
      <w:lvlJc w:val="left"/>
      <w:pPr>
        <w:ind w:left="720" w:hanging="360"/>
      </w:pPr>
    </w:lvl>
    <w:lvl w:ilvl="8" w:tplc="11C2C2FC">
      <w:start w:val="1"/>
      <w:numFmt w:val="decimal"/>
      <w:lvlText w:val="%9."/>
      <w:lvlJc w:val="left"/>
      <w:pPr>
        <w:ind w:left="720" w:hanging="360"/>
      </w:pPr>
    </w:lvl>
  </w:abstractNum>
  <w:abstractNum w:abstractNumId="1" w15:restartNumberingAfterBreak="0">
    <w:nsid w:val="0C292421"/>
    <w:multiLevelType w:val="hybridMultilevel"/>
    <w:tmpl w:val="9168E1D4"/>
    <w:lvl w:ilvl="0" w:tplc="34701DF2">
      <w:start w:val="1"/>
      <w:numFmt w:val="decimal"/>
      <w:lvlText w:val="%1."/>
      <w:lvlJc w:val="left"/>
      <w:pPr>
        <w:ind w:left="720" w:hanging="360"/>
      </w:pPr>
    </w:lvl>
    <w:lvl w:ilvl="1" w:tplc="21368030">
      <w:start w:val="1"/>
      <w:numFmt w:val="decimal"/>
      <w:lvlText w:val="%2."/>
      <w:lvlJc w:val="left"/>
      <w:pPr>
        <w:ind w:left="720" w:hanging="360"/>
      </w:pPr>
    </w:lvl>
    <w:lvl w:ilvl="2" w:tplc="3918C270">
      <w:start w:val="1"/>
      <w:numFmt w:val="decimal"/>
      <w:lvlText w:val="%3."/>
      <w:lvlJc w:val="left"/>
      <w:pPr>
        <w:ind w:left="720" w:hanging="360"/>
      </w:pPr>
    </w:lvl>
    <w:lvl w:ilvl="3" w:tplc="BEE8817E">
      <w:start w:val="1"/>
      <w:numFmt w:val="decimal"/>
      <w:lvlText w:val="%4."/>
      <w:lvlJc w:val="left"/>
      <w:pPr>
        <w:ind w:left="720" w:hanging="360"/>
      </w:pPr>
    </w:lvl>
    <w:lvl w:ilvl="4" w:tplc="438C9E8C">
      <w:start w:val="1"/>
      <w:numFmt w:val="decimal"/>
      <w:lvlText w:val="%5."/>
      <w:lvlJc w:val="left"/>
      <w:pPr>
        <w:ind w:left="720" w:hanging="360"/>
      </w:pPr>
    </w:lvl>
    <w:lvl w:ilvl="5" w:tplc="F38AABF0">
      <w:start w:val="1"/>
      <w:numFmt w:val="decimal"/>
      <w:lvlText w:val="%6."/>
      <w:lvlJc w:val="left"/>
      <w:pPr>
        <w:ind w:left="720" w:hanging="360"/>
      </w:pPr>
    </w:lvl>
    <w:lvl w:ilvl="6" w:tplc="AFDE6050">
      <w:start w:val="1"/>
      <w:numFmt w:val="decimal"/>
      <w:lvlText w:val="%7."/>
      <w:lvlJc w:val="left"/>
      <w:pPr>
        <w:ind w:left="720" w:hanging="360"/>
      </w:pPr>
    </w:lvl>
    <w:lvl w:ilvl="7" w:tplc="372A97F0">
      <w:start w:val="1"/>
      <w:numFmt w:val="decimal"/>
      <w:lvlText w:val="%8."/>
      <w:lvlJc w:val="left"/>
      <w:pPr>
        <w:ind w:left="720" w:hanging="360"/>
      </w:pPr>
    </w:lvl>
    <w:lvl w:ilvl="8" w:tplc="36C8EDA0">
      <w:start w:val="1"/>
      <w:numFmt w:val="decimal"/>
      <w:lvlText w:val="%9."/>
      <w:lvlJc w:val="left"/>
      <w:pPr>
        <w:ind w:left="720" w:hanging="360"/>
      </w:pPr>
    </w:lvl>
  </w:abstractNum>
  <w:abstractNum w:abstractNumId="2" w15:restartNumberingAfterBreak="0">
    <w:nsid w:val="15533747"/>
    <w:multiLevelType w:val="hybridMultilevel"/>
    <w:tmpl w:val="C6B2213A"/>
    <w:lvl w:ilvl="0" w:tplc="F5A0A008">
      <w:start w:val="1"/>
      <w:numFmt w:val="decimal"/>
      <w:lvlText w:val="%1."/>
      <w:lvlJc w:val="left"/>
      <w:pPr>
        <w:ind w:left="720" w:hanging="360"/>
      </w:pPr>
    </w:lvl>
    <w:lvl w:ilvl="1" w:tplc="DF0E9624">
      <w:start w:val="1"/>
      <w:numFmt w:val="decimal"/>
      <w:lvlText w:val="%2."/>
      <w:lvlJc w:val="left"/>
      <w:pPr>
        <w:ind w:left="720" w:hanging="360"/>
      </w:pPr>
    </w:lvl>
    <w:lvl w:ilvl="2" w:tplc="8A14C9C6">
      <w:start w:val="1"/>
      <w:numFmt w:val="decimal"/>
      <w:lvlText w:val="%3."/>
      <w:lvlJc w:val="left"/>
      <w:pPr>
        <w:ind w:left="720" w:hanging="360"/>
      </w:pPr>
    </w:lvl>
    <w:lvl w:ilvl="3" w:tplc="67FA5A06">
      <w:start w:val="1"/>
      <w:numFmt w:val="decimal"/>
      <w:lvlText w:val="%4."/>
      <w:lvlJc w:val="left"/>
      <w:pPr>
        <w:ind w:left="720" w:hanging="360"/>
      </w:pPr>
    </w:lvl>
    <w:lvl w:ilvl="4" w:tplc="33C806F0">
      <w:start w:val="1"/>
      <w:numFmt w:val="decimal"/>
      <w:lvlText w:val="%5."/>
      <w:lvlJc w:val="left"/>
      <w:pPr>
        <w:ind w:left="720" w:hanging="360"/>
      </w:pPr>
    </w:lvl>
    <w:lvl w:ilvl="5" w:tplc="67383778">
      <w:start w:val="1"/>
      <w:numFmt w:val="decimal"/>
      <w:lvlText w:val="%6."/>
      <w:lvlJc w:val="left"/>
      <w:pPr>
        <w:ind w:left="720" w:hanging="360"/>
      </w:pPr>
    </w:lvl>
    <w:lvl w:ilvl="6" w:tplc="845AF10C">
      <w:start w:val="1"/>
      <w:numFmt w:val="decimal"/>
      <w:lvlText w:val="%7."/>
      <w:lvlJc w:val="left"/>
      <w:pPr>
        <w:ind w:left="720" w:hanging="360"/>
      </w:pPr>
    </w:lvl>
    <w:lvl w:ilvl="7" w:tplc="F1469AE6">
      <w:start w:val="1"/>
      <w:numFmt w:val="decimal"/>
      <w:lvlText w:val="%8."/>
      <w:lvlJc w:val="left"/>
      <w:pPr>
        <w:ind w:left="720" w:hanging="360"/>
      </w:pPr>
    </w:lvl>
    <w:lvl w:ilvl="8" w:tplc="E24E88AE">
      <w:start w:val="1"/>
      <w:numFmt w:val="decimal"/>
      <w:lvlText w:val="%9."/>
      <w:lvlJc w:val="left"/>
      <w:pPr>
        <w:ind w:left="720" w:hanging="360"/>
      </w:pPr>
    </w:lvl>
  </w:abstractNum>
  <w:abstractNum w:abstractNumId="3" w15:restartNumberingAfterBreak="0">
    <w:nsid w:val="26EE29C2"/>
    <w:multiLevelType w:val="multilevel"/>
    <w:tmpl w:val="4F84F15C"/>
    <w:lvl w:ilvl="0">
      <w:start w:val="1"/>
      <w:numFmt w:val="upperRoman"/>
      <w:pStyle w:val="Heading5"/>
      <w:suff w:val="nothing"/>
      <w:lvlText w:val="ANNEX %1"/>
      <w:lvlJc w:val="left"/>
      <w:pPr>
        <w:ind w:left="0" w:firstLine="0"/>
      </w:pPr>
    </w:lvl>
    <w:lvl w:ilvl="1">
      <w:start w:val="1"/>
      <w:numFmt w:val="decimal"/>
      <w:pStyle w:val="TSAnnexHeading2"/>
      <w:lvlText w:val="%1.%2"/>
      <w:lvlJc w:val="left"/>
      <w:pPr>
        <w:tabs>
          <w:tab w:val="num" w:pos="1009"/>
        </w:tabs>
        <w:ind w:left="1009" w:hanging="1009"/>
      </w:pPr>
      <w:rPr>
        <w:rFonts w:hint="default"/>
      </w:rPr>
    </w:lvl>
    <w:lvl w:ilvl="2">
      <w:start w:val="1"/>
      <w:numFmt w:val="decimal"/>
      <w:pStyle w:val="TSAnnexHeading3"/>
      <w:lvlText w:val="%1.%2.%3"/>
      <w:lvlJc w:val="left"/>
      <w:pPr>
        <w:tabs>
          <w:tab w:val="num" w:pos="992"/>
        </w:tabs>
        <w:ind w:left="994" w:hanging="994"/>
      </w:pPr>
      <w:rPr>
        <w:rFonts w:hint="default"/>
      </w:rPr>
    </w:lvl>
    <w:lvl w:ilvl="3">
      <w:start w:val="1"/>
      <w:numFmt w:val="decimal"/>
      <w:pStyle w:val="TSAnnexHeading4"/>
      <w:lvlText w:val="%1.%2.%3.%4"/>
      <w:lvlJc w:val="left"/>
      <w:pPr>
        <w:tabs>
          <w:tab w:val="num" w:pos="1323"/>
        </w:tabs>
        <w:ind w:left="1078" w:hanging="720"/>
      </w:pPr>
      <w:rPr>
        <w:rFonts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E141E5"/>
    <w:multiLevelType w:val="hybridMultilevel"/>
    <w:tmpl w:val="462A1648"/>
    <w:lvl w:ilvl="0" w:tplc="26C82FF8">
      <w:start w:val="1"/>
      <w:numFmt w:val="decimal"/>
      <w:lvlText w:val="%1."/>
      <w:lvlJc w:val="left"/>
      <w:pPr>
        <w:ind w:left="720" w:hanging="360"/>
      </w:pPr>
    </w:lvl>
    <w:lvl w:ilvl="1" w:tplc="AAAAC588">
      <w:start w:val="1"/>
      <w:numFmt w:val="decimal"/>
      <w:lvlText w:val="%2."/>
      <w:lvlJc w:val="left"/>
      <w:pPr>
        <w:ind w:left="720" w:hanging="360"/>
      </w:pPr>
    </w:lvl>
    <w:lvl w:ilvl="2" w:tplc="6E9CD990">
      <w:start w:val="1"/>
      <w:numFmt w:val="decimal"/>
      <w:lvlText w:val="%3."/>
      <w:lvlJc w:val="left"/>
      <w:pPr>
        <w:ind w:left="720" w:hanging="360"/>
      </w:pPr>
    </w:lvl>
    <w:lvl w:ilvl="3" w:tplc="EE62B42E">
      <w:start w:val="1"/>
      <w:numFmt w:val="decimal"/>
      <w:lvlText w:val="%4."/>
      <w:lvlJc w:val="left"/>
      <w:pPr>
        <w:ind w:left="720" w:hanging="360"/>
      </w:pPr>
    </w:lvl>
    <w:lvl w:ilvl="4" w:tplc="F2CE8D62">
      <w:start w:val="1"/>
      <w:numFmt w:val="decimal"/>
      <w:lvlText w:val="%5."/>
      <w:lvlJc w:val="left"/>
      <w:pPr>
        <w:ind w:left="720" w:hanging="360"/>
      </w:pPr>
    </w:lvl>
    <w:lvl w:ilvl="5" w:tplc="5C885216">
      <w:start w:val="1"/>
      <w:numFmt w:val="decimal"/>
      <w:lvlText w:val="%6."/>
      <w:lvlJc w:val="left"/>
      <w:pPr>
        <w:ind w:left="720" w:hanging="360"/>
      </w:pPr>
    </w:lvl>
    <w:lvl w:ilvl="6" w:tplc="B1382CA6">
      <w:start w:val="1"/>
      <w:numFmt w:val="decimal"/>
      <w:lvlText w:val="%7."/>
      <w:lvlJc w:val="left"/>
      <w:pPr>
        <w:ind w:left="720" w:hanging="360"/>
      </w:pPr>
    </w:lvl>
    <w:lvl w:ilvl="7" w:tplc="3A80D424">
      <w:start w:val="1"/>
      <w:numFmt w:val="decimal"/>
      <w:lvlText w:val="%8."/>
      <w:lvlJc w:val="left"/>
      <w:pPr>
        <w:ind w:left="720" w:hanging="360"/>
      </w:pPr>
    </w:lvl>
    <w:lvl w:ilvl="8" w:tplc="FB4894D4">
      <w:start w:val="1"/>
      <w:numFmt w:val="decimal"/>
      <w:lvlText w:val="%9."/>
      <w:lvlJc w:val="left"/>
      <w:pPr>
        <w:ind w:left="720" w:hanging="360"/>
      </w:pPr>
    </w:lvl>
  </w:abstractNum>
  <w:abstractNum w:abstractNumId="5" w15:restartNumberingAfterBreak="0">
    <w:nsid w:val="32E948E3"/>
    <w:multiLevelType w:val="hybridMultilevel"/>
    <w:tmpl w:val="C4CEB8E2"/>
    <w:lvl w:ilvl="0" w:tplc="6E24C344">
      <w:start w:val="1"/>
      <w:numFmt w:val="decimal"/>
      <w:lvlText w:val="%1."/>
      <w:lvlJc w:val="left"/>
      <w:pPr>
        <w:ind w:left="720" w:hanging="360"/>
      </w:pPr>
    </w:lvl>
    <w:lvl w:ilvl="1" w:tplc="92BA609C">
      <w:start w:val="1"/>
      <w:numFmt w:val="decimal"/>
      <w:lvlText w:val="%2."/>
      <w:lvlJc w:val="left"/>
      <w:pPr>
        <w:ind w:left="720" w:hanging="360"/>
      </w:pPr>
    </w:lvl>
    <w:lvl w:ilvl="2" w:tplc="AD1467FA">
      <w:start w:val="1"/>
      <w:numFmt w:val="decimal"/>
      <w:lvlText w:val="%3."/>
      <w:lvlJc w:val="left"/>
      <w:pPr>
        <w:ind w:left="720" w:hanging="360"/>
      </w:pPr>
    </w:lvl>
    <w:lvl w:ilvl="3" w:tplc="6AAA5EC0">
      <w:start w:val="1"/>
      <w:numFmt w:val="decimal"/>
      <w:lvlText w:val="%4."/>
      <w:lvlJc w:val="left"/>
      <w:pPr>
        <w:ind w:left="720" w:hanging="360"/>
      </w:pPr>
    </w:lvl>
    <w:lvl w:ilvl="4" w:tplc="7ECCC420">
      <w:start w:val="1"/>
      <w:numFmt w:val="decimal"/>
      <w:lvlText w:val="%5."/>
      <w:lvlJc w:val="left"/>
      <w:pPr>
        <w:ind w:left="720" w:hanging="360"/>
      </w:pPr>
    </w:lvl>
    <w:lvl w:ilvl="5" w:tplc="B122FACE">
      <w:start w:val="1"/>
      <w:numFmt w:val="decimal"/>
      <w:lvlText w:val="%6."/>
      <w:lvlJc w:val="left"/>
      <w:pPr>
        <w:ind w:left="720" w:hanging="360"/>
      </w:pPr>
    </w:lvl>
    <w:lvl w:ilvl="6" w:tplc="6EC87416">
      <w:start w:val="1"/>
      <w:numFmt w:val="decimal"/>
      <w:lvlText w:val="%7."/>
      <w:lvlJc w:val="left"/>
      <w:pPr>
        <w:ind w:left="720" w:hanging="360"/>
      </w:pPr>
    </w:lvl>
    <w:lvl w:ilvl="7" w:tplc="FA38031C">
      <w:start w:val="1"/>
      <w:numFmt w:val="decimal"/>
      <w:lvlText w:val="%8."/>
      <w:lvlJc w:val="left"/>
      <w:pPr>
        <w:ind w:left="720" w:hanging="360"/>
      </w:pPr>
    </w:lvl>
    <w:lvl w:ilvl="8" w:tplc="98AA3272">
      <w:start w:val="1"/>
      <w:numFmt w:val="decimal"/>
      <w:lvlText w:val="%9."/>
      <w:lvlJc w:val="left"/>
      <w:pPr>
        <w:ind w:left="720" w:hanging="360"/>
      </w:pPr>
    </w:lvl>
  </w:abstractNum>
  <w:abstractNum w:abstractNumId="6" w15:restartNumberingAfterBreak="0">
    <w:nsid w:val="3473685D"/>
    <w:multiLevelType w:val="hybridMultilevel"/>
    <w:tmpl w:val="2BAEFF00"/>
    <w:lvl w:ilvl="0" w:tplc="6764C384">
      <w:start w:val="1"/>
      <w:numFmt w:val="decimal"/>
      <w:lvlText w:val="%1."/>
      <w:lvlJc w:val="left"/>
      <w:pPr>
        <w:ind w:left="720" w:hanging="360"/>
      </w:pPr>
    </w:lvl>
    <w:lvl w:ilvl="1" w:tplc="57C0B908">
      <w:start w:val="1"/>
      <w:numFmt w:val="decimal"/>
      <w:lvlText w:val="%2."/>
      <w:lvlJc w:val="left"/>
      <w:pPr>
        <w:ind w:left="720" w:hanging="360"/>
      </w:pPr>
    </w:lvl>
    <w:lvl w:ilvl="2" w:tplc="01383C9A">
      <w:start w:val="1"/>
      <w:numFmt w:val="decimal"/>
      <w:lvlText w:val="%3."/>
      <w:lvlJc w:val="left"/>
      <w:pPr>
        <w:ind w:left="720" w:hanging="360"/>
      </w:pPr>
    </w:lvl>
    <w:lvl w:ilvl="3" w:tplc="641CFD30">
      <w:start w:val="1"/>
      <w:numFmt w:val="decimal"/>
      <w:lvlText w:val="%4."/>
      <w:lvlJc w:val="left"/>
      <w:pPr>
        <w:ind w:left="720" w:hanging="360"/>
      </w:pPr>
    </w:lvl>
    <w:lvl w:ilvl="4" w:tplc="AADAE464">
      <w:start w:val="1"/>
      <w:numFmt w:val="decimal"/>
      <w:lvlText w:val="%5."/>
      <w:lvlJc w:val="left"/>
      <w:pPr>
        <w:ind w:left="720" w:hanging="360"/>
      </w:pPr>
    </w:lvl>
    <w:lvl w:ilvl="5" w:tplc="7FA8DDCC">
      <w:start w:val="1"/>
      <w:numFmt w:val="decimal"/>
      <w:lvlText w:val="%6."/>
      <w:lvlJc w:val="left"/>
      <w:pPr>
        <w:ind w:left="720" w:hanging="360"/>
      </w:pPr>
    </w:lvl>
    <w:lvl w:ilvl="6" w:tplc="70D4FD12">
      <w:start w:val="1"/>
      <w:numFmt w:val="decimal"/>
      <w:lvlText w:val="%7."/>
      <w:lvlJc w:val="left"/>
      <w:pPr>
        <w:ind w:left="720" w:hanging="360"/>
      </w:pPr>
    </w:lvl>
    <w:lvl w:ilvl="7" w:tplc="6652E088">
      <w:start w:val="1"/>
      <w:numFmt w:val="decimal"/>
      <w:lvlText w:val="%8."/>
      <w:lvlJc w:val="left"/>
      <w:pPr>
        <w:ind w:left="720" w:hanging="360"/>
      </w:pPr>
    </w:lvl>
    <w:lvl w:ilvl="8" w:tplc="67B4C1A6">
      <w:start w:val="1"/>
      <w:numFmt w:val="decimal"/>
      <w:lvlText w:val="%9."/>
      <w:lvlJc w:val="left"/>
      <w:pPr>
        <w:ind w:left="720" w:hanging="360"/>
      </w:pPr>
    </w:lvl>
  </w:abstractNum>
  <w:abstractNum w:abstractNumId="7" w15:restartNumberingAfterBreak="0">
    <w:nsid w:val="355C449F"/>
    <w:multiLevelType w:val="hybridMultilevel"/>
    <w:tmpl w:val="9B14C5DE"/>
    <w:lvl w:ilvl="0" w:tplc="5E6A8BFA">
      <w:start w:val="1"/>
      <w:numFmt w:val="decimal"/>
      <w:lvlText w:val="%1."/>
      <w:lvlJc w:val="left"/>
      <w:pPr>
        <w:ind w:left="720" w:hanging="360"/>
      </w:pPr>
    </w:lvl>
    <w:lvl w:ilvl="1" w:tplc="64C413B0">
      <w:start w:val="1"/>
      <w:numFmt w:val="decimal"/>
      <w:lvlText w:val="%2."/>
      <w:lvlJc w:val="left"/>
      <w:pPr>
        <w:ind w:left="720" w:hanging="360"/>
      </w:pPr>
    </w:lvl>
    <w:lvl w:ilvl="2" w:tplc="B2284986">
      <w:start w:val="1"/>
      <w:numFmt w:val="decimal"/>
      <w:lvlText w:val="%3."/>
      <w:lvlJc w:val="left"/>
      <w:pPr>
        <w:ind w:left="720" w:hanging="360"/>
      </w:pPr>
    </w:lvl>
    <w:lvl w:ilvl="3" w:tplc="E61C5970">
      <w:start w:val="1"/>
      <w:numFmt w:val="decimal"/>
      <w:lvlText w:val="%4."/>
      <w:lvlJc w:val="left"/>
      <w:pPr>
        <w:ind w:left="720" w:hanging="360"/>
      </w:pPr>
    </w:lvl>
    <w:lvl w:ilvl="4" w:tplc="6F989798">
      <w:start w:val="1"/>
      <w:numFmt w:val="decimal"/>
      <w:lvlText w:val="%5."/>
      <w:lvlJc w:val="left"/>
      <w:pPr>
        <w:ind w:left="720" w:hanging="360"/>
      </w:pPr>
    </w:lvl>
    <w:lvl w:ilvl="5" w:tplc="0D6C346E">
      <w:start w:val="1"/>
      <w:numFmt w:val="decimal"/>
      <w:lvlText w:val="%6."/>
      <w:lvlJc w:val="left"/>
      <w:pPr>
        <w:ind w:left="720" w:hanging="360"/>
      </w:pPr>
    </w:lvl>
    <w:lvl w:ilvl="6" w:tplc="D19006C8">
      <w:start w:val="1"/>
      <w:numFmt w:val="decimal"/>
      <w:lvlText w:val="%7."/>
      <w:lvlJc w:val="left"/>
      <w:pPr>
        <w:ind w:left="720" w:hanging="360"/>
      </w:pPr>
    </w:lvl>
    <w:lvl w:ilvl="7" w:tplc="8E664D84">
      <w:start w:val="1"/>
      <w:numFmt w:val="decimal"/>
      <w:lvlText w:val="%8."/>
      <w:lvlJc w:val="left"/>
      <w:pPr>
        <w:ind w:left="720" w:hanging="360"/>
      </w:pPr>
    </w:lvl>
    <w:lvl w:ilvl="8" w:tplc="4D089982">
      <w:start w:val="1"/>
      <w:numFmt w:val="decimal"/>
      <w:lvlText w:val="%9."/>
      <w:lvlJc w:val="left"/>
      <w:pPr>
        <w:ind w:left="720" w:hanging="360"/>
      </w:pPr>
    </w:lvl>
  </w:abstractNum>
  <w:abstractNum w:abstractNumId="8" w15:restartNumberingAfterBreak="0">
    <w:nsid w:val="3735367E"/>
    <w:multiLevelType w:val="multilevel"/>
    <w:tmpl w:val="760E7426"/>
    <w:lvl w:ilvl="0">
      <w:numFmt w:val="decimal"/>
      <w:lvlText w:val="%1"/>
      <w:lvlJc w:val="left"/>
      <w:pPr>
        <w:ind w:left="720" w:hanging="720"/>
      </w:pPr>
      <w:rPr>
        <w:rFonts w:hint="default"/>
      </w:rPr>
    </w:lvl>
    <w:lvl w:ilvl="1">
      <w:start w:val="1"/>
      <w:numFmt w:val="decimal"/>
      <w:pStyle w:val="TSIntroductionHeading2"/>
      <w:lvlText w:val="%1.%2"/>
      <w:lvlJc w:val="left"/>
      <w:pPr>
        <w:ind w:left="720" w:hanging="720"/>
      </w:pPr>
      <w:rPr>
        <w:rFonts w:hint="default"/>
      </w:rPr>
    </w:lvl>
    <w:lvl w:ilvl="2">
      <w:start w:val="1"/>
      <w:numFmt w:val="decimal"/>
      <w:pStyle w:val="TSIntroductionHeading3"/>
      <w:lvlText w:val="%1.%2.%3"/>
      <w:lvlJc w:val="left"/>
      <w:pPr>
        <w:ind w:left="720" w:hanging="720"/>
      </w:pPr>
      <w:rPr>
        <w:rFonts w:hint="default"/>
      </w:rPr>
    </w:lvl>
    <w:lvl w:ilvl="3">
      <w:start w:val="1"/>
      <w:numFmt w:val="decimal"/>
      <w:pStyle w:val="TSIntroductionHeading4"/>
      <w:lvlText w:val="%1.%2.%3.%4"/>
      <w:lvlJc w:val="left"/>
      <w:pPr>
        <w:ind w:left="720" w:hanging="720"/>
      </w:pPr>
      <w:rPr>
        <w:rFonts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97F6F98"/>
    <w:multiLevelType w:val="hybridMultilevel"/>
    <w:tmpl w:val="D3306C1C"/>
    <w:lvl w:ilvl="0" w:tplc="F4E468EA">
      <w:start w:val="1"/>
      <w:numFmt w:val="decimal"/>
      <w:lvlText w:val="%1."/>
      <w:lvlJc w:val="left"/>
      <w:pPr>
        <w:ind w:left="720" w:hanging="360"/>
      </w:pPr>
    </w:lvl>
    <w:lvl w:ilvl="1" w:tplc="6AA0ED04">
      <w:start w:val="1"/>
      <w:numFmt w:val="decimal"/>
      <w:lvlText w:val="%2."/>
      <w:lvlJc w:val="left"/>
      <w:pPr>
        <w:ind w:left="720" w:hanging="360"/>
      </w:pPr>
    </w:lvl>
    <w:lvl w:ilvl="2" w:tplc="33D4A316">
      <w:start w:val="1"/>
      <w:numFmt w:val="decimal"/>
      <w:lvlText w:val="%3."/>
      <w:lvlJc w:val="left"/>
      <w:pPr>
        <w:ind w:left="720" w:hanging="360"/>
      </w:pPr>
    </w:lvl>
    <w:lvl w:ilvl="3" w:tplc="EB7692F2">
      <w:start w:val="1"/>
      <w:numFmt w:val="decimal"/>
      <w:lvlText w:val="%4."/>
      <w:lvlJc w:val="left"/>
      <w:pPr>
        <w:ind w:left="720" w:hanging="360"/>
      </w:pPr>
    </w:lvl>
    <w:lvl w:ilvl="4" w:tplc="E18EA7CA">
      <w:start w:val="1"/>
      <w:numFmt w:val="decimal"/>
      <w:lvlText w:val="%5."/>
      <w:lvlJc w:val="left"/>
      <w:pPr>
        <w:ind w:left="720" w:hanging="360"/>
      </w:pPr>
    </w:lvl>
    <w:lvl w:ilvl="5" w:tplc="8B7C9264">
      <w:start w:val="1"/>
      <w:numFmt w:val="decimal"/>
      <w:lvlText w:val="%6."/>
      <w:lvlJc w:val="left"/>
      <w:pPr>
        <w:ind w:left="720" w:hanging="360"/>
      </w:pPr>
    </w:lvl>
    <w:lvl w:ilvl="6" w:tplc="A1B62D72">
      <w:start w:val="1"/>
      <w:numFmt w:val="decimal"/>
      <w:lvlText w:val="%7."/>
      <w:lvlJc w:val="left"/>
      <w:pPr>
        <w:ind w:left="720" w:hanging="360"/>
      </w:pPr>
    </w:lvl>
    <w:lvl w:ilvl="7" w:tplc="C206E678">
      <w:start w:val="1"/>
      <w:numFmt w:val="decimal"/>
      <w:lvlText w:val="%8."/>
      <w:lvlJc w:val="left"/>
      <w:pPr>
        <w:ind w:left="720" w:hanging="360"/>
      </w:pPr>
    </w:lvl>
    <w:lvl w:ilvl="8" w:tplc="1DA4A00C">
      <w:start w:val="1"/>
      <w:numFmt w:val="decimal"/>
      <w:lvlText w:val="%9."/>
      <w:lvlJc w:val="left"/>
      <w:pPr>
        <w:ind w:left="720" w:hanging="360"/>
      </w:pPr>
    </w:lvl>
  </w:abstractNum>
  <w:abstractNum w:abstractNumId="10" w15:restartNumberingAfterBreak="0">
    <w:nsid w:val="3D842B0E"/>
    <w:multiLevelType w:val="hybridMultilevel"/>
    <w:tmpl w:val="D73A8E28"/>
    <w:lvl w:ilvl="0" w:tplc="2AB029FC">
      <w:start w:val="1"/>
      <w:numFmt w:val="decimal"/>
      <w:lvlText w:val="%1."/>
      <w:lvlJc w:val="left"/>
      <w:pPr>
        <w:ind w:left="720" w:hanging="360"/>
      </w:pPr>
    </w:lvl>
    <w:lvl w:ilvl="1" w:tplc="37680270">
      <w:start w:val="1"/>
      <w:numFmt w:val="decimal"/>
      <w:lvlText w:val="%2."/>
      <w:lvlJc w:val="left"/>
      <w:pPr>
        <w:ind w:left="720" w:hanging="360"/>
      </w:pPr>
    </w:lvl>
    <w:lvl w:ilvl="2" w:tplc="DE668EFA">
      <w:start w:val="1"/>
      <w:numFmt w:val="decimal"/>
      <w:lvlText w:val="%3."/>
      <w:lvlJc w:val="left"/>
      <w:pPr>
        <w:ind w:left="720" w:hanging="360"/>
      </w:pPr>
    </w:lvl>
    <w:lvl w:ilvl="3" w:tplc="A5F2DA26">
      <w:start w:val="1"/>
      <w:numFmt w:val="decimal"/>
      <w:lvlText w:val="%4."/>
      <w:lvlJc w:val="left"/>
      <w:pPr>
        <w:ind w:left="720" w:hanging="360"/>
      </w:pPr>
    </w:lvl>
    <w:lvl w:ilvl="4" w:tplc="965A630A">
      <w:start w:val="1"/>
      <w:numFmt w:val="decimal"/>
      <w:lvlText w:val="%5."/>
      <w:lvlJc w:val="left"/>
      <w:pPr>
        <w:ind w:left="720" w:hanging="360"/>
      </w:pPr>
    </w:lvl>
    <w:lvl w:ilvl="5" w:tplc="149266BC">
      <w:start w:val="1"/>
      <w:numFmt w:val="decimal"/>
      <w:lvlText w:val="%6."/>
      <w:lvlJc w:val="left"/>
      <w:pPr>
        <w:ind w:left="720" w:hanging="360"/>
      </w:pPr>
    </w:lvl>
    <w:lvl w:ilvl="6" w:tplc="988A5C1E">
      <w:start w:val="1"/>
      <w:numFmt w:val="decimal"/>
      <w:lvlText w:val="%7."/>
      <w:lvlJc w:val="left"/>
      <w:pPr>
        <w:ind w:left="720" w:hanging="360"/>
      </w:pPr>
    </w:lvl>
    <w:lvl w:ilvl="7" w:tplc="78340744">
      <w:start w:val="1"/>
      <w:numFmt w:val="decimal"/>
      <w:lvlText w:val="%8."/>
      <w:lvlJc w:val="left"/>
      <w:pPr>
        <w:ind w:left="720" w:hanging="360"/>
      </w:pPr>
    </w:lvl>
    <w:lvl w:ilvl="8" w:tplc="1422B26A">
      <w:start w:val="1"/>
      <w:numFmt w:val="decimal"/>
      <w:lvlText w:val="%9."/>
      <w:lvlJc w:val="left"/>
      <w:pPr>
        <w:ind w:left="720" w:hanging="360"/>
      </w:pPr>
    </w:lvl>
  </w:abstractNum>
  <w:abstractNum w:abstractNumId="11" w15:restartNumberingAfterBreak="0">
    <w:nsid w:val="43141DBF"/>
    <w:multiLevelType w:val="hybridMultilevel"/>
    <w:tmpl w:val="E30E481A"/>
    <w:lvl w:ilvl="0" w:tplc="63E48C68">
      <w:start w:val="1"/>
      <w:numFmt w:val="decimal"/>
      <w:lvlText w:val="%1."/>
      <w:lvlJc w:val="left"/>
      <w:pPr>
        <w:ind w:left="720" w:hanging="360"/>
      </w:pPr>
    </w:lvl>
    <w:lvl w:ilvl="1" w:tplc="0C825742">
      <w:start w:val="1"/>
      <w:numFmt w:val="decimal"/>
      <w:lvlText w:val="%2."/>
      <w:lvlJc w:val="left"/>
      <w:pPr>
        <w:ind w:left="720" w:hanging="360"/>
      </w:pPr>
    </w:lvl>
    <w:lvl w:ilvl="2" w:tplc="D23AB688">
      <w:start w:val="1"/>
      <w:numFmt w:val="decimal"/>
      <w:lvlText w:val="%3."/>
      <w:lvlJc w:val="left"/>
      <w:pPr>
        <w:ind w:left="720" w:hanging="360"/>
      </w:pPr>
    </w:lvl>
    <w:lvl w:ilvl="3" w:tplc="FC68E9DA">
      <w:start w:val="1"/>
      <w:numFmt w:val="decimal"/>
      <w:lvlText w:val="%4."/>
      <w:lvlJc w:val="left"/>
      <w:pPr>
        <w:ind w:left="720" w:hanging="360"/>
      </w:pPr>
    </w:lvl>
    <w:lvl w:ilvl="4" w:tplc="068A40C2">
      <w:start w:val="1"/>
      <w:numFmt w:val="decimal"/>
      <w:lvlText w:val="%5."/>
      <w:lvlJc w:val="left"/>
      <w:pPr>
        <w:ind w:left="720" w:hanging="360"/>
      </w:pPr>
    </w:lvl>
    <w:lvl w:ilvl="5" w:tplc="CA0CA4BE">
      <w:start w:val="1"/>
      <w:numFmt w:val="decimal"/>
      <w:lvlText w:val="%6."/>
      <w:lvlJc w:val="left"/>
      <w:pPr>
        <w:ind w:left="720" w:hanging="360"/>
      </w:pPr>
    </w:lvl>
    <w:lvl w:ilvl="6" w:tplc="92FAECC6">
      <w:start w:val="1"/>
      <w:numFmt w:val="decimal"/>
      <w:lvlText w:val="%7."/>
      <w:lvlJc w:val="left"/>
      <w:pPr>
        <w:ind w:left="720" w:hanging="360"/>
      </w:pPr>
    </w:lvl>
    <w:lvl w:ilvl="7" w:tplc="115A219C">
      <w:start w:val="1"/>
      <w:numFmt w:val="decimal"/>
      <w:lvlText w:val="%8."/>
      <w:lvlJc w:val="left"/>
      <w:pPr>
        <w:ind w:left="720" w:hanging="360"/>
      </w:pPr>
    </w:lvl>
    <w:lvl w:ilvl="8" w:tplc="DDDCBCF6">
      <w:start w:val="1"/>
      <w:numFmt w:val="decimal"/>
      <w:lvlText w:val="%9."/>
      <w:lvlJc w:val="left"/>
      <w:pPr>
        <w:ind w:left="720" w:hanging="360"/>
      </w:pPr>
    </w:lvl>
  </w:abstractNum>
  <w:abstractNum w:abstractNumId="12" w15:restartNumberingAfterBreak="0">
    <w:nsid w:val="480B1C1C"/>
    <w:multiLevelType w:val="hybridMultilevel"/>
    <w:tmpl w:val="03EE44F2"/>
    <w:lvl w:ilvl="0" w:tplc="653655FC">
      <w:start w:val="1"/>
      <w:numFmt w:val="decimal"/>
      <w:lvlText w:val="%1."/>
      <w:lvlJc w:val="left"/>
      <w:pPr>
        <w:ind w:left="720" w:hanging="360"/>
      </w:pPr>
    </w:lvl>
    <w:lvl w:ilvl="1" w:tplc="241E000A">
      <w:start w:val="1"/>
      <w:numFmt w:val="decimal"/>
      <w:lvlText w:val="%2."/>
      <w:lvlJc w:val="left"/>
      <w:pPr>
        <w:ind w:left="720" w:hanging="360"/>
      </w:pPr>
    </w:lvl>
    <w:lvl w:ilvl="2" w:tplc="D1B6C6EA">
      <w:start w:val="1"/>
      <w:numFmt w:val="decimal"/>
      <w:lvlText w:val="%3."/>
      <w:lvlJc w:val="left"/>
      <w:pPr>
        <w:ind w:left="720" w:hanging="360"/>
      </w:pPr>
    </w:lvl>
    <w:lvl w:ilvl="3" w:tplc="B8BCAB1A">
      <w:start w:val="1"/>
      <w:numFmt w:val="decimal"/>
      <w:lvlText w:val="%4."/>
      <w:lvlJc w:val="left"/>
      <w:pPr>
        <w:ind w:left="720" w:hanging="360"/>
      </w:pPr>
    </w:lvl>
    <w:lvl w:ilvl="4" w:tplc="917E20D2">
      <w:start w:val="1"/>
      <w:numFmt w:val="decimal"/>
      <w:lvlText w:val="%5."/>
      <w:lvlJc w:val="left"/>
      <w:pPr>
        <w:ind w:left="720" w:hanging="360"/>
      </w:pPr>
    </w:lvl>
    <w:lvl w:ilvl="5" w:tplc="66C06F92">
      <w:start w:val="1"/>
      <w:numFmt w:val="decimal"/>
      <w:lvlText w:val="%6."/>
      <w:lvlJc w:val="left"/>
      <w:pPr>
        <w:ind w:left="720" w:hanging="360"/>
      </w:pPr>
    </w:lvl>
    <w:lvl w:ilvl="6" w:tplc="A7389472">
      <w:start w:val="1"/>
      <w:numFmt w:val="decimal"/>
      <w:lvlText w:val="%7."/>
      <w:lvlJc w:val="left"/>
      <w:pPr>
        <w:ind w:left="720" w:hanging="360"/>
      </w:pPr>
    </w:lvl>
    <w:lvl w:ilvl="7" w:tplc="52F869EE">
      <w:start w:val="1"/>
      <w:numFmt w:val="decimal"/>
      <w:lvlText w:val="%8."/>
      <w:lvlJc w:val="left"/>
      <w:pPr>
        <w:ind w:left="720" w:hanging="360"/>
      </w:pPr>
    </w:lvl>
    <w:lvl w:ilvl="8" w:tplc="30907216">
      <w:start w:val="1"/>
      <w:numFmt w:val="decimal"/>
      <w:lvlText w:val="%9."/>
      <w:lvlJc w:val="left"/>
      <w:pPr>
        <w:ind w:left="720" w:hanging="360"/>
      </w:pPr>
    </w:lvl>
  </w:abstractNum>
  <w:abstractNum w:abstractNumId="13" w15:restartNumberingAfterBreak="0">
    <w:nsid w:val="62117409"/>
    <w:multiLevelType w:val="multilevel"/>
    <w:tmpl w:val="44503224"/>
    <w:lvl w:ilvl="0">
      <w:start w:val="1"/>
      <w:numFmt w:val="decimal"/>
      <w:pStyle w:val="Heading1"/>
      <w:suff w:val="nothing"/>
      <w:lvlText w:val="CHAPTER %1"/>
      <w:lvlJc w:val="left"/>
      <w:pPr>
        <w:ind w:left="4678" w:firstLine="0"/>
      </w:pPr>
    </w:lvl>
    <w:lvl w:ilvl="1">
      <w:start w:val="1"/>
      <w:numFmt w:val="decimal"/>
      <w:pStyle w:val="Heading2"/>
      <w:lvlText w:val="%1.%2"/>
      <w:lvlJc w:val="left"/>
      <w:pPr>
        <w:tabs>
          <w:tab w:val="num" w:pos="887"/>
        </w:tabs>
        <w:ind w:left="887" w:hanging="1009"/>
      </w:pPr>
      <w:rPr>
        <w:rFonts w:hint="default"/>
      </w:rPr>
    </w:lvl>
    <w:lvl w:ilvl="2">
      <w:start w:val="1"/>
      <w:numFmt w:val="decimal"/>
      <w:pStyle w:val="Heading3"/>
      <w:lvlText w:val="%1.%2.%3"/>
      <w:lvlJc w:val="left"/>
      <w:pPr>
        <w:tabs>
          <w:tab w:val="num" w:pos="870"/>
        </w:tabs>
        <w:ind w:left="872" w:hanging="994"/>
      </w:pPr>
      <w:rPr>
        <w:rFonts w:hint="default"/>
      </w:rPr>
    </w:lvl>
    <w:lvl w:ilvl="3">
      <w:start w:val="1"/>
      <w:numFmt w:val="decimal"/>
      <w:pStyle w:val="Heading4"/>
      <w:lvlText w:val="%1.%2.%3.%4"/>
      <w:lvlJc w:val="left"/>
      <w:pPr>
        <w:tabs>
          <w:tab w:val="num" w:pos="1323"/>
        </w:tabs>
        <w:ind w:left="1078" w:hanging="720"/>
      </w:pPr>
      <w:rPr>
        <w:rFonts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58A2F71"/>
    <w:multiLevelType w:val="multilevel"/>
    <w:tmpl w:val="8B2C9F64"/>
    <w:lvl w:ilvl="0">
      <w:start w:val="1"/>
      <w:numFmt w:val="upperLetter"/>
      <w:pStyle w:val="Heading6"/>
      <w:suff w:val="nothing"/>
      <w:lvlText w:val="APPENDIX %1"/>
      <w:lvlJc w:val="left"/>
      <w:pPr>
        <w:ind w:left="0" w:firstLine="0"/>
      </w:pPr>
    </w:lvl>
    <w:lvl w:ilvl="1">
      <w:start w:val="1"/>
      <w:numFmt w:val="decimal"/>
      <w:pStyle w:val="TSAppendixHeading2"/>
      <w:lvlText w:val="%1.%2"/>
      <w:lvlJc w:val="left"/>
      <w:pPr>
        <w:tabs>
          <w:tab w:val="num" w:pos="1009"/>
        </w:tabs>
        <w:ind w:left="1009" w:hanging="1009"/>
      </w:pPr>
      <w:rPr>
        <w:rFonts w:hint="default"/>
      </w:rPr>
    </w:lvl>
    <w:lvl w:ilvl="2">
      <w:start w:val="1"/>
      <w:numFmt w:val="decimal"/>
      <w:pStyle w:val="TSAppendixHeading3"/>
      <w:lvlText w:val="%1.%2.%3"/>
      <w:lvlJc w:val="left"/>
      <w:pPr>
        <w:tabs>
          <w:tab w:val="num" w:pos="992"/>
        </w:tabs>
        <w:ind w:left="994" w:hanging="994"/>
      </w:pPr>
      <w:rPr>
        <w:rFonts w:hint="default"/>
      </w:rPr>
    </w:lvl>
    <w:lvl w:ilvl="3">
      <w:start w:val="1"/>
      <w:numFmt w:val="decimal"/>
      <w:pStyle w:val="TSAppendixHeading4"/>
      <w:lvlText w:val="%1.%2.%3.%4"/>
      <w:lvlJc w:val="left"/>
      <w:pPr>
        <w:tabs>
          <w:tab w:val="num" w:pos="1323"/>
        </w:tabs>
        <w:ind w:left="1078" w:hanging="720"/>
      </w:pPr>
      <w:rPr>
        <w:rFonts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B6D126D"/>
    <w:multiLevelType w:val="hybridMultilevel"/>
    <w:tmpl w:val="24B8E8F0"/>
    <w:lvl w:ilvl="0" w:tplc="EC4EFB3E">
      <w:start w:val="1"/>
      <w:numFmt w:val="decimal"/>
      <w:lvlText w:val="%1."/>
      <w:lvlJc w:val="left"/>
      <w:pPr>
        <w:ind w:left="720" w:hanging="360"/>
      </w:pPr>
    </w:lvl>
    <w:lvl w:ilvl="1" w:tplc="26BEBA18">
      <w:start w:val="1"/>
      <w:numFmt w:val="decimal"/>
      <w:lvlText w:val="%2."/>
      <w:lvlJc w:val="left"/>
      <w:pPr>
        <w:ind w:left="720" w:hanging="360"/>
      </w:pPr>
    </w:lvl>
    <w:lvl w:ilvl="2" w:tplc="99AA8B2E">
      <w:start w:val="1"/>
      <w:numFmt w:val="decimal"/>
      <w:lvlText w:val="%3."/>
      <w:lvlJc w:val="left"/>
      <w:pPr>
        <w:ind w:left="720" w:hanging="360"/>
      </w:pPr>
    </w:lvl>
    <w:lvl w:ilvl="3" w:tplc="C5140FAE">
      <w:start w:val="1"/>
      <w:numFmt w:val="decimal"/>
      <w:lvlText w:val="%4."/>
      <w:lvlJc w:val="left"/>
      <w:pPr>
        <w:ind w:left="720" w:hanging="360"/>
      </w:pPr>
    </w:lvl>
    <w:lvl w:ilvl="4" w:tplc="0B10DC36">
      <w:start w:val="1"/>
      <w:numFmt w:val="decimal"/>
      <w:lvlText w:val="%5."/>
      <w:lvlJc w:val="left"/>
      <w:pPr>
        <w:ind w:left="720" w:hanging="360"/>
      </w:pPr>
    </w:lvl>
    <w:lvl w:ilvl="5" w:tplc="ABBA68C8">
      <w:start w:val="1"/>
      <w:numFmt w:val="decimal"/>
      <w:lvlText w:val="%6."/>
      <w:lvlJc w:val="left"/>
      <w:pPr>
        <w:ind w:left="720" w:hanging="360"/>
      </w:pPr>
    </w:lvl>
    <w:lvl w:ilvl="6" w:tplc="4C68CB68">
      <w:start w:val="1"/>
      <w:numFmt w:val="decimal"/>
      <w:lvlText w:val="%7."/>
      <w:lvlJc w:val="left"/>
      <w:pPr>
        <w:ind w:left="720" w:hanging="360"/>
      </w:pPr>
    </w:lvl>
    <w:lvl w:ilvl="7" w:tplc="D0DE7118">
      <w:start w:val="1"/>
      <w:numFmt w:val="decimal"/>
      <w:lvlText w:val="%8."/>
      <w:lvlJc w:val="left"/>
      <w:pPr>
        <w:ind w:left="720" w:hanging="360"/>
      </w:pPr>
    </w:lvl>
    <w:lvl w:ilvl="8" w:tplc="39607200">
      <w:start w:val="1"/>
      <w:numFmt w:val="decimal"/>
      <w:lvlText w:val="%9."/>
      <w:lvlJc w:val="left"/>
      <w:pPr>
        <w:ind w:left="720" w:hanging="360"/>
      </w:pPr>
    </w:lvl>
  </w:abstractNum>
  <w:abstractNum w:abstractNumId="16" w15:restartNumberingAfterBreak="0">
    <w:nsid w:val="73066F82"/>
    <w:multiLevelType w:val="hybridMultilevel"/>
    <w:tmpl w:val="4FBA0ED2"/>
    <w:lvl w:ilvl="0" w:tplc="F556A46A">
      <w:start w:val="1"/>
      <w:numFmt w:val="decimal"/>
      <w:lvlText w:val="%1."/>
      <w:lvlJc w:val="left"/>
      <w:pPr>
        <w:ind w:left="720" w:hanging="360"/>
      </w:pPr>
    </w:lvl>
    <w:lvl w:ilvl="1" w:tplc="E7C4F4B0">
      <w:start w:val="1"/>
      <w:numFmt w:val="decimal"/>
      <w:lvlText w:val="%2."/>
      <w:lvlJc w:val="left"/>
      <w:pPr>
        <w:ind w:left="720" w:hanging="360"/>
      </w:pPr>
    </w:lvl>
    <w:lvl w:ilvl="2" w:tplc="87621E68">
      <w:start w:val="1"/>
      <w:numFmt w:val="decimal"/>
      <w:lvlText w:val="%3."/>
      <w:lvlJc w:val="left"/>
      <w:pPr>
        <w:ind w:left="720" w:hanging="360"/>
      </w:pPr>
    </w:lvl>
    <w:lvl w:ilvl="3" w:tplc="C3A0851E">
      <w:start w:val="1"/>
      <w:numFmt w:val="decimal"/>
      <w:lvlText w:val="%4."/>
      <w:lvlJc w:val="left"/>
      <w:pPr>
        <w:ind w:left="720" w:hanging="360"/>
      </w:pPr>
    </w:lvl>
    <w:lvl w:ilvl="4" w:tplc="5FCA570C">
      <w:start w:val="1"/>
      <w:numFmt w:val="decimal"/>
      <w:lvlText w:val="%5."/>
      <w:lvlJc w:val="left"/>
      <w:pPr>
        <w:ind w:left="720" w:hanging="360"/>
      </w:pPr>
    </w:lvl>
    <w:lvl w:ilvl="5" w:tplc="CDE457C6">
      <w:start w:val="1"/>
      <w:numFmt w:val="decimal"/>
      <w:lvlText w:val="%6."/>
      <w:lvlJc w:val="left"/>
      <w:pPr>
        <w:ind w:left="720" w:hanging="360"/>
      </w:pPr>
    </w:lvl>
    <w:lvl w:ilvl="6" w:tplc="C6D20584">
      <w:start w:val="1"/>
      <w:numFmt w:val="decimal"/>
      <w:lvlText w:val="%7."/>
      <w:lvlJc w:val="left"/>
      <w:pPr>
        <w:ind w:left="720" w:hanging="360"/>
      </w:pPr>
    </w:lvl>
    <w:lvl w:ilvl="7" w:tplc="FCDE5A50">
      <w:start w:val="1"/>
      <w:numFmt w:val="decimal"/>
      <w:lvlText w:val="%8."/>
      <w:lvlJc w:val="left"/>
      <w:pPr>
        <w:ind w:left="720" w:hanging="360"/>
      </w:pPr>
    </w:lvl>
    <w:lvl w:ilvl="8" w:tplc="14D8093A">
      <w:start w:val="1"/>
      <w:numFmt w:val="decimal"/>
      <w:lvlText w:val="%9."/>
      <w:lvlJc w:val="left"/>
      <w:pPr>
        <w:ind w:left="720" w:hanging="360"/>
      </w:pPr>
    </w:lvl>
  </w:abstractNum>
  <w:num w:numId="1" w16cid:durableId="538903063">
    <w:abstractNumId w:val="8"/>
  </w:num>
  <w:num w:numId="2" w16cid:durableId="538903063">
    <w:abstractNumId w:val="13"/>
  </w:num>
  <w:num w:numId="3" w16cid:durableId="538903063">
    <w:abstractNumId w:val="3"/>
  </w:num>
  <w:num w:numId="4" w16cid:durableId="538903063">
    <w:abstractNumId w:val="14"/>
  </w:num>
  <w:num w:numId="5" w16cid:durableId="1436365547">
    <w:abstractNumId w:val="5"/>
  </w:num>
  <w:num w:numId="6" w16cid:durableId="384715476">
    <w:abstractNumId w:val="12"/>
  </w:num>
  <w:num w:numId="7" w16cid:durableId="447357699">
    <w:abstractNumId w:val="10"/>
  </w:num>
  <w:num w:numId="8" w16cid:durableId="2130316780">
    <w:abstractNumId w:val="4"/>
  </w:num>
  <w:num w:numId="9" w16cid:durableId="1292785629">
    <w:abstractNumId w:val="6"/>
  </w:num>
  <w:num w:numId="10" w16cid:durableId="2072459413">
    <w:abstractNumId w:val="15"/>
  </w:num>
  <w:num w:numId="11" w16cid:durableId="951283343">
    <w:abstractNumId w:val="9"/>
  </w:num>
  <w:num w:numId="12" w16cid:durableId="543564245">
    <w:abstractNumId w:val="16"/>
  </w:num>
  <w:num w:numId="13" w16cid:durableId="2022707458">
    <w:abstractNumId w:val="2"/>
  </w:num>
  <w:num w:numId="14" w16cid:durableId="1417436236">
    <w:abstractNumId w:val="7"/>
  </w:num>
  <w:num w:numId="15" w16cid:durableId="1316295006">
    <w:abstractNumId w:val="11"/>
  </w:num>
  <w:num w:numId="16" w16cid:durableId="1751350124">
    <w:abstractNumId w:val="0"/>
  </w:num>
  <w:num w:numId="17" w16cid:durableId="140275725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ÉTS">
    <w15:presenceInfo w15:providerId="None" w15:userId="ÉT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mirrorMargins/>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C6B"/>
    <w:rsid w:val="00001012"/>
    <w:rsid w:val="000023D2"/>
    <w:rsid w:val="00005668"/>
    <w:rsid w:val="00015691"/>
    <w:rsid w:val="000172FE"/>
    <w:rsid w:val="000311DE"/>
    <w:rsid w:val="00035830"/>
    <w:rsid w:val="000428D6"/>
    <w:rsid w:val="00052611"/>
    <w:rsid w:val="000614F3"/>
    <w:rsid w:val="00064B53"/>
    <w:rsid w:val="00071183"/>
    <w:rsid w:val="000750F7"/>
    <w:rsid w:val="00087B98"/>
    <w:rsid w:val="00091FD4"/>
    <w:rsid w:val="00095DDF"/>
    <w:rsid w:val="000A00A7"/>
    <w:rsid w:val="000B6210"/>
    <w:rsid w:val="000C2A40"/>
    <w:rsid w:val="000C2C45"/>
    <w:rsid w:val="000C46F5"/>
    <w:rsid w:val="000D00A3"/>
    <w:rsid w:val="000D329E"/>
    <w:rsid w:val="000D4E6E"/>
    <w:rsid w:val="000D6910"/>
    <w:rsid w:val="000E27B0"/>
    <w:rsid w:val="000E5692"/>
    <w:rsid w:val="000E5AB5"/>
    <w:rsid w:val="000E6121"/>
    <w:rsid w:val="000F1330"/>
    <w:rsid w:val="0010319D"/>
    <w:rsid w:val="001045D1"/>
    <w:rsid w:val="00106DB4"/>
    <w:rsid w:val="00116E85"/>
    <w:rsid w:val="001173B6"/>
    <w:rsid w:val="00121582"/>
    <w:rsid w:val="00122283"/>
    <w:rsid w:val="00124513"/>
    <w:rsid w:val="00126D81"/>
    <w:rsid w:val="00136546"/>
    <w:rsid w:val="00136E36"/>
    <w:rsid w:val="001378E3"/>
    <w:rsid w:val="00141480"/>
    <w:rsid w:val="001414CF"/>
    <w:rsid w:val="00142935"/>
    <w:rsid w:val="00142A88"/>
    <w:rsid w:val="00144BD6"/>
    <w:rsid w:val="00153F9A"/>
    <w:rsid w:val="00163CD7"/>
    <w:rsid w:val="001654CC"/>
    <w:rsid w:val="00166BC6"/>
    <w:rsid w:val="0017459C"/>
    <w:rsid w:val="00176B35"/>
    <w:rsid w:val="00177348"/>
    <w:rsid w:val="00192AFE"/>
    <w:rsid w:val="00192FA0"/>
    <w:rsid w:val="001951A0"/>
    <w:rsid w:val="001A0954"/>
    <w:rsid w:val="001A33B9"/>
    <w:rsid w:val="001B174C"/>
    <w:rsid w:val="001C545C"/>
    <w:rsid w:val="001D77F9"/>
    <w:rsid w:val="001E0D55"/>
    <w:rsid w:val="001E313E"/>
    <w:rsid w:val="001F49AC"/>
    <w:rsid w:val="00202898"/>
    <w:rsid w:val="002046F3"/>
    <w:rsid w:val="00206A1A"/>
    <w:rsid w:val="00210F2F"/>
    <w:rsid w:val="0021179D"/>
    <w:rsid w:val="002119D5"/>
    <w:rsid w:val="00215022"/>
    <w:rsid w:val="002301A4"/>
    <w:rsid w:val="00232F1E"/>
    <w:rsid w:val="002353FB"/>
    <w:rsid w:val="002376EB"/>
    <w:rsid w:val="0025259C"/>
    <w:rsid w:val="00257444"/>
    <w:rsid w:val="00260B92"/>
    <w:rsid w:val="00261A84"/>
    <w:rsid w:val="00262B49"/>
    <w:rsid w:val="00263D81"/>
    <w:rsid w:val="002675EA"/>
    <w:rsid w:val="002773AF"/>
    <w:rsid w:val="0028065B"/>
    <w:rsid w:val="0028076D"/>
    <w:rsid w:val="00280DAA"/>
    <w:rsid w:val="002918C7"/>
    <w:rsid w:val="00293BD9"/>
    <w:rsid w:val="0029637F"/>
    <w:rsid w:val="0029679A"/>
    <w:rsid w:val="002A5F69"/>
    <w:rsid w:val="002B284C"/>
    <w:rsid w:val="002C31C5"/>
    <w:rsid w:val="002F2741"/>
    <w:rsid w:val="002F2ED8"/>
    <w:rsid w:val="0030439E"/>
    <w:rsid w:val="003129E0"/>
    <w:rsid w:val="00312F40"/>
    <w:rsid w:val="00330B0B"/>
    <w:rsid w:val="00336398"/>
    <w:rsid w:val="0035185F"/>
    <w:rsid w:val="00351D1E"/>
    <w:rsid w:val="003532CA"/>
    <w:rsid w:val="003614FB"/>
    <w:rsid w:val="00366FD4"/>
    <w:rsid w:val="0036741D"/>
    <w:rsid w:val="00370A7C"/>
    <w:rsid w:val="00377FE9"/>
    <w:rsid w:val="00391A88"/>
    <w:rsid w:val="003C10EA"/>
    <w:rsid w:val="003C184F"/>
    <w:rsid w:val="003C1A89"/>
    <w:rsid w:val="003C1FBF"/>
    <w:rsid w:val="003C4A51"/>
    <w:rsid w:val="003C732A"/>
    <w:rsid w:val="003D1899"/>
    <w:rsid w:val="003D484C"/>
    <w:rsid w:val="003D5A1A"/>
    <w:rsid w:val="003F17C2"/>
    <w:rsid w:val="00404F29"/>
    <w:rsid w:val="0040734E"/>
    <w:rsid w:val="00411F54"/>
    <w:rsid w:val="00427264"/>
    <w:rsid w:val="004314D4"/>
    <w:rsid w:val="00435C88"/>
    <w:rsid w:val="00437FBB"/>
    <w:rsid w:val="00450AEB"/>
    <w:rsid w:val="00465E8E"/>
    <w:rsid w:val="0047115E"/>
    <w:rsid w:val="004757F9"/>
    <w:rsid w:val="0047625C"/>
    <w:rsid w:val="004765D4"/>
    <w:rsid w:val="00490A81"/>
    <w:rsid w:val="00493746"/>
    <w:rsid w:val="00493BE7"/>
    <w:rsid w:val="004946A5"/>
    <w:rsid w:val="004A3515"/>
    <w:rsid w:val="004B0028"/>
    <w:rsid w:val="004B0F66"/>
    <w:rsid w:val="004B197F"/>
    <w:rsid w:val="004C3BA0"/>
    <w:rsid w:val="004C4290"/>
    <w:rsid w:val="004C5D61"/>
    <w:rsid w:val="004D4F27"/>
    <w:rsid w:val="004E0301"/>
    <w:rsid w:val="004E1C1C"/>
    <w:rsid w:val="004E2B40"/>
    <w:rsid w:val="004E3D52"/>
    <w:rsid w:val="004E5137"/>
    <w:rsid w:val="004F437F"/>
    <w:rsid w:val="005045FB"/>
    <w:rsid w:val="005077AE"/>
    <w:rsid w:val="00515FCC"/>
    <w:rsid w:val="00516B44"/>
    <w:rsid w:val="00517063"/>
    <w:rsid w:val="00520FB5"/>
    <w:rsid w:val="005253AB"/>
    <w:rsid w:val="00526ADC"/>
    <w:rsid w:val="005328DA"/>
    <w:rsid w:val="00535316"/>
    <w:rsid w:val="00547693"/>
    <w:rsid w:val="00553ABE"/>
    <w:rsid w:val="005708A1"/>
    <w:rsid w:val="00575566"/>
    <w:rsid w:val="00577D09"/>
    <w:rsid w:val="00590FEC"/>
    <w:rsid w:val="0059329E"/>
    <w:rsid w:val="005936BA"/>
    <w:rsid w:val="00596CE1"/>
    <w:rsid w:val="005A76A8"/>
    <w:rsid w:val="005B26A8"/>
    <w:rsid w:val="005C0A83"/>
    <w:rsid w:val="005D1CEE"/>
    <w:rsid w:val="005D70DE"/>
    <w:rsid w:val="005E3CE6"/>
    <w:rsid w:val="005F1D05"/>
    <w:rsid w:val="005F1DB6"/>
    <w:rsid w:val="005F32EF"/>
    <w:rsid w:val="005F5D9E"/>
    <w:rsid w:val="006127DC"/>
    <w:rsid w:val="00633ECF"/>
    <w:rsid w:val="00634F99"/>
    <w:rsid w:val="00641F0A"/>
    <w:rsid w:val="00644E0A"/>
    <w:rsid w:val="00647FB4"/>
    <w:rsid w:val="00650ED2"/>
    <w:rsid w:val="00650F12"/>
    <w:rsid w:val="006518B8"/>
    <w:rsid w:val="0067213C"/>
    <w:rsid w:val="006746F9"/>
    <w:rsid w:val="00674970"/>
    <w:rsid w:val="00675C38"/>
    <w:rsid w:val="00676738"/>
    <w:rsid w:val="00680342"/>
    <w:rsid w:val="006804DB"/>
    <w:rsid w:val="00681E00"/>
    <w:rsid w:val="00686F55"/>
    <w:rsid w:val="00692532"/>
    <w:rsid w:val="00696C8E"/>
    <w:rsid w:val="006A032B"/>
    <w:rsid w:val="006A1F8A"/>
    <w:rsid w:val="006B0733"/>
    <w:rsid w:val="006B7DA0"/>
    <w:rsid w:val="006C1EB7"/>
    <w:rsid w:val="006C3058"/>
    <w:rsid w:val="006C3998"/>
    <w:rsid w:val="006C4E27"/>
    <w:rsid w:val="006D0769"/>
    <w:rsid w:val="006D2C6D"/>
    <w:rsid w:val="006D377D"/>
    <w:rsid w:val="006E118C"/>
    <w:rsid w:val="006E4D65"/>
    <w:rsid w:val="006F3AF4"/>
    <w:rsid w:val="00705761"/>
    <w:rsid w:val="00705CC2"/>
    <w:rsid w:val="00705F2B"/>
    <w:rsid w:val="007069BD"/>
    <w:rsid w:val="00710133"/>
    <w:rsid w:val="00713728"/>
    <w:rsid w:val="00713BE9"/>
    <w:rsid w:val="00714BEA"/>
    <w:rsid w:val="00716885"/>
    <w:rsid w:val="00717960"/>
    <w:rsid w:val="00724427"/>
    <w:rsid w:val="007323F4"/>
    <w:rsid w:val="007331D3"/>
    <w:rsid w:val="00735FFF"/>
    <w:rsid w:val="00737D92"/>
    <w:rsid w:val="0074096B"/>
    <w:rsid w:val="00757EBD"/>
    <w:rsid w:val="00773138"/>
    <w:rsid w:val="00785F0F"/>
    <w:rsid w:val="0079242A"/>
    <w:rsid w:val="0079388E"/>
    <w:rsid w:val="0079689C"/>
    <w:rsid w:val="007B40EE"/>
    <w:rsid w:val="007B781A"/>
    <w:rsid w:val="007E24B8"/>
    <w:rsid w:val="007E430D"/>
    <w:rsid w:val="007E667A"/>
    <w:rsid w:val="007F4B40"/>
    <w:rsid w:val="008114F6"/>
    <w:rsid w:val="008127BE"/>
    <w:rsid w:val="00814ECD"/>
    <w:rsid w:val="0081722F"/>
    <w:rsid w:val="00817BDA"/>
    <w:rsid w:val="00824427"/>
    <w:rsid w:val="008260E7"/>
    <w:rsid w:val="00831208"/>
    <w:rsid w:val="00832A76"/>
    <w:rsid w:val="008369F0"/>
    <w:rsid w:val="00836BD0"/>
    <w:rsid w:val="008432D8"/>
    <w:rsid w:val="008523D6"/>
    <w:rsid w:val="00866E79"/>
    <w:rsid w:val="00871ADE"/>
    <w:rsid w:val="00872B1C"/>
    <w:rsid w:val="008825FC"/>
    <w:rsid w:val="00884B62"/>
    <w:rsid w:val="0088736C"/>
    <w:rsid w:val="0088742C"/>
    <w:rsid w:val="00890748"/>
    <w:rsid w:val="0089474B"/>
    <w:rsid w:val="008948DB"/>
    <w:rsid w:val="008A146A"/>
    <w:rsid w:val="008A156D"/>
    <w:rsid w:val="008A2307"/>
    <w:rsid w:val="008A36E4"/>
    <w:rsid w:val="008A717E"/>
    <w:rsid w:val="008A7505"/>
    <w:rsid w:val="008B6434"/>
    <w:rsid w:val="008B75B0"/>
    <w:rsid w:val="008C0027"/>
    <w:rsid w:val="008C048B"/>
    <w:rsid w:val="008D2D7F"/>
    <w:rsid w:val="008E0803"/>
    <w:rsid w:val="008F2F3B"/>
    <w:rsid w:val="00901A69"/>
    <w:rsid w:val="009034AD"/>
    <w:rsid w:val="009041AA"/>
    <w:rsid w:val="009066A4"/>
    <w:rsid w:val="00907AE1"/>
    <w:rsid w:val="00910C3B"/>
    <w:rsid w:val="00912D67"/>
    <w:rsid w:val="00926B01"/>
    <w:rsid w:val="00927807"/>
    <w:rsid w:val="0092789E"/>
    <w:rsid w:val="0094143A"/>
    <w:rsid w:val="00951B7A"/>
    <w:rsid w:val="00951C6B"/>
    <w:rsid w:val="0095488D"/>
    <w:rsid w:val="009575A3"/>
    <w:rsid w:val="00961357"/>
    <w:rsid w:val="009627A9"/>
    <w:rsid w:val="00966548"/>
    <w:rsid w:val="00972A03"/>
    <w:rsid w:val="00972AC5"/>
    <w:rsid w:val="00975F05"/>
    <w:rsid w:val="009A0163"/>
    <w:rsid w:val="009A7A5F"/>
    <w:rsid w:val="009A7EC2"/>
    <w:rsid w:val="009B47BD"/>
    <w:rsid w:val="009B6A35"/>
    <w:rsid w:val="009C40EC"/>
    <w:rsid w:val="009C4D47"/>
    <w:rsid w:val="009D12B2"/>
    <w:rsid w:val="009E1A48"/>
    <w:rsid w:val="009E4668"/>
    <w:rsid w:val="009E7110"/>
    <w:rsid w:val="009F52F4"/>
    <w:rsid w:val="009F61C4"/>
    <w:rsid w:val="009F75F2"/>
    <w:rsid w:val="009F7A8F"/>
    <w:rsid w:val="00A0013F"/>
    <w:rsid w:val="00A03FF3"/>
    <w:rsid w:val="00A204DA"/>
    <w:rsid w:val="00A3634B"/>
    <w:rsid w:val="00A4249B"/>
    <w:rsid w:val="00A51617"/>
    <w:rsid w:val="00A56553"/>
    <w:rsid w:val="00A60D7B"/>
    <w:rsid w:val="00A62F3F"/>
    <w:rsid w:val="00A64F41"/>
    <w:rsid w:val="00A745EE"/>
    <w:rsid w:val="00A747F7"/>
    <w:rsid w:val="00A76235"/>
    <w:rsid w:val="00A76741"/>
    <w:rsid w:val="00A773D1"/>
    <w:rsid w:val="00A77EFB"/>
    <w:rsid w:val="00A962A4"/>
    <w:rsid w:val="00AA0E11"/>
    <w:rsid w:val="00AA3F87"/>
    <w:rsid w:val="00AB720B"/>
    <w:rsid w:val="00AC2879"/>
    <w:rsid w:val="00AC2DE4"/>
    <w:rsid w:val="00AD12D7"/>
    <w:rsid w:val="00AF183F"/>
    <w:rsid w:val="00AF6E93"/>
    <w:rsid w:val="00B02E2B"/>
    <w:rsid w:val="00B0393B"/>
    <w:rsid w:val="00B075EC"/>
    <w:rsid w:val="00B11818"/>
    <w:rsid w:val="00B1365B"/>
    <w:rsid w:val="00B13A98"/>
    <w:rsid w:val="00B16648"/>
    <w:rsid w:val="00B16A68"/>
    <w:rsid w:val="00B20C5E"/>
    <w:rsid w:val="00B24AF4"/>
    <w:rsid w:val="00B27AC5"/>
    <w:rsid w:val="00B43C9D"/>
    <w:rsid w:val="00B5579A"/>
    <w:rsid w:val="00B57640"/>
    <w:rsid w:val="00B6513E"/>
    <w:rsid w:val="00B67519"/>
    <w:rsid w:val="00B70BB5"/>
    <w:rsid w:val="00B7213A"/>
    <w:rsid w:val="00B7686C"/>
    <w:rsid w:val="00B76909"/>
    <w:rsid w:val="00B77BA1"/>
    <w:rsid w:val="00B91350"/>
    <w:rsid w:val="00B92C4C"/>
    <w:rsid w:val="00BA3E92"/>
    <w:rsid w:val="00BA3FD5"/>
    <w:rsid w:val="00BB0EFE"/>
    <w:rsid w:val="00BB19A5"/>
    <w:rsid w:val="00BB3707"/>
    <w:rsid w:val="00BB73C2"/>
    <w:rsid w:val="00BC09F9"/>
    <w:rsid w:val="00BC26DB"/>
    <w:rsid w:val="00BE4CEB"/>
    <w:rsid w:val="00BE64CA"/>
    <w:rsid w:val="00BE7F57"/>
    <w:rsid w:val="00BF06FB"/>
    <w:rsid w:val="00BF2CCD"/>
    <w:rsid w:val="00BF2FE8"/>
    <w:rsid w:val="00BF6C4C"/>
    <w:rsid w:val="00BF6F06"/>
    <w:rsid w:val="00C216D9"/>
    <w:rsid w:val="00C2183E"/>
    <w:rsid w:val="00C2675C"/>
    <w:rsid w:val="00C268E7"/>
    <w:rsid w:val="00C26AF7"/>
    <w:rsid w:val="00C279A2"/>
    <w:rsid w:val="00C3465A"/>
    <w:rsid w:val="00C472A6"/>
    <w:rsid w:val="00C617B5"/>
    <w:rsid w:val="00C65CFA"/>
    <w:rsid w:val="00C669AC"/>
    <w:rsid w:val="00C70D7A"/>
    <w:rsid w:val="00C71992"/>
    <w:rsid w:val="00C77683"/>
    <w:rsid w:val="00C87FA2"/>
    <w:rsid w:val="00C92764"/>
    <w:rsid w:val="00C94120"/>
    <w:rsid w:val="00CA0A23"/>
    <w:rsid w:val="00CA45BE"/>
    <w:rsid w:val="00CA7FE5"/>
    <w:rsid w:val="00CB1CD4"/>
    <w:rsid w:val="00CB22A8"/>
    <w:rsid w:val="00CB5611"/>
    <w:rsid w:val="00CC0989"/>
    <w:rsid w:val="00CC4C09"/>
    <w:rsid w:val="00CC6117"/>
    <w:rsid w:val="00CD17D3"/>
    <w:rsid w:val="00CD3E0B"/>
    <w:rsid w:val="00CD6EEF"/>
    <w:rsid w:val="00CF3929"/>
    <w:rsid w:val="00CF4DD0"/>
    <w:rsid w:val="00D11EB4"/>
    <w:rsid w:val="00D12B8C"/>
    <w:rsid w:val="00D1703E"/>
    <w:rsid w:val="00D302D2"/>
    <w:rsid w:val="00D34B90"/>
    <w:rsid w:val="00D35122"/>
    <w:rsid w:val="00D3650B"/>
    <w:rsid w:val="00D41AD5"/>
    <w:rsid w:val="00D5047D"/>
    <w:rsid w:val="00D52383"/>
    <w:rsid w:val="00D54480"/>
    <w:rsid w:val="00D5782A"/>
    <w:rsid w:val="00DA1174"/>
    <w:rsid w:val="00DA5EB0"/>
    <w:rsid w:val="00DB4F72"/>
    <w:rsid w:val="00DB559F"/>
    <w:rsid w:val="00DB7857"/>
    <w:rsid w:val="00DB7C44"/>
    <w:rsid w:val="00DC2F6C"/>
    <w:rsid w:val="00DC3278"/>
    <w:rsid w:val="00DC388B"/>
    <w:rsid w:val="00DC70A6"/>
    <w:rsid w:val="00DC78F5"/>
    <w:rsid w:val="00DD1052"/>
    <w:rsid w:val="00DD6DB4"/>
    <w:rsid w:val="00DE2581"/>
    <w:rsid w:val="00DF04FA"/>
    <w:rsid w:val="00E02338"/>
    <w:rsid w:val="00E10B72"/>
    <w:rsid w:val="00E13BA3"/>
    <w:rsid w:val="00E221B6"/>
    <w:rsid w:val="00E227AB"/>
    <w:rsid w:val="00E2597B"/>
    <w:rsid w:val="00E46F1E"/>
    <w:rsid w:val="00E51709"/>
    <w:rsid w:val="00E521C8"/>
    <w:rsid w:val="00E5557C"/>
    <w:rsid w:val="00E5594C"/>
    <w:rsid w:val="00E60E61"/>
    <w:rsid w:val="00E63AC2"/>
    <w:rsid w:val="00E6753A"/>
    <w:rsid w:val="00E709A4"/>
    <w:rsid w:val="00E70F51"/>
    <w:rsid w:val="00E90683"/>
    <w:rsid w:val="00E9454B"/>
    <w:rsid w:val="00EC0B6B"/>
    <w:rsid w:val="00EC2E1F"/>
    <w:rsid w:val="00ED4313"/>
    <w:rsid w:val="00ED689C"/>
    <w:rsid w:val="00EF428F"/>
    <w:rsid w:val="00F00921"/>
    <w:rsid w:val="00F01758"/>
    <w:rsid w:val="00F06A8F"/>
    <w:rsid w:val="00F10BE6"/>
    <w:rsid w:val="00F12695"/>
    <w:rsid w:val="00F1453B"/>
    <w:rsid w:val="00F14997"/>
    <w:rsid w:val="00F16BC8"/>
    <w:rsid w:val="00F32634"/>
    <w:rsid w:val="00F33ABA"/>
    <w:rsid w:val="00F45B7C"/>
    <w:rsid w:val="00F56863"/>
    <w:rsid w:val="00F6261F"/>
    <w:rsid w:val="00F6607E"/>
    <w:rsid w:val="00F832D2"/>
    <w:rsid w:val="00F9398D"/>
    <w:rsid w:val="00FA17AB"/>
    <w:rsid w:val="00FA20D2"/>
    <w:rsid w:val="00FA69A0"/>
    <w:rsid w:val="00FB08DA"/>
    <w:rsid w:val="00FC3FBC"/>
    <w:rsid w:val="00FD1F87"/>
    <w:rsid w:val="00FE17F0"/>
    <w:rsid w:val="00FE1E15"/>
    <w:rsid w:val="00FE4B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48B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fr-CA" w:eastAsia="en-CA" w:bidi="ar-SA"/>
      </w:rPr>
    </w:rPrDefault>
    <w:pPrDefault/>
  </w:docDefaults>
  <w:latentStyles w:defLockedState="0" w:defUIPriority="99" w:defSemiHidden="0" w:defUnhideWhenUsed="0" w:defQFormat="0" w:count="376">
    <w:lsdException w:name="Normal" w:semiHidden="1" w:uiPriority="0" w:qFormat="1"/>
    <w:lsdException w:name="heading 1" w:semiHidden="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lsdException w:name="index heading" w:semiHidden="1"/>
    <w:lsdException w:name="caption" w:semiHidden="1" w:uiPriority="0"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99"/>
    <w:semiHidden/>
    <w:qFormat/>
    <w:rsid w:val="000F1330"/>
  </w:style>
  <w:style w:type="paragraph" w:styleId="Heading1">
    <w:name w:val="heading 1"/>
    <w:aliases w:val="ÉTS Chapter Heading 1"/>
    <w:basedOn w:val="Normal"/>
    <w:next w:val="TSNormal"/>
    <w:link w:val="Heading1Char"/>
    <w:uiPriority w:val="4"/>
    <w:unhideWhenUsed/>
    <w:qFormat/>
    <w:rsid w:val="00C427CA"/>
    <w:pPr>
      <w:keepNext/>
      <w:numPr>
        <w:numId w:val="2"/>
      </w:numPr>
      <w:tabs>
        <w:tab w:val="center" w:pos="4500"/>
      </w:tabs>
      <w:spacing w:after="480"/>
      <w:ind w:left="0"/>
      <w:jc w:val="center"/>
      <w:outlineLvl w:val="0"/>
    </w:pPr>
    <w:rPr>
      <w:b/>
      <w:bCs/>
      <w:caps/>
      <w:kern w:val="32"/>
    </w:rPr>
  </w:style>
  <w:style w:type="paragraph" w:styleId="Heading2">
    <w:name w:val="heading 2"/>
    <w:aliases w:val="ÉTS Chapter Heading 2"/>
    <w:basedOn w:val="Normal"/>
    <w:next w:val="TSNormal"/>
    <w:link w:val="Heading2Char"/>
    <w:uiPriority w:val="4"/>
    <w:unhideWhenUsed/>
    <w:qFormat/>
    <w:rsid w:val="00C427CA"/>
    <w:pPr>
      <w:keepNext/>
      <w:numPr>
        <w:ilvl w:val="1"/>
        <w:numId w:val="2"/>
      </w:numPr>
      <w:tabs>
        <w:tab w:val="right" w:leader="dot" w:pos="9072"/>
      </w:tabs>
      <w:spacing w:after="480"/>
      <w:ind w:left="992" w:right="675" w:hanging="992"/>
      <w:outlineLvl w:val="1"/>
    </w:pPr>
    <w:rPr>
      <w:b/>
      <w:bCs/>
      <w:iCs/>
      <w:szCs w:val="28"/>
    </w:rPr>
  </w:style>
  <w:style w:type="paragraph" w:styleId="Heading3">
    <w:name w:val="heading 3"/>
    <w:aliases w:val="ÉTS Chapter Heading 3"/>
    <w:basedOn w:val="Normal"/>
    <w:next w:val="TSNormal"/>
    <w:link w:val="Heading3Char"/>
    <w:uiPriority w:val="4"/>
    <w:unhideWhenUsed/>
    <w:qFormat/>
    <w:rsid w:val="00C427CA"/>
    <w:pPr>
      <w:keepNext/>
      <w:numPr>
        <w:ilvl w:val="2"/>
        <w:numId w:val="2"/>
      </w:numPr>
      <w:spacing w:after="480"/>
      <w:ind w:left="992" w:hanging="992"/>
      <w:outlineLvl w:val="2"/>
    </w:pPr>
    <w:rPr>
      <w:b/>
      <w:bCs/>
      <w:szCs w:val="26"/>
    </w:rPr>
  </w:style>
  <w:style w:type="paragraph" w:styleId="Heading4">
    <w:name w:val="heading 4"/>
    <w:aliases w:val="ÉTS Chapter Heading 4"/>
    <w:basedOn w:val="Normal"/>
    <w:next w:val="TSNormal"/>
    <w:link w:val="Heading4Char"/>
    <w:uiPriority w:val="4"/>
    <w:unhideWhenUsed/>
    <w:qFormat/>
    <w:rsid w:val="00C427CA"/>
    <w:pPr>
      <w:keepNext/>
      <w:keepLines/>
      <w:numPr>
        <w:ilvl w:val="3"/>
        <w:numId w:val="2"/>
      </w:numPr>
      <w:spacing w:after="480"/>
      <w:ind w:left="992" w:hanging="992"/>
      <w:outlineLvl w:val="3"/>
    </w:pPr>
    <w:rPr>
      <w:b/>
      <w:bCs/>
      <w:iCs/>
    </w:rPr>
  </w:style>
  <w:style w:type="paragraph" w:styleId="Heading5">
    <w:name w:val="heading 5"/>
    <w:aliases w:val="ÉTS Annex Heading 1"/>
    <w:basedOn w:val="Normal"/>
    <w:next w:val="TSNoSpacing"/>
    <w:link w:val="Heading5Char"/>
    <w:uiPriority w:val="5"/>
    <w:unhideWhenUsed/>
    <w:qFormat/>
    <w:rsid w:val="00C427CA"/>
    <w:pPr>
      <w:keepNext/>
      <w:keepLines/>
      <w:numPr>
        <w:numId w:val="3"/>
      </w:numPr>
      <w:spacing w:after="480"/>
      <w:jc w:val="center"/>
      <w:outlineLvl w:val="4"/>
    </w:pPr>
    <w:rPr>
      <w:b/>
      <w:bCs/>
      <w:caps/>
      <w:kern w:val="32"/>
    </w:rPr>
  </w:style>
  <w:style w:type="paragraph" w:styleId="Heading6">
    <w:name w:val="heading 6"/>
    <w:aliases w:val="ÉTS Appendix Heading 1"/>
    <w:basedOn w:val="Normal"/>
    <w:next w:val="TSNoSpacing"/>
    <w:link w:val="Heading6Char"/>
    <w:uiPriority w:val="6"/>
    <w:unhideWhenUsed/>
    <w:qFormat/>
    <w:rsid w:val="00C427CA"/>
    <w:pPr>
      <w:keepNext/>
      <w:keepLines/>
      <w:numPr>
        <w:numId w:val="4"/>
      </w:numPr>
      <w:jc w:val="center"/>
      <w:outlineLvl w:val="5"/>
    </w:pPr>
    <w:rPr>
      <w:b/>
      <w:bCs/>
      <w:caps/>
      <w:kern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2B284C"/>
    <w:pPr>
      <w:tabs>
        <w:tab w:val="center" w:pos="4536"/>
        <w:tab w:val="right" w:pos="9072"/>
      </w:tabs>
    </w:pPr>
  </w:style>
  <w:style w:type="character" w:customStyle="1" w:styleId="HeaderChar">
    <w:name w:val="Header Char"/>
    <w:link w:val="Header"/>
    <w:uiPriority w:val="99"/>
    <w:semiHidden/>
    <w:rsid w:val="00C268E7"/>
  </w:style>
  <w:style w:type="paragraph" w:customStyle="1" w:styleId="TSPreliminarypageHeading">
    <w:name w:val="ÉTS Preliminary page Heading"/>
    <w:basedOn w:val="Normal"/>
    <w:next w:val="TSNormal"/>
    <w:uiPriority w:val="14"/>
    <w:unhideWhenUsed/>
    <w:qFormat/>
    <w:rsid w:val="00901A69"/>
    <w:pPr>
      <w:spacing w:after="480"/>
      <w:jc w:val="center"/>
    </w:pPr>
    <w:rPr>
      <w:b/>
      <w:caps/>
      <w:lang w:eastAsia="fr-CA"/>
    </w:rPr>
  </w:style>
  <w:style w:type="paragraph" w:customStyle="1" w:styleId="TSAbbreviationsandsymbols">
    <w:name w:val="ÉTS Abbreviations and symbols"/>
    <w:basedOn w:val="TSNoSpacing"/>
    <w:link w:val="TSAbbreviationsandsymbolsCar"/>
    <w:uiPriority w:val="2"/>
    <w:unhideWhenUsed/>
    <w:qFormat/>
    <w:rsid w:val="00735FFF"/>
    <w:pPr>
      <w:tabs>
        <w:tab w:val="left" w:pos="1418"/>
      </w:tabs>
      <w:spacing w:after="240"/>
    </w:pPr>
  </w:style>
  <w:style w:type="paragraph" w:customStyle="1" w:styleId="TSTitlepageDocumenttitle">
    <w:name w:val="ÉTS Title page Document title"/>
    <w:basedOn w:val="Normal"/>
    <w:link w:val="TSTitlepageDocumenttitleCar"/>
    <w:uiPriority w:val="7"/>
    <w:unhideWhenUsed/>
    <w:qFormat/>
    <w:rsid w:val="00A3634B"/>
    <w:pPr>
      <w:jc w:val="center"/>
    </w:pPr>
    <w:rPr>
      <w:sz w:val="36"/>
    </w:rPr>
  </w:style>
  <w:style w:type="character" w:styleId="PlaceholderText">
    <w:name w:val="Placeholder Text"/>
    <w:uiPriority w:val="99"/>
    <w:semiHidden/>
    <w:rsid w:val="00391A88"/>
    <w:rPr>
      <w:color w:val="C00000"/>
    </w:rPr>
  </w:style>
  <w:style w:type="paragraph" w:customStyle="1" w:styleId="TSTitlepageFirstname">
    <w:name w:val="ÉTS Title page First name"/>
    <w:basedOn w:val="Normal"/>
    <w:link w:val="TSTitlepageFirstnameCar"/>
    <w:uiPriority w:val="8"/>
    <w:unhideWhenUsed/>
    <w:qFormat/>
    <w:rsid w:val="00E5557C"/>
    <w:pPr>
      <w:jc w:val="center"/>
    </w:pPr>
    <w:rPr>
      <w:sz w:val="32"/>
    </w:rPr>
  </w:style>
  <w:style w:type="paragraph" w:customStyle="1" w:styleId="TSTitlepageLASTNAME">
    <w:name w:val="ÉTS Title page LAST NAME"/>
    <w:basedOn w:val="TSTitlepageFirstname"/>
    <w:link w:val="TSTitlepageLASTNAMECar"/>
    <w:uiPriority w:val="9"/>
    <w:unhideWhenUsed/>
    <w:qFormat/>
    <w:rsid w:val="00884B62"/>
    <w:rPr>
      <w:caps/>
    </w:rPr>
  </w:style>
  <w:style w:type="character" w:customStyle="1" w:styleId="TSTitlepageFirstnameCar">
    <w:name w:val="ÉTS Title page First name Car"/>
    <w:link w:val="TSTitlepageFirstname"/>
    <w:uiPriority w:val="8"/>
    <w:unhideWhenUsed/>
    <w:qFormat/>
    <w:rsid w:val="00E5557C"/>
    <w:rPr>
      <w:sz w:val="32"/>
    </w:rPr>
  </w:style>
  <w:style w:type="character" w:customStyle="1" w:styleId="TSTitlepageLASTNAMECar">
    <w:name w:val="ÉTS Title page LAST NAME Car"/>
    <w:basedOn w:val="TSTitlepageFirstnameCar"/>
    <w:link w:val="TSTitlepageLASTNAME"/>
    <w:uiPriority w:val="9"/>
    <w:unhideWhenUsed/>
    <w:qFormat/>
    <w:rsid w:val="00884B62"/>
    <w:rPr>
      <w:caps/>
      <w:sz w:val="32"/>
    </w:rPr>
  </w:style>
  <w:style w:type="paragraph" w:customStyle="1" w:styleId="TSTitlepageCapscontent">
    <w:name w:val="ÉTS Title page Caps content"/>
    <w:basedOn w:val="TSTitlepageLASTNAME"/>
    <w:link w:val="TSTitlepageCapscontentCar"/>
    <w:uiPriority w:val="28"/>
    <w:unhideWhenUsed/>
    <w:qFormat/>
    <w:rsid w:val="00B27AC5"/>
    <w:rPr>
      <w:sz w:val="28"/>
    </w:rPr>
  </w:style>
  <w:style w:type="paragraph" w:customStyle="1" w:styleId="TSTitlepageNormalcontent">
    <w:name w:val="ÉTS Title page Normal content"/>
    <w:basedOn w:val="TSTitlepageFirstname"/>
    <w:link w:val="TSTitlepageNormalcontentCar"/>
    <w:uiPriority w:val="27"/>
    <w:unhideWhenUsed/>
    <w:qFormat/>
    <w:rsid w:val="002918C7"/>
    <w:rPr>
      <w:sz w:val="28"/>
    </w:rPr>
  </w:style>
  <w:style w:type="paragraph" w:customStyle="1" w:styleId="TSTitlepageLicenseline">
    <w:name w:val="ÉTS Title page License line"/>
    <w:basedOn w:val="TSTitlepageNormalcontent"/>
    <w:link w:val="TSTitlepageLicenselineCar"/>
    <w:uiPriority w:val="12"/>
    <w:unhideWhenUsed/>
    <w:qFormat/>
    <w:rsid w:val="00FE17F0"/>
    <w:rPr>
      <w:sz w:val="24"/>
    </w:rPr>
  </w:style>
  <w:style w:type="paragraph" w:customStyle="1" w:styleId="TSJurypageSubheadingandfooter">
    <w:name w:val="ÉTS Jury page Subheading and footer"/>
    <w:basedOn w:val="Normal"/>
    <w:link w:val="TSJurypageSubheadingandfooterCar"/>
    <w:uiPriority w:val="15"/>
    <w:unhideWhenUsed/>
    <w:qFormat/>
    <w:rsid w:val="004C5D61"/>
    <w:pPr>
      <w:jc w:val="center"/>
    </w:pPr>
    <w:rPr>
      <w:caps/>
    </w:rPr>
  </w:style>
  <w:style w:type="paragraph" w:customStyle="1" w:styleId="TSNoSpacing">
    <w:name w:val="ÉTS No Spacing"/>
    <w:basedOn w:val="Normal"/>
    <w:link w:val="TSNoSpacingCar"/>
    <w:uiPriority w:val="1"/>
    <w:unhideWhenUsed/>
    <w:qFormat/>
    <w:rsid w:val="00B16A68"/>
    <w:pPr>
      <w:jc w:val="both"/>
    </w:pPr>
  </w:style>
  <w:style w:type="paragraph" w:customStyle="1" w:styleId="TSLicencepage">
    <w:name w:val="ÉTS Licence page"/>
    <w:basedOn w:val="Normal"/>
    <w:uiPriority w:val="30"/>
    <w:unhideWhenUsed/>
    <w:qFormat/>
    <w:rsid w:val="002A5F69"/>
    <w:pPr>
      <w:spacing w:line="360" w:lineRule="auto"/>
      <w:ind w:left="181" w:right="181"/>
      <w:jc w:val="both"/>
    </w:pPr>
    <w:rPr>
      <w:sz w:val="20"/>
    </w:rPr>
  </w:style>
  <w:style w:type="character" w:styleId="Hyperlink">
    <w:name w:val="Hyperlink"/>
    <w:aliases w:val="ÉTS Hyperlink"/>
    <w:uiPriority w:val="99"/>
    <w:unhideWhenUsed/>
    <w:qFormat/>
    <w:rsid w:val="002A5F69"/>
    <w:rPr>
      <w:color w:val="0000FF"/>
      <w:u w:val="single"/>
    </w:rPr>
  </w:style>
  <w:style w:type="paragraph" w:customStyle="1" w:styleId="TSNormal">
    <w:name w:val="ÉTS Normal"/>
    <w:basedOn w:val="Normal"/>
    <w:link w:val="TSNormalCar"/>
    <w:uiPriority w:val="1"/>
    <w:unhideWhenUsed/>
    <w:qFormat/>
    <w:rsid w:val="00B16A68"/>
    <w:pPr>
      <w:spacing w:line="360" w:lineRule="auto"/>
      <w:jc w:val="both"/>
    </w:pPr>
    <w:rPr>
      <w:lang w:eastAsia="fr-CA"/>
    </w:rPr>
  </w:style>
  <w:style w:type="paragraph" w:customStyle="1" w:styleId="TSAbstractrsumpageDocumentTitle">
    <w:name w:val="ÉTS Abstract / résumé page Document Title"/>
    <w:basedOn w:val="TSNormal"/>
    <w:link w:val="TSAbstractrsumpageDocumentTitleCar"/>
    <w:uiPriority w:val="16"/>
    <w:unhideWhenUsed/>
    <w:qFormat/>
    <w:rsid w:val="00C87FA2"/>
    <w:pPr>
      <w:spacing w:line="240" w:lineRule="auto"/>
      <w:jc w:val="center"/>
    </w:pPr>
    <w:rPr>
      <w:b/>
    </w:rPr>
  </w:style>
  <w:style w:type="paragraph" w:customStyle="1" w:styleId="TSAbstractrsumpageFirstname">
    <w:name w:val="ÉTS Abstract / résumé page First name"/>
    <w:basedOn w:val="TSNormal"/>
    <w:link w:val="TSAbstractrsumpageFirstnameCar"/>
    <w:uiPriority w:val="17"/>
    <w:unhideWhenUsed/>
    <w:qFormat/>
    <w:rsid w:val="004C5D61"/>
    <w:pPr>
      <w:spacing w:line="240" w:lineRule="auto"/>
      <w:jc w:val="center"/>
    </w:pPr>
  </w:style>
  <w:style w:type="paragraph" w:customStyle="1" w:styleId="TSAbstractrsumpageLASTNAME">
    <w:name w:val="ÉTS Abstract / résumé page LAST NAME"/>
    <w:basedOn w:val="TSAbstractrsumpageFirstname"/>
    <w:link w:val="TSAbstractrsumpageLASTNAMECar"/>
    <w:uiPriority w:val="18"/>
    <w:unhideWhenUsed/>
    <w:qFormat/>
    <w:rsid w:val="00411F54"/>
    <w:rPr>
      <w:caps/>
    </w:rPr>
  </w:style>
  <w:style w:type="character" w:customStyle="1" w:styleId="TSNormalCar">
    <w:name w:val="ÉTS Normal Car"/>
    <w:link w:val="TSNormal"/>
    <w:uiPriority w:val="1"/>
    <w:rsid w:val="00B16A68"/>
    <w:rPr>
      <w:lang w:eastAsia="fr-CA"/>
    </w:rPr>
  </w:style>
  <w:style w:type="character" w:customStyle="1" w:styleId="TSAbstractrsumpageFirstnameCar">
    <w:name w:val="ÉTS Abstract / résumé page First name Car"/>
    <w:basedOn w:val="TSNormalCar"/>
    <w:link w:val="TSAbstractrsumpageFirstname"/>
    <w:uiPriority w:val="17"/>
    <w:unhideWhenUsed/>
    <w:qFormat/>
    <w:rsid w:val="004C5D61"/>
    <w:rPr>
      <w:lang w:eastAsia="fr-CA"/>
    </w:rPr>
  </w:style>
  <w:style w:type="character" w:customStyle="1" w:styleId="TSAbstractrsumpageLASTNAMECar">
    <w:name w:val="ÉTS Abstract / résumé page LAST NAME Car"/>
    <w:basedOn w:val="TSAbstractrsumpageFirstnameCar"/>
    <w:link w:val="TSAbstractrsumpageLASTNAME"/>
    <w:uiPriority w:val="18"/>
    <w:unhideWhenUsed/>
    <w:qFormat/>
    <w:rsid w:val="00411F54"/>
    <w:rPr>
      <w:caps/>
      <w:lang w:eastAsia="fr-CA"/>
    </w:rPr>
  </w:style>
  <w:style w:type="character" w:customStyle="1" w:styleId="TSNoSpacingCar">
    <w:name w:val="ÉTS No Spacing Car"/>
    <w:link w:val="TSNoSpacing"/>
    <w:uiPriority w:val="2"/>
    <w:rsid w:val="00BE64CA"/>
  </w:style>
  <w:style w:type="character" w:customStyle="1" w:styleId="TSAbbreviationsandsymbolsCar">
    <w:name w:val="ÉTS Abbreviations and symbols Car"/>
    <w:basedOn w:val="TSNoSpacingCar"/>
    <w:link w:val="TSAbbreviationsandsymbols"/>
    <w:uiPriority w:val="3"/>
    <w:rsid w:val="00735FFF"/>
  </w:style>
  <w:style w:type="paragraph" w:customStyle="1" w:styleId="TSDocumentbodyHeading">
    <w:name w:val="ÉTS Document body Heading"/>
    <w:basedOn w:val="TSPreliminarypageHeading"/>
    <w:next w:val="TSNormal"/>
    <w:uiPriority w:val="19"/>
    <w:unhideWhenUsed/>
    <w:qFormat/>
    <w:rsid w:val="004E5137"/>
    <w:pPr>
      <w:outlineLvl w:val="0"/>
    </w:pPr>
  </w:style>
  <w:style w:type="paragraph" w:customStyle="1" w:styleId="TSIntroductionHeading2">
    <w:name w:val="ÉTS Introduction Heading 2"/>
    <w:basedOn w:val="Normal"/>
    <w:next w:val="TSNormal"/>
    <w:link w:val="TSIntroductionHeading2Car"/>
    <w:uiPriority w:val="3"/>
    <w:unhideWhenUsed/>
    <w:qFormat/>
    <w:rsid w:val="00B0393B"/>
    <w:pPr>
      <w:numPr>
        <w:ilvl w:val="1"/>
        <w:numId w:val="1"/>
      </w:numPr>
      <w:spacing w:after="480"/>
      <w:outlineLvl w:val="1"/>
    </w:pPr>
    <w:rPr>
      <w:b/>
      <w:lang w:eastAsia="fr-CA"/>
    </w:rPr>
  </w:style>
  <w:style w:type="paragraph" w:customStyle="1" w:styleId="TSIntroductionHeading3">
    <w:name w:val="ÉTS Introduction Heading 3"/>
    <w:basedOn w:val="Normal"/>
    <w:next w:val="TSNormal"/>
    <w:uiPriority w:val="3"/>
    <w:unhideWhenUsed/>
    <w:qFormat/>
    <w:rsid w:val="00B0393B"/>
    <w:pPr>
      <w:numPr>
        <w:ilvl w:val="2"/>
        <w:numId w:val="1"/>
      </w:numPr>
      <w:spacing w:after="480"/>
      <w:jc w:val="both"/>
      <w:outlineLvl w:val="2"/>
    </w:pPr>
    <w:rPr>
      <w:b/>
      <w:lang w:eastAsia="fr-CA"/>
    </w:rPr>
  </w:style>
  <w:style w:type="character" w:customStyle="1" w:styleId="TSIntroductionHeading2Car">
    <w:name w:val="ÉTS Introduction Heading 2 Car"/>
    <w:link w:val="TSIntroductionHeading2"/>
    <w:uiPriority w:val="9"/>
    <w:rsid w:val="00B0393B"/>
    <w:rPr>
      <w:b/>
      <w:lang w:eastAsia="fr-CA"/>
    </w:rPr>
  </w:style>
  <w:style w:type="paragraph" w:customStyle="1" w:styleId="TSIntroductionHeading4">
    <w:name w:val="ÉTS Introduction Heading 4"/>
    <w:basedOn w:val="Normal"/>
    <w:next w:val="TSNormal"/>
    <w:uiPriority w:val="3"/>
    <w:unhideWhenUsed/>
    <w:qFormat/>
    <w:rsid w:val="00B0393B"/>
    <w:pPr>
      <w:numPr>
        <w:ilvl w:val="3"/>
        <w:numId w:val="1"/>
      </w:numPr>
      <w:spacing w:after="480"/>
      <w:jc w:val="both"/>
      <w:outlineLvl w:val="3"/>
    </w:pPr>
    <w:rPr>
      <w:b/>
      <w:lang w:eastAsia="fr-CA"/>
    </w:rPr>
  </w:style>
  <w:style w:type="paragraph" w:customStyle="1" w:styleId="TSAnnexHeading2">
    <w:name w:val="ÉTS Annex Heading 2"/>
    <w:basedOn w:val="TSNoSpacing"/>
    <w:next w:val="TSNoSpacing"/>
    <w:uiPriority w:val="5"/>
    <w:unhideWhenUsed/>
    <w:qFormat/>
    <w:rsid w:val="00EC6F8A"/>
    <w:pPr>
      <w:numPr>
        <w:ilvl w:val="1"/>
        <w:numId w:val="3"/>
      </w:numPr>
      <w:spacing w:after="240"/>
      <w:ind w:left="992" w:hanging="992"/>
    </w:pPr>
    <w:rPr>
      <w:b/>
      <w:bCs/>
    </w:rPr>
  </w:style>
  <w:style w:type="paragraph" w:customStyle="1" w:styleId="TSAnnexHeading3">
    <w:name w:val="ÉTS Annex Heading 3"/>
    <w:basedOn w:val="TSNoSpacing"/>
    <w:next w:val="TSNoSpacing"/>
    <w:uiPriority w:val="5"/>
    <w:unhideWhenUsed/>
    <w:qFormat/>
    <w:rsid w:val="00EC6F8A"/>
    <w:pPr>
      <w:numPr>
        <w:ilvl w:val="2"/>
        <w:numId w:val="3"/>
      </w:numPr>
      <w:spacing w:after="240"/>
      <w:ind w:left="992" w:hanging="992"/>
    </w:pPr>
    <w:rPr>
      <w:b/>
      <w:bCs/>
    </w:rPr>
  </w:style>
  <w:style w:type="paragraph" w:customStyle="1" w:styleId="TSAnnexHeading4">
    <w:name w:val="ÉTS Annex Heading 4"/>
    <w:basedOn w:val="TSNoSpacing"/>
    <w:next w:val="TSNoSpacing"/>
    <w:uiPriority w:val="5"/>
    <w:unhideWhenUsed/>
    <w:qFormat/>
    <w:rsid w:val="004314D4"/>
    <w:pPr>
      <w:keepNext/>
      <w:keepLines/>
      <w:numPr>
        <w:ilvl w:val="3"/>
        <w:numId w:val="3"/>
      </w:numPr>
      <w:spacing w:after="240"/>
      <w:ind w:left="992" w:hanging="992"/>
    </w:pPr>
    <w:rPr>
      <w:b/>
      <w:bCs/>
      <w:iCs/>
    </w:rPr>
  </w:style>
  <w:style w:type="paragraph" w:customStyle="1" w:styleId="TSAppendixHeading2">
    <w:name w:val="ÉTS Appendix Heading 2"/>
    <w:basedOn w:val="TSNoSpacing"/>
    <w:next w:val="TSNoSpacing"/>
    <w:uiPriority w:val="6"/>
    <w:unhideWhenUsed/>
    <w:qFormat/>
    <w:rsid w:val="00EC6F8A"/>
    <w:pPr>
      <w:numPr>
        <w:ilvl w:val="1"/>
        <w:numId w:val="4"/>
      </w:numPr>
      <w:spacing w:after="240"/>
      <w:ind w:left="992" w:hanging="992"/>
    </w:pPr>
    <w:rPr>
      <w:b/>
      <w:bCs/>
    </w:rPr>
  </w:style>
  <w:style w:type="paragraph" w:customStyle="1" w:styleId="TSAppendixHeading3">
    <w:name w:val="ÉTS Appendix Heading 3"/>
    <w:basedOn w:val="TSNoSpacing"/>
    <w:next w:val="TSNoSpacing"/>
    <w:uiPriority w:val="6"/>
    <w:unhideWhenUsed/>
    <w:qFormat/>
    <w:rsid w:val="00EC6F8A"/>
    <w:pPr>
      <w:numPr>
        <w:ilvl w:val="2"/>
        <w:numId w:val="4"/>
      </w:numPr>
      <w:spacing w:after="240"/>
      <w:ind w:left="992" w:hanging="992"/>
    </w:pPr>
    <w:rPr>
      <w:b/>
      <w:bCs/>
    </w:rPr>
  </w:style>
  <w:style w:type="paragraph" w:customStyle="1" w:styleId="TSAppendixHeading4">
    <w:name w:val="ÉTS Appendix Heading 4"/>
    <w:basedOn w:val="TSNoSpacing"/>
    <w:next w:val="TSNoSpacing"/>
    <w:uiPriority w:val="6"/>
    <w:unhideWhenUsed/>
    <w:qFormat/>
    <w:rsid w:val="004314D4"/>
    <w:pPr>
      <w:keepNext/>
      <w:keepLines/>
      <w:numPr>
        <w:ilvl w:val="3"/>
        <w:numId w:val="4"/>
      </w:numPr>
      <w:spacing w:after="240"/>
      <w:ind w:left="992" w:hanging="992"/>
    </w:pPr>
    <w:rPr>
      <w:b/>
      <w:bCs/>
      <w:iCs/>
    </w:rPr>
  </w:style>
  <w:style w:type="character" w:customStyle="1" w:styleId="TSTitlepageCapscontentCar">
    <w:name w:val="ÉTS Title page Caps content Car"/>
    <w:basedOn w:val="TSTitlepageLASTNAMECar"/>
    <w:link w:val="TSTitlepageCapscontent"/>
    <w:uiPriority w:val="28"/>
    <w:rsid w:val="00B27AC5"/>
    <w:rPr>
      <w:caps/>
      <w:sz w:val="28"/>
    </w:rPr>
  </w:style>
  <w:style w:type="character" w:customStyle="1" w:styleId="TSTitlepageNormalcontentCar">
    <w:name w:val="ÉTS Title page Normal content Car"/>
    <w:basedOn w:val="TSTitlepageFirstnameCar"/>
    <w:link w:val="TSTitlepageNormalcontent"/>
    <w:uiPriority w:val="27"/>
    <w:rsid w:val="006E4D65"/>
    <w:rPr>
      <w:sz w:val="28"/>
    </w:rPr>
  </w:style>
  <w:style w:type="character" w:customStyle="1" w:styleId="TSTitlepageDocumenttitleCar">
    <w:name w:val="ÉTS Title page Document title Car"/>
    <w:basedOn w:val="DefaultParagraphFont"/>
    <w:link w:val="TSTitlepageDocumenttitle"/>
    <w:uiPriority w:val="24"/>
    <w:rsid w:val="00647FB4"/>
    <w:rPr>
      <w:sz w:val="36"/>
    </w:rPr>
  </w:style>
  <w:style w:type="character" w:customStyle="1" w:styleId="TSTitlepageLicenselineCar">
    <w:name w:val="ÉTS Title page License line Car"/>
    <w:basedOn w:val="TSTitlepageNormalcontentCar"/>
    <w:link w:val="TSTitlepageLicenseline"/>
    <w:uiPriority w:val="29"/>
    <w:rsid w:val="00647FB4"/>
    <w:rPr>
      <w:sz w:val="24"/>
    </w:rPr>
  </w:style>
  <w:style w:type="character" w:customStyle="1" w:styleId="TSJurypageSubheadingandfooterCar">
    <w:name w:val="ÉTS Jury page Subheading and footer Car"/>
    <w:basedOn w:val="DefaultParagraphFont"/>
    <w:link w:val="TSJurypageSubheadingandfooter"/>
    <w:uiPriority w:val="32"/>
    <w:rsid w:val="00647FB4"/>
    <w:rPr>
      <w:caps/>
    </w:rPr>
  </w:style>
  <w:style w:type="character" w:customStyle="1" w:styleId="TSAbstractrsumpageDocumentTitleCar">
    <w:name w:val="ÉTS Abstract / résumé page Document Title Car"/>
    <w:basedOn w:val="TSNormalCar"/>
    <w:link w:val="TSAbstractrsumpageDocumentTitle"/>
    <w:uiPriority w:val="33"/>
    <w:rsid w:val="00647FB4"/>
    <w:rPr>
      <w:b/>
      <w:lang w:eastAsia="fr-CA"/>
    </w:rPr>
  </w:style>
  <w:style w:type="paragraph" w:styleId="TOC1">
    <w:name w:val="toc 1"/>
    <w:aliases w:val="ÉTS TOC 1"/>
    <w:basedOn w:val="Normal"/>
    <w:next w:val="Normal"/>
    <w:autoRedefine/>
    <w:uiPriority w:val="39"/>
    <w:unhideWhenUsed/>
    <w:qFormat/>
    <w:rsid w:val="00262B49"/>
    <w:pPr>
      <w:tabs>
        <w:tab w:val="right" w:leader="dot" w:pos="8392"/>
      </w:tabs>
      <w:spacing w:before="240"/>
      <w:ind w:left="1418" w:right="907" w:hanging="1418"/>
    </w:pPr>
    <w:rPr>
      <w:caps/>
      <w:noProof/>
    </w:rPr>
  </w:style>
  <w:style w:type="character" w:customStyle="1" w:styleId="Heading1Char">
    <w:name w:val="Heading 1 Char"/>
    <w:aliases w:val="ÉTS Chapter Heading 1 Char"/>
    <w:basedOn w:val="DefaultParagraphFont"/>
    <w:link w:val="Heading1"/>
    <w:uiPriority w:val="12"/>
    <w:rsid w:val="00C427CA"/>
    <w:rPr>
      <w:rFonts w:eastAsiaTheme="majorEastAsia" w:cstheme="majorBidi"/>
      <w:b/>
      <w:szCs w:val="32"/>
    </w:rPr>
  </w:style>
  <w:style w:type="character" w:customStyle="1" w:styleId="Heading2Char">
    <w:name w:val="Heading 2 Char"/>
    <w:aliases w:val="ÉTS Chapter Heading 2 Char"/>
    <w:basedOn w:val="DefaultParagraphFont"/>
    <w:link w:val="Heading2"/>
    <w:uiPriority w:val="13"/>
    <w:rsid w:val="00C427CA"/>
    <w:rPr>
      <w:rFonts w:eastAsiaTheme="majorEastAsia" w:cstheme="majorBidi"/>
      <w:b/>
      <w:szCs w:val="26"/>
    </w:rPr>
  </w:style>
  <w:style w:type="character" w:customStyle="1" w:styleId="Heading3Char">
    <w:name w:val="Heading 3 Char"/>
    <w:aliases w:val="ÉTS Chapter Heading 3 Char"/>
    <w:basedOn w:val="DefaultParagraphFont"/>
    <w:link w:val="Heading3"/>
    <w:uiPriority w:val="14"/>
    <w:rsid w:val="00C427CA"/>
    <w:rPr>
      <w:rFonts w:eastAsiaTheme="majorEastAsia" w:cstheme="majorBidi"/>
      <w:b/>
    </w:rPr>
  </w:style>
  <w:style w:type="paragraph" w:styleId="TOC2">
    <w:name w:val="toc 2"/>
    <w:aliases w:val="ÉTS TOC 2"/>
    <w:basedOn w:val="Normal"/>
    <w:next w:val="Normal"/>
    <w:autoRedefine/>
    <w:uiPriority w:val="39"/>
    <w:unhideWhenUsed/>
    <w:qFormat/>
    <w:rsid w:val="00262B49"/>
    <w:pPr>
      <w:tabs>
        <w:tab w:val="right" w:leader="dot" w:pos="8392"/>
      </w:tabs>
      <w:spacing w:before="120"/>
      <w:ind w:left="720" w:right="907" w:hanging="720"/>
    </w:pPr>
    <w:rPr>
      <w:noProof/>
    </w:rPr>
  </w:style>
  <w:style w:type="paragraph" w:styleId="TOC3">
    <w:name w:val="toc 3"/>
    <w:aliases w:val="ÉTS TOC 3"/>
    <w:basedOn w:val="Normal"/>
    <w:next w:val="Normal"/>
    <w:autoRedefine/>
    <w:uiPriority w:val="39"/>
    <w:unhideWhenUsed/>
    <w:qFormat/>
    <w:rsid w:val="00262B49"/>
    <w:pPr>
      <w:tabs>
        <w:tab w:val="left" w:pos="1418"/>
        <w:tab w:val="right" w:leader="dot" w:pos="8392"/>
      </w:tabs>
      <w:spacing w:before="120"/>
      <w:ind w:left="1418" w:right="907" w:hanging="709"/>
    </w:pPr>
    <w:rPr>
      <w:noProof/>
    </w:rPr>
  </w:style>
  <w:style w:type="paragraph" w:styleId="TOC4">
    <w:name w:val="toc 4"/>
    <w:aliases w:val="ÉTS TOC 4"/>
    <w:basedOn w:val="Normal"/>
    <w:next w:val="Normal"/>
    <w:autoRedefine/>
    <w:uiPriority w:val="39"/>
    <w:unhideWhenUsed/>
    <w:qFormat/>
    <w:rsid w:val="00262B49"/>
    <w:pPr>
      <w:tabs>
        <w:tab w:val="right" w:leader="dot" w:pos="8392"/>
      </w:tabs>
      <w:spacing w:before="120"/>
      <w:ind w:left="2410" w:right="907" w:hanging="992"/>
    </w:pPr>
    <w:rPr>
      <w:noProof/>
    </w:rPr>
  </w:style>
  <w:style w:type="character" w:customStyle="1" w:styleId="Heading4Char">
    <w:name w:val="Heading 4 Char"/>
    <w:aliases w:val="ÉTS Chapter Heading 4 Char"/>
    <w:basedOn w:val="DefaultParagraphFont"/>
    <w:link w:val="Heading4"/>
    <w:uiPriority w:val="15"/>
    <w:rsid w:val="00C427CA"/>
    <w:rPr>
      <w:rFonts w:eastAsiaTheme="majorEastAsia" w:cstheme="majorBidi"/>
      <w:b/>
      <w:iCs/>
    </w:rPr>
  </w:style>
  <w:style w:type="character" w:customStyle="1" w:styleId="Heading5Char">
    <w:name w:val="Heading 5 Char"/>
    <w:aliases w:val="ÉTS Annex Heading 1 Char"/>
    <w:basedOn w:val="DefaultParagraphFont"/>
    <w:link w:val="Heading5"/>
    <w:uiPriority w:val="16"/>
    <w:rsid w:val="00C427CA"/>
    <w:rPr>
      <w:rFonts w:eastAsiaTheme="majorEastAsia" w:cstheme="majorBidi"/>
      <w:b/>
    </w:rPr>
  </w:style>
  <w:style w:type="character" w:customStyle="1" w:styleId="Heading6Char">
    <w:name w:val="Heading 6 Char"/>
    <w:aliases w:val="ÉTS Appendix Heading 1 Char"/>
    <w:basedOn w:val="DefaultParagraphFont"/>
    <w:link w:val="Heading6"/>
    <w:uiPriority w:val="20"/>
    <w:rsid w:val="00C427CA"/>
    <w:rPr>
      <w:rFonts w:eastAsiaTheme="majorEastAsia" w:cstheme="majorBidi"/>
      <w:b/>
    </w:rPr>
  </w:style>
  <w:style w:type="paragraph" w:styleId="Caption">
    <w:name w:val="caption"/>
    <w:basedOn w:val="Normal"/>
    <w:next w:val="Normal"/>
    <w:semiHidden/>
    <w:qFormat/>
    <w:rsid w:val="008A146A"/>
    <w:pPr>
      <w:spacing w:before="120" w:after="120"/>
      <w:ind w:left="851" w:right="851"/>
      <w:jc w:val="center"/>
    </w:pPr>
    <w:rPr>
      <w:iCs/>
      <w:szCs w:val="18"/>
    </w:rPr>
  </w:style>
  <w:style w:type="table" w:styleId="TableGrid">
    <w:name w:val="Table Grid"/>
    <w:basedOn w:val="TableNormal"/>
    <w:uiPriority w:val="39"/>
    <w:rsid w:val="00C47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aliases w:val="ÉTS Table of figures"/>
    <w:basedOn w:val="Normal"/>
    <w:next w:val="TSNoSpacing"/>
    <w:autoRedefine/>
    <w:uiPriority w:val="20"/>
    <w:unhideWhenUsed/>
    <w:qFormat/>
    <w:rsid w:val="000614F3"/>
    <w:pPr>
      <w:tabs>
        <w:tab w:val="left" w:pos="1701"/>
        <w:tab w:val="right" w:leader="dot" w:pos="8902"/>
      </w:tabs>
      <w:spacing w:after="240"/>
      <w:ind w:left="1701" w:hanging="1701"/>
    </w:pPr>
  </w:style>
  <w:style w:type="paragraph" w:customStyle="1" w:styleId="TSQuote">
    <w:name w:val="ÉTS Quote"/>
    <w:basedOn w:val="TSNoSpacing"/>
    <w:next w:val="TSNormal"/>
    <w:uiPriority w:val="2"/>
    <w:unhideWhenUsed/>
    <w:qFormat/>
    <w:rsid w:val="00B6513E"/>
    <w:pPr>
      <w:spacing w:before="120" w:after="240"/>
      <w:ind w:left="709" w:right="709"/>
    </w:pPr>
    <w:rPr>
      <w:sz w:val="22"/>
    </w:rPr>
  </w:style>
  <w:style w:type="paragraph" w:customStyle="1" w:styleId="TSAlgorithm">
    <w:name w:val="ÉTS Algorithm"/>
    <w:basedOn w:val="TSNoSpacing"/>
    <w:uiPriority w:val="2"/>
    <w:unhideWhenUsed/>
    <w:qFormat/>
    <w:rsid w:val="00124C58"/>
    <w:pPr>
      <w:keepNext/>
      <w:tabs>
        <w:tab w:val="center" w:pos="4500"/>
        <w:tab w:val="right" w:pos="8998"/>
      </w:tabs>
    </w:pPr>
    <w:rPr>
      <w:rFonts w:ascii="Consolas" w:hAnsi="Consolas"/>
      <w:iCs/>
      <w:sz w:val="20"/>
      <w:szCs w:val="20"/>
    </w:rPr>
  </w:style>
  <w:style w:type="paragraph" w:customStyle="1" w:styleId="TSCaption">
    <w:name w:val="ÉTS Caption"/>
    <w:basedOn w:val="Caption"/>
    <w:next w:val="TSNormal"/>
    <w:uiPriority w:val="2"/>
    <w:unhideWhenUsed/>
    <w:qFormat/>
    <w:rsid w:val="001A6DBC"/>
    <w:pPr>
      <w:keepNext/>
    </w:pPr>
  </w:style>
  <w:style w:type="paragraph" w:customStyle="1" w:styleId="TSEquation">
    <w:name w:val="ÉTS Equation"/>
    <w:basedOn w:val="Normal"/>
    <w:uiPriority w:val="2"/>
    <w:unhideWhenUsed/>
    <w:qFormat/>
    <w:rsid w:val="00D1703E"/>
    <w:pPr>
      <w:tabs>
        <w:tab w:val="center" w:pos="4500"/>
        <w:tab w:val="right" w:pos="8998"/>
      </w:tabs>
      <w:jc w:val="center"/>
    </w:pPr>
    <w:rPr>
      <w:rFonts w:ascii="Cambria Math" w:hAnsi="Cambria Math"/>
      <w:i/>
    </w:rPr>
  </w:style>
  <w:style w:type="paragraph" w:customStyle="1" w:styleId="TSBibliography">
    <w:name w:val="ÉTS Bibliography"/>
    <w:basedOn w:val="TSNoSpacing"/>
    <w:uiPriority w:val="2"/>
    <w:unhideWhenUsed/>
    <w:qFormat/>
    <w:rsid w:val="00641F0A"/>
    <w:pPr>
      <w:spacing w:after="240"/>
      <w:ind w:left="709" w:hanging="709"/>
    </w:pPr>
  </w:style>
  <w:style w:type="paragraph" w:styleId="Footer">
    <w:name w:val="footer"/>
    <w:basedOn w:val="Normal"/>
    <w:link w:val="FooterChar"/>
    <w:uiPriority w:val="99"/>
    <w:semiHidden/>
    <w:rsid w:val="004C4290"/>
    <w:pPr>
      <w:tabs>
        <w:tab w:val="center" w:pos="4536"/>
        <w:tab w:val="right" w:pos="9072"/>
      </w:tabs>
    </w:pPr>
  </w:style>
  <w:style w:type="character" w:customStyle="1" w:styleId="FooterChar">
    <w:name w:val="Footer Char"/>
    <w:basedOn w:val="DefaultParagraphFont"/>
    <w:link w:val="Footer"/>
    <w:uiPriority w:val="99"/>
    <w:semiHidden/>
    <w:rsid w:val="004C4290"/>
  </w:style>
  <w:style w:type="character" w:styleId="CommentReference">
    <w:name w:val="annotation reference"/>
    <w:basedOn w:val="DefaultParagraphFont"/>
    <w:uiPriority w:val="99"/>
    <w:semiHidden/>
    <w:rsid w:val="004C4290"/>
    <w:rPr>
      <w:sz w:val="16"/>
      <w:szCs w:val="16"/>
    </w:rPr>
  </w:style>
  <w:style w:type="paragraph" w:styleId="CommentText">
    <w:name w:val="annotation text"/>
    <w:basedOn w:val="Normal"/>
    <w:link w:val="CommentTextChar"/>
    <w:uiPriority w:val="99"/>
    <w:semiHidden/>
    <w:rsid w:val="004C4290"/>
    <w:rPr>
      <w:sz w:val="20"/>
      <w:szCs w:val="20"/>
    </w:rPr>
  </w:style>
  <w:style w:type="character" w:customStyle="1" w:styleId="CommentTextChar">
    <w:name w:val="Comment Text Char"/>
    <w:basedOn w:val="DefaultParagraphFont"/>
    <w:link w:val="CommentText"/>
    <w:uiPriority w:val="99"/>
    <w:semiHidden/>
    <w:rsid w:val="004C4290"/>
    <w:rPr>
      <w:sz w:val="20"/>
      <w:szCs w:val="20"/>
    </w:rPr>
  </w:style>
  <w:style w:type="paragraph" w:styleId="CommentSubject">
    <w:name w:val="annotation subject"/>
    <w:basedOn w:val="CommentText"/>
    <w:next w:val="CommentText"/>
    <w:link w:val="CommentSubjectChar"/>
    <w:uiPriority w:val="99"/>
    <w:semiHidden/>
    <w:rsid w:val="004C4290"/>
    <w:rPr>
      <w:b/>
      <w:bCs/>
    </w:rPr>
  </w:style>
  <w:style w:type="character" w:customStyle="1" w:styleId="CommentSubjectChar">
    <w:name w:val="Comment Subject Char"/>
    <w:basedOn w:val="CommentTextChar"/>
    <w:link w:val="CommentSubject"/>
    <w:uiPriority w:val="99"/>
    <w:semiHidden/>
    <w:rsid w:val="004C4290"/>
    <w:rPr>
      <w:b/>
      <w:bCs/>
      <w:sz w:val="20"/>
      <w:szCs w:val="20"/>
    </w:rPr>
  </w:style>
  <w:style w:type="paragraph" w:customStyle="1" w:styleId="TSTitlepageLicenselineLASTNAME">
    <w:name w:val="ÉTS Title page License line LAST NAME"/>
    <w:basedOn w:val="TSTitlepageLicenseline"/>
    <w:link w:val="TSTitlepageLicenselineLASTNAMECar"/>
    <w:uiPriority w:val="12"/>
    <w:unhideWhenUsed/>
    <w:qFormat/>
    <w:rPr>
      <w:caps/>
    </w:rPr>
  </w:style>
  <w:style w:type="character" w:customStyle="1" w:styleId="TSTitlepageLicenselineLASTNAMECar">
    <w:name w:val="ÉTS Title page License line LAST NAME Car"/>
    <w:basedOn w:val="TSTitlepageLicenselineCar"/>
    <w:link w:val="TSTitlepageLicenselineLASTNAME"/>
    <w:uiPriority w:val="12"/>
    <w:rsid w:val="00A92A22"/>
    <w:rPr>
      <w:caps/>
      <w:sz w:val="24"/>
    </w:rPr>
  </w:style>
  <w:style w:type="paragraph" w:customStyle="1" w:styleId="TSPagedetitreContenumajuscules">
    <w:name w:val="ÉTS Page de titre Contenu majuscules"/>
    <w:basedOn w:val="Normal"/>
    <w:link w:val="TSPagedetitreContenumajusculesCar"/>
    <w:uiPriority w:val="28"/>
    <w:unhideWhenUsed/>
    <w:qFormat/>
    <w:rsid w:val="004B0F66"/>
    <w:pPr>
      <w:jc w:val="center"/>
    </w:pPr>
    <w:rPr>
      <w:caps/>
      <w:sz w:val="28"/>
    </w:rPr>
  </w:style>
  <w:style w:type="character" w:customStyle="1" w:styleId="TSPagedetitreContenumajusculesCar">
    <w:name w:val="ÉTS Page de titre Contenu majuscules Car"/>
    <w:basedOn w:val="DefaultParagraphFont"/>
    <w:link w:val="TSPagedetitreContenumajuscules"/>
    <w:uiPriority w:val="28"/>
    <w:rsid w:val="004B0F66"/>
    <w:rPr>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3.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8" Type="http://schemas.openxmlformats.org/officeDocument/2006/relationships/hyperlink" Target="https://creativecommons.org/licenses/by-nc-nd/4.0/deed" TargetMode="Externa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hyperlink" Target="https://doi.org/10.1016/j.jhydrol.2024.130688" TargetMode="External"/><Relationship Id="rId4" Type="http://schemas.openxmlformats.org/officeDocument/2006/relationships/image" Target="../media/image2.jpeg"/><Relationship Id="rId9"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9ABFE9CACA43709014C9AE7CDCFD5A"/>
        <w:category>
          <w:name w:val="Général"/>
          <w:gallery w:val="placeholder"/>
        </w:category>
        <w:types>
          <w:type w:val="bbPlcHdr"/>
        </w:types>
        <w:behaviors>
          <w:behavior w:val="content"/>
        </w:behaviors>
        <w:guid w:val="{FE489B4F-87EE-4960-A952-5345CDD62F2E}"/>
      </w:docPartPr>
      <w:docPartBody>
        <w:p w:rsidR="00DD499E" w:rsidRDefault="0068528A" w:rsidP="0068528A">
          <w:pPr>
            <w:pStyle w:val="9C9ABFE9CACA43709014C9AE7CDCFD5A2"/>
          </w:pPr>
          <w:r>
            <w:rPr>
              <w:rStyle w:val="PlaceholderText"/>
            </w:rPr>
            <w:t>[First name]</w:t>
          </w:r>
        </w:p>
      </w:docPartBody>
    </w:docPart>
    <w:docPart>
      <w:docPartPr>
        <w:name w:val="1965309E541041469AE1F6D8BFB0239F"/>
        <w:category>
          <w:name w:val="Général"/>
          <w:gallery w:val="placeholder"/>
        </w:category>
        <w:types>
          <w:type w:val="bbPlcHdr"/>
        </w:types>
        <w:behaviors>
          <w:behavior w:val="content"/>
        </w:behaviors>
        <w:guid w:val="{108A6B14-8BB4-4DC6-A9D5-79E68DD16E32}"/>
      </w:docPartPr>
      <w:docPartBody>
        <w:p w:rsidR="00DD499E" w:rsidRDefault="0068528A" w:rsidP="0068528A">
          <w:pPr>
            <w:pStyle w:val="1965309E541041469AE1F6D8BFB0239F2"/>
          </w:pPr>
          <w:r w:rsidRPr="00C92764">
            <w:rPr>
              <w:rStyle w:val="PlaceholderText"/>
            </w:rPr>
            <w:t>[</w:t>
          </w:r>
          <w:r>
            <w:rPr>
              <w:rStyle w:val="PlaceholderText"/>
            </w:rPr>
            <w:t>LAST NAME</w:t>
          </w:r>
          <w:r w:rsidRPr="00F6261F">
            <w:rPr>
              <w:rStyle w:val="PlaceholderText"/>
            </w:rPr>
            <w:t>]</w:t>
          </w:r>
        </w:p>
      </w:docPartBody>
    </w:docPart>
    <w:docPart>
      <w:docPartPr>
        <w:name w:val="97A332926BFC4449AAC850904A7D2BEB"/>
        <w:category>
          <w:name w:val="Général"/>
          <w:gallery w:val="placeholder"/>
        </w:category>
        <w:types>
          <w:type w:val="bbPlcHdr"/>
        </w:types>
        <w:behaviors>
          <w:behavior w:val="content"/>
        </w:behaviors>
        <w:guid w:val="{4B8A1EA3-7029-4528-94EA-930BE02CF143}"/>
      </w:docPartPr>
      <w:docPartBody>
        <w:p w:rsidR="00DD499E" w:rsidRDefault="0068528A" w:rsidP="0068528A">
          <w:pPr>
            <w:pStyle w:val="97A332926BFC4449AAC850904A7D2BEB2"/>
          </w:pPr>
          <w:r w:rsidRPr="002353FB">
            <w:rPr>
              <w:rStyle w:val="PlaceholderText"/>
              <w:lang w:val="en-US"/>
            </w:rPr>
            <w:t>[Choose the license]</w:t>
          </w:r>
        </w:p>
      </w:docPartBody>
    </w:docPart>
    <w:docPart>
      <w:docPartPr>
        <w:name w:val="FB22BF2E3A4B471F8F2C06AD93B0A00F"/>
        <w:category>
          <w:name w:val="Général"/>
          <w:gallery w:val="placeholder"/>
        </w:category>
        <w:types>
          <w:type w:val="bbPlcHdr"/>
        </w:types>
        <w:behaviors>
          <w:behavior w:val="content"/>
        </w:behaviors>
        <w:guid w:val="{359C9DA0-F547-4D78-9C0F-DDBEF6DE9EF0}"/>
      </w:docPartPr>
      <w:docPartBody>
        <w:p w:rsidR="00DD499E" w:rsidRDefault="0068528A" w:rsidP="0068528A">
          <w:pPr>
            <w:pStyle w:val="FB22BF2E3A4B471F8F2C06AD93B0A00F2"/>
          </w:pPr>
          <w:r w:rsidRPr="002353FB">
            <w:rPr>
              <w:rStyle w:val="PlaceholderText"/>
              <w:lang w:val="en-US"/>
            </w:rPr>
            <w:t>[</w:t>
          </w:r>
          <w:r>
            <w:rPr>
              <w:rStyle w:val="PlaceholderText"/>
              <w:lang w:val="en-US"/>
            </w:rPr>
            <w:t>year of publication</w:t>
          </w:r>
          <w:r w:rsidRPr="002353FB">
            <w:rPr>
              <w:rStyle w:val="PlaceholderText"/>
              <w:lang w:val="en-US"/>
            </w:rPr>
            <w:t>]</w:t>
          </w:r>
        </w:p>
      </w:docPartBody>
    </w:docPart>
    <w:docPart>
      <w:docPartPr>
        <w:name w:val="2112450F33124DE68E60695F762E823E"/>
        <w:category>
          <w:name w:val="Général"/>
          <w:gallery w:val="placeholder"/>
        </w:category>
        <w:types>
          <w:type w:val="bbPlcHdr"/>
        </w:types>
        <w:behaviors>
          <w:behavior w:val="content"/>
        </w:behaviors>
        <w:guid w:val="{6AF1840C-1052-4852-8247-CC7EC1B5EF24}"/>
      </w:docPartPr>
      <w:docPartBody>
        <w:p w:rsidR="00DD499E" w:rsidRDefault="0068528A" w:rsidP="0068528A">
          <w:pPr>
            <w:pStyle w:val="2112450F33124DE68E60695F762E823E2"/>
          </w:pPr>
          <w:r w:rsidRPr="00A747F7">
            <w:rPr>
              <w:rStyle w:val="PlaceholderText"/>
              <w:lang w:val="en-US"/>
            </w:rPr>
            <w:t>[Choose the documen</w:t>
          </w:r>
          <w:r>
            <w:rPr>
              <w:rStyle w:val="PlaceholderText"/>
              <w:lang w:val="en-US"/>
            </w:rPr>
            <w:t>T</w:t>
          </w:r>
          <w:r w:rsidRPr="00A747F7">
            <w:rPr>
              <w:rStyle w:val="PlaceholderText"/>
              <w:lang w:val="en-US"/>
            </w:rPr>
            <w:t xml:space="preserve"> type evaluated]</w:t>
          </w:r>
        </w:p>
      </w:docPartBody>
    </w:docPart>
    <w:docPart>
      <w:docPartPr>
        <w:name w:val="128424D7512E42CD9F601B6CB794C3F4"/>
        <w:category>
          <w:name w:val="Général"/>
          <w:gallery w:val="placeholder"/>
        </w:category>
        <w:types>
          <w:type w:val="bbPlcHdr"/>
        </w:types>
        <w:behaviors>
          <w:behavior w:val="content"/>
        </w:behaviors>
        <w:guid w:val="{4CB7B482-0551-4BF9-9531-C7C2BB2577B3}"/>
      </w:docPartPr>
      <w:docPartBody>
        <w:p w:rsidR="00DD499E" w:rsidRDefault="0068528A" w:rsidP="0068528A">
          <w:pPr>
            <w:pStyle w:val="128424D7512E42CD9F601B6CB794C3F42"/>
          </w:pPr>
          <w:r w:rsidRPr="00927807">
            <w:rPr>
              <w:rStyle w:val="PlaceholderText"/>
              <w:lang w:val="en-US"/>
            </w:rPr>
            <w:t>[First name Last name]</w:t>
          </w:r>
        </w:p>
      </w:docPartBody>
    </w:docPart>
    <w:docPart>
      <w:docPartPr>
        <w:name w:val="38B0AE281A2149BFA95315BB1B71D746"/>
        <w:category>
          <w:name w:val="Général"/>
          <w:gallery w:val="placeholder"/>
        </w:category>
        <w:types>
          <w:type w:val="bbPlcHdr"/>
        </w:types>
        <w:behaviors>
          <w:behavior w:val="content"/>
        </w:behaviors>
        <w:guid w:val="{147A01AF-97A1-4D04-88CF-ED6C69028B04}"/>
      </w:docPartPr>
      <w:docPartBody>
        <w:p w:rsidR="00DD499E" w:rsidRDefault="0068528A" w:rsidP="0068528A">
          <w:pPr>
            <w:pStyle w:val="38B0AE281A2149BFA95315BB1B71D7462"/>
          </w:pPr>
          <w:r w:rsidRPr="00927807">
            <w:rPr>
              <w:rStyle w:val="PlaceholderText"/>
              <w:lang w:val="en-US"/>
            </w:rPr>
            <w:t>[Choose the document type]</w:t>
          </w:r>
        </w:p>
      </w:docPartBody>
    </w:docPart>
    <w:docPart>
      <w:docPartPr>
        <w:name w:val="6BDFE462673D4002939D72673B408B65"/>
        <w:category>
          <w:name w:val="Général"/>
          <w:gallery w:val="placeholder"/>
        </w:category>
        <w:types>
          <w:type w:val="bbPlcHdr"/>
        </w:types>
        <w:behaviors>
          <w:behavior w:val="content"/>
        </w:behaviors>
        <w:guid w:val="{6EBD7FF8-1FE9-440E-B502-C086B178F936}"/>
      </w:docPartPr>
      <w:docPartBody>
        <w:p w:rsidR="00DD499E" w:rsidRDefault="0068528A" w:rsidP="0068528A">
          <w:pPr>
            <w:pStyle w:val="6BDFE462673D4002939D72673B408B652"/>
          </w:pPr>
          <w:r>
            <w:rPr>
              <w:rStyle w:val="PlaceholderText"/>
            </w:rPr>
            <w:t>[Department name]</w:t>
          </w:r>
        </w:p>
      </w:docPartBody>
    </w:docPart>
    <w:docPart>
      <w:docPartPr>
        <w:name w:val="88F3317967394A5CBA27260E81F5B8A5"/>
        <w:category>
          <w:name w:val="Général"/>
          <w:gallery w:val="placeholder"/>
        </w:category>
        <w:types>
          <w:type w:val="bbPlcHdr"/>
        </w:types>
        <w:behaviors>
          <w:behavior w:val="content"/>
        </w:behaviors>
        <w:guid w:val="{0FB1890D-46CD-4CCF-91B8-0C8B8AD13383}"/>
      </w:docPartPr>
      <w:docPartBody>
        <w:p w:rsidR="00DD499E" w:rsidRDefault="0068528A" w:rsidP="0068528A">
          <w:pPr>
            <w:pStyle w:val="88F3317967394A5CBA27260E81F5B8A52"/>
          </w:pPr>
          <w:r w:rsidRPr="00927807">
            <w:rPr>
              <w:rStyle w:val="PlaceholderText"/>
              <w:lang w:val="en-US"/>
            </w:rPr>
            <w:t>[First name Last name]</w:t>
          </w:r>
        </w:p>
      </w:docPartBody>
    </w:docPart>
    <w:docPart>
      <w:docPartPr>
        <w:name w:val="8FE2CBD707CA49C486DABD60B560316F"/>
        <w:category>
          <w:name w:val="Général"/>
          <w:gallery w:val="placeholder"/>
        </w:category>
        <w:types>
          <w:type w:val="bbPlcHdr"/>
        </w:types>
        <w:behaviors>
          <w:behavior w:val="content"/>
        </w:behaviors>
        <w:guid w:val="{7ADC95F4-F04A-4292-B195-0762FDCE888A}"/>
      </w:docPartPr>
      <w:docPartBody>
        <w:p w:rsidR="00DD499E" w:rsidRDefault="0068528A" w:rsidP="0068528A">
          <w:pPr>
            <w:pStyle w:val="8FE2CBD707CA49C486DABD60B560316F2"/>
          </w:pPr>
          <w:r w:rsidRPr="00927807">
            <w:rPr>
              <w:rStyle w:val="PlaceholderText"/>
              <w:lang w:val="en-US"/>
            </w:rPr>
            <w:t>[Choose the document type]</w:t>
          </w:r>
        </w:p>
      </w:docPartBody>
    </w:docPart>
    <w:docPart>
      <w:docPartPr>
        <w:name w:val="189F990AE26D4C7FA0606B88ECFDE204"/>
        <w:category>
          <w:name w:val="Général"/>
          <w:gallery w:val="placeholder"/>
        </w:category>
        <w:types>
          <w:type w:val="bbPlcHdr"/>
        </w:types>
        <w:behaviors>
          <w:behavior w:val="content"/>
        </w:behaviors>
        <w:guid w:val="{DF2DB75C-974D-45B7-834C-E32B3AE28C14}"/>
      </w:docPartPr>
      <w:docPartBody>
        <w:p w:rsidR="00DD499E" w:rsidRDefault="0068528A" w:rsidP="0068528A">
          <w:pPr>
            <w:pStyle w:val="189F990AE26D4C7FA0606B88ECFDE2042"/>
          </w:pPr>
          <w:r>
            <w:rPr>
              <w:rStyle w:val="PlaceholderText"/>
            </w:rPr>
            <w:t>[Department name]</w:t>
          </w:r>
        </w:p>
      </w:docPartBody>
    </w:docPart>
    <w:docPart>
      <w:docPartPr>
        <w:name w:val="3CED002ECEDD4B309546CC67B55E6FCB"/>
        <w:category>
          <w:name w:val="Général"/>
          <w:gallery w:val="placeholder"/>
        </w:category>
        <w:types>
          <w:type w:val="bbPlcHdr"/>
        </w:types>
        <w:behaviors>
          <w:behavior w:val="content"/>
        </w:behaviors>
        <w:guid w:val="{3CC1D033-5D69-4630-B285-BD8A0609FBD4}"/>
      </w:docPartPr>
      <w:docPartBody>
        <w:p w:rsidR="00DD499E" w:rsidRDefault="0068528A" w:rsidP="0068528A">
          <w:pPr>
            <w:pStyle w:val="3CED002ECEDD4B309546CC67B55E6FCB2"/>
          </w:pPr>
          <w:r w:rsidRPr="004E2B40">
            <w:rPr>
              <w:rStyle w:val="PlaceholderText"/>
              <w:lang w:val="en-US"/>
            </w:rPr>
            <w:t xml:space="preserve">[First name </w:t>
          </w:r>
          <w:r>
            <w:rPr>
              <w:rStyle w:val="PlaceholderText"/>
              <w:lang w:val="en-US"/>
            </w:rPr>
            <w:t>L</w:t>
          </w:r>
          <w:r w:rsidRPr="004E2B40">
            <w:rPr>
              <w:rStyle w:val="PlaceholderText"/>
              <w:lang w:val="en-US"/>
            </w:rPr>
            <w:t xml:space="preserve">ast name </w:t>
          </w:r>
          <w:r>
            <w:rPr>
              <w:rStyle w:val="PlaceholderText"/>
              <w:lang w:val="en-US"/>
            </w:rPr>
            <w:t>Chair,</w:t>
          </w:r>
          <w:r w:rsidRPr="004E2B40">
            <w:rPr>
              <w:rStyle w:val="PlaceholderText"/>
              <w:lang w:val="en-US"/>
            </w:rPr>
            <w:t xml:space="preserve"> Board of Examine</w:t>
          </w:r>
          <w:r>
            <w:rPr>
              <w:rStyle w:val="PlaceholderText"/>
              <w:lang w:val="en-US"/>
            </w:rPr>
            <w:t>rs</w:t>
          </w:r>
          <w:r w:rsidRPr="004E2B40">
            <w:rPr>
              <w:rStyle w:val="PlaceholderText"/>
              <w:lang w:val="en-US"/>
            </w:rPr>
            <w:t>]</w:t>
          </w:r>
        </w:p>
      </w:docPartBody>
    </w:docPart>
    <w:docPart>
      <w:docPartPr>
        <w:name w:val="EBDF753B0BA24CBBB13BB3B82B8F1397"/>
        <w:category>
          <w:name w:val="Général"/>
          <w:gallery w:val="placeholder"/>
        </w:category>
        <w:types>
          <w:type w:val="bbPlcHdr"/>
        </w:types>
        <w:behaviors>
          <w:behavior w:val="content"/>
        </w:behaviors>
        <w:guid w:val="{E75CE959-569F-4B52-9C24-2E15922F59EB}"/>
      </w:docPartPr>
      <w:docPartBody>
        <w:p w:rsidR="00DD499E" w:rsidRDefault="0068528A" w:rsidP="0068528A">
          <w:pPr>
            <w:pStyle w:val="EBDF753B0BA24CBBB13BB3B82B8F13972"/>
          </w:pPr>
          <w:r>
            <w:rPr>
              <w:rStyle w:val="PlaceholderText"/>
            </w:rPr>
            <w:t>[Department name]</w:t>
          </w:r>
        </w:p>
      </w:docPartBody>
    </w:docPart>
    <w:docPart>
      <w:docPartPr>
        <w:name w:val="00E63CD373EA4D3DAAE784BE5D4F94AF"/>
        <w:category>
          <w:name w:val="Général"/>
          <w:gallery w:val="placeholder"/>
        </w:category>
        <w:types>
          <w:type w:val="bbPlcHdr"/>
        </w:types>
        <w:behaviors>
          <w:behavior w:val="content"/>
        </w:behaviors>
        <w:guid w:val="{C9882F3A-231B-4D6D-89B2-2B2BB47A990F}"/>
      </w:docPartPr>
      <w:docPartBody>
        <w:p w:rsidR="00DD499E" w:rsidRDefault="0068528A" w:rsidP="0068528A">
          <w:pPr>
            <w:pStyle w:val="00E63CD373EA4D3DAAE784BE5D4F94AF2"/>
          </w:pPr>
          <w:r w:rsidRPr="004E2B40">
            <w:rPr>
              <w:rStyle w:val="PlaceholderText"/>
              <w:lang w:val="en-US"/>
            </w:rPr>
            <w:t xml:space="preserve">[First name </w:t>
          </w:r>
          <w:r>
            <w:rPr>
              <w:rStyle w:val="PlaceholderText"/>
              <w:lang w:val="en-US"/>
            </w:rPr>
            <w:t>L</w:t>
          </w:r>
          <w:r w:rsidRPr="004E2B40">
            <w:rPr>
              <w:rStyle w:val="PlaceholderText"/>
              <w:lang w:val="en-US"/>
            </w:rPr>
            <w:t>ast name of the member of the jury]</w:t>
          </w:r>
        </w:p>
      </w:docPartBody>
    </w:docPart>
    <w:docPart>
      <w:docPartPr>
        <w:name w:val="FD0813FB8EC94A1A98080CA7D8DDC208"/>
        <w:category>
          <w:name w:val="Général"/>
          <w:gallery w:val="placeholder"/>
        </w:category>
        <w:types>
          <w:type w:val="bbPlcHdr"/>
        </w:types>
        <w:behaviors>
          <w:behavior w:val="content"/>
        </w:behaviors>
        <w:guid w:val="{E5BC2F85-38E9-41C0-9EA0-A731C664C9EA}"/>
      </w:docPartPr>
      <w:docPartBody>
        <w:p w:rsidR="00DD499E" w:rsidRDefault="0068528A" w:rsidP="0068528A">
          <w:pPr>
            <w:pStyle w:val="FD0813FB8EC94A1A98080CA7D8DDC2082"/>
          </w:pPr>
          <w:r>
            <w:rPr>
              <w:rStyle w:val="PlaceholderText"/>
            </w:rPr>
            <w:t>[Department name]</w:t>
          </w:r>
        </w:p>
      </w:docPartBody>
    </w:docPart>
    <w:docPart>
      <w:docPartPr>
        <w:name w:val="C9AE6DD9A3EB4EABA1B1B17130219F1D"/>
        <w:category>
          <w:name w:val="Général"/>
          <w:gallery w:val="placeholder"/>
        </w:category>
        <w:types>
          <w:type w:val="bbPlcHdr"/>
        </w:types>
        <w:behaviors>
          <w:behavior w:val="content"/>
        </w:behaviors>
        <w:guid w:val="{6FBCDF29-026F-4028-825F-8AFB3B9C842F}"/>
      </w:docPartPr>
      <w:docPartBody>
        <w:p w:rsidR="00DD499E" w:rsidRDefault="0068528A" w:rsidP="0068528A">
          <w:pPr>
            <w:pStyle w:val="C9AE6DD9A3EB4EABA1B1B17130219F1D2"/>
          </w:pPr>
          <w:r w:rsidRPr="004E2B40">
            <w:rPr>
              <w:rStyle w:val="PlaceholderText"/>
              <w:lang w:val="en-US"/>
            </w:rPr>
            <w:t xml:space="preserve">[First name </w:t>
          </w:r>
          <w:r>
            <w:rPr>
              <w:rStyle w:val="PlaceholderText"/>
              <w:lang w:val="en-US"/>
            </w:rPr>
            <w:t>L</w:t>
          </w:r>
          <w:r w:rsidRPr="004E2B40">
            <w:rPr>
              <w:rStyle w:val="PlaceholderText"/>
              <w:lang w:val="en-US"/>
            </w:rPr>
            <w:t>ast name]</w:t>
          </w:r>
        </w:p>
      </w:docPartBody>
    </w:docPart>
    <w:docPart>
      <w:docPartPr>
        <w:name w:val="95092478A54341B2AF849DA13F671943"/>
        <w:category>
          <w:name w:val="Général"/>
          <w:gallery w:val="placeholder"/>
        </w:category>
        <w:types>
          <w:type w:val="bbPlcHdr"/>
        </w:types>
        <w:behaviors>
          <w:behavior w:val="content"/>
        </w:behaviors>
        <w:guid w:val="{EF9A7F20-9141-42AF-AA6A-BBDE611C98E7}"/>
      </w:docPartPr>
      <w:docPartBody>
        <w:p w:rsidR="00DD499E" w:rsidRDefault="0068528A" w:rsidP="0068528A">
          <w:pPr>
            <w:pStyle w:val="95092478A54341B2AF849DA13F6719432"/>
          </w:pPr>
          <w:r>
            <w:rPr>
              <w:rStyle w:val="PlaceholderText"/>
            </w:rPr>
            <w:t>[External Examiner Affiliation]</w:t>
          </w:r>
        </w:p>
      </w:docPartBody>
    </w:docPart>
    <w:docPart>
      <w:docPartPr>
        <w:name w:val="082D9D38F672412585DF299B988FA025"/>
        <w:category>
          <w:name w:val="Général"/>
          <w:gallery w:val="placeholder"/>
        </w:category>
        <w:types>
          <w:type w:val="bbPlcHdr"/>
        </w:types>
        <w:behaviors>
          <w:behavior w:val="content"/>
        </w:behaviors>
        <w:guid w:val="{ABD124B4-CA31-4FEC-AC9E-A7CF578B576C}"/>
      </w:docPartPr>
      <w:docPartBody>
        <w:p w:rsidR="00DD499E" w:rsidRDefault="0068528A" w:rsidP="0068528A">
          <w:pPr>
            <w:pStyle w:val="082D9D38F672412585DF299B988FA0252"/>
          </w:pPr>
          <w:r w:rsidRPr="00D3650B">
            <w:rPr>
              <w:rStyle w:val="PlaceholderText"/>
              <w:lang w:val="en-US"/>
            </w:rPr>
            <w:t>[</w:t>
          </w:r>
          <w:r>
            <w:rPr>
              <w:rStyle w:val="PlaceholderText"/>
              <w:lang w:val="en-US"/>
            </w:rPr>
            <w:t>Title of application or intervention project or thesis</w:t>
          </w:r>
          <w:r w:rsidRPr="00D3650B">
            <w:rPr>
              <w:rStyle w:val="PlaceholderText"/>
              <w:lang w:val="en-US"/>
            </w:rPr>
            <w:t>]</w:t>
          </w:r>
        </w:p>
      </w:docPartBody>
    </w:docPart>
    <w:docPart>
      <w:docPartPr>
        <w:name w:val="42451C10492D40FA92118170CA67D8D7"/>
        <w:category>
          <w:name w:val="Général"/>
          <w:gallery w:val="placeholder"/>
        </w:category>
        <w:types>
          <w:type w:val="bbPlcHdr"/>
        </w:types>
        <w:behaviors>
          <w:behavior w:val="content"/>
        </w:behaviors>
        <w:guid w:val="{9F311371-91EC-4AAF-A7EF-E2183FDD523D}"/>
      </w:docPartPr>
      <w:docPartBody>
        <w:p w:rsidR="00DD499E" w:rsidRDefault="0068528A" w:rsidP="0068528A">
          <w:pPr>
            <w:pStyle w:val="42451C10492D40FA92118170CA67D8D72"/>
          </w:pPr>
          <w:r w:rsidRPr="00D3650B">
            <w:rPr>
              <w:rStyle w:val="PlaceholderText"/>
              <w:lang w:val="en-US"/>
            </w:rPr>
            <w:t>[First name]</w:t>
          </w:r>
        </w:p>
      </w:docPartBody>
    </w:docPart>
    <w:docPart>
      <w:docPartPr>
        <w:name w:val="6978B3C01DE44E62B9ECD46DE6A739AB"/>
        <w:category>
          <w:name w:val="Général"/>
          <w:gallery w:val="placeholder"/>
        </w:category>
        <w:types>
          <w:type w:val="bbPlcHdr"/>
        </w:types>
        <w:behaviors>
          <w:behavior w:val="content"/>
        </w:behaviors>
        <w:guid w:val="{6A8B5686-6EBA-4804-A8EE-A5ABEEE7676E}"/>
      </w:docPartPr>
      <w:docPartBody>
        <w:p w:rsidR="00DD499E" w:rsidRDefault="0068528A" w:rsidP="0068528A">
          <w:pPr>
            <w:pStyle w:val="6978B3C01DE44E62B9ECD46DE6A739AB2"/>
          </w:pPr>
          <w:r w:rsidRPr="00D3650B">
            <w:rPr>
              <w:rStyle w:val="PlaceholderText"/>
              <w:lang w:val="en-US"/>
            </w:rPr>
            <w:t>[</w:t>
          </w:r>
          <w:r>
            <w:rPr>
              <w:rStyle w:val="PlaceholderText"/>
              <w:lang w:val="en-US"/>
            </w:rPr>
            <w:t>LAST NAME</w:t>
          </w:r>
          <w:r w:rsidRPr="00D3650B">
            <w:rPr>
              <w:rStyle w:val="PlaceholderText"/>
              <w:lang w:val="en-US"/>
            </w:rPr>
            <w:t>]</w:t>
          </w:r>
        </w:p>
      </w:docPartBody>
    </w:docPart>
    <w:docPart>
      <w:docPartPr>
        <w:name w:val="0F9AA8C058D04B1186F57D72121EE395"/>
        <w:category>
          <w:name w:val="Général"/>
          <w:gallery w:val="placeholder"/>
        </w:category>
        <w:types>
          <w:type w:val="bbPlcHdr"/>
        </w:types>
        <w:behaviors>
          <w:behavior w:val="content"/>
        </w:behaviors>
        <w:guid w:val="{13D48BF4-2566-455A-90F8-FC5261574B84}"/>
      </w:docPartPr>
      <w:docPartBody>
        <w:p w:rsidR="004F2A20" w:rsidRDefault="0068528A" w:rsidP="0068528A">
          <w:pPr>
            <w:pStyle w:val="0F9AA8C058D04B1186F57D72121EE3952"/>
          </w:pPr>
          <w:r w:rsidRPr="00DC3278">
            <w:rPr>
              <w:rStyle w:val="PlaceholderText"/>
            </w:rPr>
            <w:t>[Cho</w:t>
          </w:r>
          <w:r>
            <w:rPr>
              <w:rStyle w:val="PlaceholderText"/>
            </w:rPr>
            <w:t>ose an article example and modify content</w:t>
          </w:r>
          <w:r w:rsidRPr="00DC3278">
            <w:rPr>
              <w:rStyle w:val="PlaceholderText"/>
            </w:rPr>
            <w:t>]</w:t>
          </w:r>
        </w:p>
      </w:docPartBody>
    </w:docPart>
    <w:docPart>
      <w:docPartPr>
        <w:name w:val="791DADE2331E4948A1ED1CE116FD4B15"/>
        <w:category>
          <w:name w:val="Général"/>
          <w:gallery w:val="placeholder"/>
        </w:category>
        <w:types>
          <w:type w:val="bbPlcHdr"/>
        </w:types>
        <w:behaviors>
          <w:behavior w:val="content"/>
        </w:behaviors>
        <w:guid w:val="{67A9D620-6411-402D-9990-128ABF8C0D6C}"/>
      </w:docPartPr>
      <w:docPartBody>
        <w:p w:rsidR="00A51F99" w:rsidRDefault="0068528A" w:rsidP="0068528A">
          <w:pPr>
            <w:pStyle w:val="791DADE2331E4948A1ED1CE116FD4B152"/>
          </w:pPr>
          <w:r w:rsidRPr="00F9398D">
            <w:rPr>
              <w:color w:val="C00000"/>
              <w:lang w:val="fr-FR"/>
            </w:rPr>
            <w:t xml:space="preserve">[date </w:t>
          </w:r>
          <w:r>
            <w:rPr>
              <w:color w:val="C00000"/>
              <w:lang w:val="fr-FR"/>
            </w:rPr>
            <w:t>of submission to</w:t>
          </w:r>
          <w:r w:rsidRPr="00F9398D">
            <w:rPr>
              <w:color w:val="C00000"/>
              <w:lang w:val="fr-FR"/>
            </w:rPr>
            <w:t xml:space="preserve"> bureau des cycles supérieurs]</w:t>
          </w:r>
        </w:p>
      </w:docPartBody>
    </w:docPart>
    <w:docPart>
      <w:docPartPr>
        <w:name w:val="8D061E55168744E0A2642A11CD5FD89E"/>
        <w:category>
          <w:name w:val="Général"/>
          <w:gallery w:val="placeholder"/>
        </w:category>
        <w:types>
          <w:type w:val="bbPlcHdr"/>
        </w:types>
        <w:behaviors>
          <w:behavior w:val="content"/>
        </w:behaviors>
        <w:guid w:val="{5E6FC03F-CD7A-48EA-8C93-EB5FA175869C}"/>
      </w:docPartPr>
      <w:docPartBody>
        <w:p w:rsidR="00A51F99" w:rsidRDefault="0068528A" w:rsidP="0068528A">
          <w:pPr>
            <w:pStyle w:val="8D061E55168744E0A2642A11CD5FD89E2"/>
          </w:pPr>
          <w:r w:rsidRPr="00BE7F57">
            <w:rPr>
              <w:color w:val="C00000"/>
              <w:lang w:val="fr-FR"/>
            </w:rPr>
            <w:t>[D</w:t>
          </w:r>
          <w:r>
            <w:rPr>
              <w:color w:val="C00000"/>
              <w:lang w:val="fr-FR"/>
            </w:rPr>
            <w:t>efence date</w:t>
          </w:r>
          <w:r w:rsidRPr="00BE7F57">
            <w:rPr>
              <w:color w:val="C00000"/>
              <w:lang w:val="fr-FR"/>
            </w:rPr>
            <w:t>]</w:t>
          </w:r>
        </w:p>
      </w:docPartBody>
    </w:docPart>
    <w:docPart>
      <w:docPartPr>
        <w:name w:val="831B5BF4A4C94AA29343368FC2F70AAC"/>
        <w:category>
          <w:name w:val="Général"/>
          <w:gallery w:val="placeholder"/>
        </w:category>
        <w:types>
          <w:type w:val="bbPlcHdr"/>
        </w:types>
        <w:behaviors>
          <w:behavior w:val="content"/>
        </w:behaviors>
        <w:guid w:val="{5C2933A8-4138-4BC6-A1BD-D6F3439F725C}"/>
      </w:docPartPr>
      <w:docPartBody>
        <w:p w:rsidR="00FC7532" w:rsidRDefault="0068528A" w:rsidP="0068528A">
          <w:pPr>
            <w:pStyle w:val="831B5BF4A4C94AA29343368FC2F70AAC2"/>
          </w:pPr>
          <w:r w:rsidRPr="002353FB">
            <w:rPr>
              <w:rStyle w:val="PlaceholderText"/>
              <w:lang w:val="en-US"/>
            </w:rPr>
            <w:t>[First name]</w:t>
          </w:r>
        </w:p>
      </w:docPartBody>
    </w:docPart>
    <w:docPart>
      <w:docPartPr>
        <w:name w:val="794A342EF5514AAD92090D2BB98BED52"/>
        <w:category>
          <w:name w:val="Général"/>
          <w:gallery w:val="placeholder"/>
        </w:category>
        <w:types>
          <w:type w:val="bbPlcHdr"/>
        </w:types>
        <w:behaviors>
          <w:behavior w:val="content"/>
        </w:behaviors>
        <w:guid w:val="{EDB4BD08-927E-463D-9057-59E8DC09E104}"/>
      </w:docPartPr>
      <w:docPartBody>
        <w:p w:rsidR="00FC7532" w:rsidRDefault="0068528A" w:rsidP="0068528A">
          <w:pPr>
            <w:pStyle w:val="794A342EF5514AAD92090D2BB98BED522"/>
          </w:pPr>
          <w:r w:rsidRPr="002353FB">
            <w:rPr>
              <w:rStyle w:val="PlaceholderText"/>
              <w:lang w:val="en-US"/>
            </w:rPr>
            <w:t>[LAST NAME]</w:t>
          </w:r>
        </w:p>
      </w:docPartBody>
    </w:docPart>
    <w:docPart>
      <w:docPartPr>
        <w:name w:val="3D0A77A2EF7C45728771442ED03F5C71"/>
        <w:category>
          <w:name w:val="Général"/>
          <w:gallery w:val="placeholder"/>
        </w:category>
        <w:types>
          <w:type w:val="bbPlcHdr"/>
        </w:types>
        <w:behaviors>
          <w:behavior w:val="content"/>
        </w:behaviors>
        <w:guid w:val="{6BDD271F-4C8D-42EB-8EFE-3148E1CDBF17}"/>
      </w:docPartPr>
      <w:docPartBody>
        <w:p w:rsidR="00E45786" w:rsidRDefault="0068528A" w:rsidP="0068528A">
          <w:pPr>
            <w:pStyle w:val="3D0A77A2EF7C45728771442ED03F5C712"/>
          </w:pPr>
          <w:r w:rsidRPr="00DE2581">
            <w:rPr>
              <w:color w:val="C00000"/>
              <w:lang w:val="fr-FR"/>
            </w:rPr>
            <w:t>[</w:t>
          </w:r>
          <w:r>
            <w:rPr>
              <w:color w:val="C00000"/>
              <w:lang w:val="fr-FR"/>
            </w:rPr>
            <w:t>Choose the license</w:t>
          </w:r>
          <w:r w:rsidRPr="00DE2581">
            <w:rPr>
              <w:color w:val="C00000"/>
              <w:lang w:val="fr-FR"/>
            </w:rPr>
            <w:t>]</w:t>
          </w:r>
        </w:p>
      </w:docPartBody>
    </w:docPart>
    <w:docPart>
      <w:docPartPr>
        <w:name w:val="ÉTS License All rights Text"/>
        <w:style w:val="Normal"/>
        <w:category>
          <w:name w:val="ÉTS License Title Page"/>
          <w:gallery w:val="docParts"/>
        </w:category>
        <w:behaviors>
          <w:behavior w:val="content"/>
        </w:behaviors>
        <w:guid w:val="{969E6C4D-EB1B-42B4-BE26-B876FD90EF67}"/>
      </w:docPartPr>
      <w:docPartBody>
        <w:p w:rsidR="00B63B7C" w:rsidRDefault="00D155DB" w:rsidP="00D155DB">
          <w:pPr>
            <w:pStyle w:val="TSLicenseAllrightsText1"/>
          </w:pPr>
          <w:r w:rsidRPr="002353FB">
            <w:rPr>
              <w:lang w:val="en-CA"/>
            </w:rPr>
            <w:t>© All rights reserved</w:t>
          </w:r>
          <w:r>
            <w:rPr>
              <w:lang w:val="en-US"/>
            </w:rPr>
            <w:t>,</w:t>
          </w:r>
        </w:p>
      </w:docPartBody>
    </w:docPart>
    <w:docPart>
      <w:docPartPr>
        <w:name w:val="ÉTS License CC Image"/>
        <w:style w:val="Normal"/>
        <w:category>
          <w:name w:val="ÉTS License Title Page"/>
          <w:gallery w:val="docParts"/>
        </w:category>
        <w:behaviors>
          <w:behavior w:val="content"/>
        </w:behaviors>
        <w:guid w:val="{6DAAE53D-1EA4-47A0-B200-E05D14B423D1}"/>
      </w:docPartPr>
      <w:docPartBody>
        <w:p w:rsidR="00B63B7C" w:rsidRDefault="00D155DB" w:rsidP="00D155DB">
          <w:pPr>
            <w:pStyle w:val="TSLicenseCCImage1"/>
          </w:pPr>
          <w:r w:rsidRPr="00FF4714">
            <w:rPr>
              <w:noProof/>
              <w:lang w:eastAsia="fr-CA"/>
            </w:rPr>
            <w:drawing>
              <wp:inline distT="0" distB="0" distL="0" distR="0" wp14:anchorId="68481F43" wp14:editId="31E438DD">
                <wp:extent cx="638175" cy="228600"/>
                <wp:effectExtent l="0" t="0" r="9525" b="0"/>
                <wp:docPr id="1985992464" name="Imag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image00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38175" cy="228600"/>
                        </a:xfrm>
                        <a:prstGeom prst="rect">
                          <a:avLst/>
                        </a:prstGeom>
                        <a:noFill/>
                        <a:ln>
                          <a:noFill/>
                        </a:ln>
                      </pic:spPr>
                    </pic:pic>
                  </a:graphicData>
                </a:graphic>
              </wp:inline>
            </w:drawing>
          </w:r>
        </w:p>
      </w:docPartBody>
    </w:docPart>
    <w:docPart>
      <w:docPartPr>
        <w:name w:val="58B04D31554349A0A26EB0DEF72A92E5"/>
        <w:category>
          <w:name w:val="Général"/>
          <w:gallery w:val="placeholder"/>
        </w:category>
        <w:types>
          <w:type w:val="bbPlcHdr"/>
        </w:types>
        <w:behaviors>
          <w:behavior w:val="content"/>
        </w:behaviors>
        <w:guid w:val="{C0ACF294-6DEB-4E7B-BC4F-2CF2151AE0A6}"/>
      </w:docPartPr>
      <w:docPartBody>
        <w:p w:rsidR="00B63B7C" w:rsidRDefault="0068528A" w:rsidP="0068528A">
          <w:pPr>
            <w:pStyle w:val="58B04D31554349A0A26EB0DEF72A92E52"/>
          </w:pPr>
          <w:r w:rsidRPr="00927807">
            <w:rPr>
              <w:rStyle w:val="PlaceholderText"/>
              <w:lang w:val="en-US"/>
            </w:rPr>
            <w:t>[Choose the document type]</w:t>
          </w:r>
        </w:p>
      </w:docPartBody>
    </w:docPart>
    <w:docPart>
      <w:docPartPr>
        <w:name w:val="ÉTS Article example accepted"/>
        <w:style w:val="ÉTS Sans interligne"/>
        <w:category>
          <w:name w:val="ÉTS Article examples"/>
          <w:gallery w:val="docParts"/>
        </w:category>
        <w:behaviors>
          <w:behavior w:val="content"/>
        </w:behaviors>
        <w:guid w:val="{27C07996-E3FE-4EA0-90EF-062280860B70}"/>
      </w:docPartPr>
      <w:docPartBody>
        <w:p w:rsidR="00D155DB" w:rsidRDefault="00D155DB" w:rsidP="00B6513E">
          <w:pPr>
            <w:pStyle w:val="TSSansinterligne"/>
            <w:jc w:val="center"/>
          </w:pPr>
          <w:r>
            <w:t xml:space="preserve">Alexandre Ionno </w:t>
          </w:r>
          <w:r w:rsidRPr="00B6513E">
            <w:rPr>
              <w:vertAlign w:val="superscript"/>
            </w:rPr>
            <w:t>a</w:t>
          </w:r>
          <w:r>
            <w:t xml:space="preserve">, Richard Arsenault </w:t>
          </w:r>
          <w:r w:rsidRPr="00B6513E">
            <w:rPr>
              <w:vertAlign w:val="superscript"/>
            </w:rPr>
            <w:t>a</w:t>
          </w:r>
          <w:r>
            <w:t xml:space="preserve">, Magali Troin </w:t>
          </w:r>
          <w:r w:rsidRPr="00B6513E">
            <w:rPr>
              <w:vertAlign w:val="superscript"/>
            </w:rPr>
            <w:t>a</w:t>
          </w:r>
          <w:r>
            <w:t xml:space="preserve">, </w:t>
          </w:r>
          <w:r w:rsidRPr="00B6513E">
            <w:rPr>
              <w:vertAlign w:val="superscript"/>
            </w:rPr>
            <w:t>b</w:t>
          </w:r>
          <w:r>
            <w:t xml:space="preserve">, Jean-Luc Martel </w:t>
          </w:r>
          <w:r w:rsidRPr="00B6513E">
            <w:rPr>
              <w:vertAlign w:val="superscript"/>
            </w:rPr>
            <w:t>a</w:t>
          </w:r>
          <w:r>
            <w:t xml:space="preserve">, François Brissette </w:t>
          </w:r>
          <w:r w:rsidRPr="00B6513E">
            <w:rPr>
              <w:vertAlign w:val="superscript"/>
            </w:rPr>
            <w:t>a</w:t>
          </w:r>
        </w:p>
        <w:p w:rsidR="00D155DB" w:rsidRDefault="00D155DB" w:rsidP="00B6513E">
          <w:pPr>
            <w:pStyle w:val="TSSansinterligne"/>
            <w:jc w:val="center"/>
          </w:pPr>
        </w:p>
        <w:p w:rsidR="00D155DB" w:rsidRDefault="00D155DB" w:rsidP="00B6513E">
          <w:pPr>
            <w:pStyle w:val="TSSansinterligne"/>
            <w:jc w:val="center"/>
          </w:pPr>
          <w:r w:rsidRPr="00B6513E">
            <w:rPr>
              <w:vertAlign w:val="superscript"/>
            </w:rPr>
            <w:t>a</w:t>
          </w:r>
          <w:r>
            <w:t xml:space="preserve"> Department of Construction Engineering, École de technologie supérieure,</w:t>
          </w:r>
        </w:p>
        <w:p w:rsidR="00D155DB" w:rsidRDefault="00D155DB" w:rsidP="00B6513E">
          <w:pPr>
            <w:pStyle w:val="TSSansinterligne"/>
            <w:jc w:val="center"/>
          </w:pPr>
          <w:r>
            <w:t>1100 Notre-Dame Ouest, Montréal, Québec, Canada H3C1K3</w:t>
          </w:r>
        </w:p>
        <w:p w:rsidR="00D155DB" w:rsidRDefault="00D155DB" w:rsidP="00B6513E">
          <w:pPr>
            <w:pStyle w:val="TSSansinterligne"/>
            <w:jc w:val="center"/>
          </w:pPr>
          <w:r w:rsidRPr="00B6513E">
            <w:rPr>
              <w:vertAlign w:val="superscript"/>
            </w:rPr>
            <w:t>b</w:t>
          </w:r>
          <w:r>
            <w:t xml:space="preserve"> HydroClimat TVT, Maison du Numérique et de l'Innovation, place Georges Pompidou,</w:t>
          </w:r>
        </w:p>
        <w:p w:rsidR="00D155DB" w:rsidRDefault="00D155DB" w:rsidP="00B6513E">
          <w:pPr>
            <w:pStyle w:val="TSSansinterligne"/>
            <w:jc w:val="center"/>
          </w:pPr>
          <w:r>
            <w:t>83 000 Toulon, France</w:t>
          </w:r>
        </w:p>
        <w:p w:rsidR="00D155DB" w:rsidRDefault="00D155DB" w:rsidP="00B6513E">
          <w:pPr>
            <w:pStyle w:val="TSSansinterligne"/>
            <w:jc w:val="center"/>
          </w:pPr>
        </w:p>
        <w:p w:rsidR="00D155DB" w:rsidRPr="00866E79" w:rsidRDefault="00D155DB" w:rsidP="00B6513E">
          <w:pPr>
            <w:pStyle w:val="TSSansinterligne"/>
            <w:jc w:val="center"/>
            <w:rPr>
              <w:lang w:val="en-US"/>
            </w:rPr>
          </w:pPr>
          <w:r w:rsidRPr="00866E79">
            <w:rPr>
              <w:lang w:val="en-US"/>
            </w:rPr>
            <w:t>Article accepted for publicat</w:t>
          </w:r>
          <w:r>
            <w:rPr>
              <w:lang w:val="en-US"/>
            </w:rPr>
            <w:t>ion in</w:t>
          </w:r>
          <w:r w:rsidRPr="00866E79">
            <w:rPr>
              <w:lang w:val="en-US"/>
            </w:rPr>
            <w:t xml:space="preserve"> </w:t>
          </w:r>
          <w:r w:rsidRPr="00866E79">
            <w:rPr>
              <w:i/>
              <w:iCs/>
              <w:lang w:val="en-US"/>
            </w:rPr>
            <w:t>Journal of Hydrology</w:t>
          </w:r>
          <w:r w:rsidRPr="00866E79">
            <w:rPr>
              <w:lang w:val="en-US"/>
            </w:rPr>
            <w:t>, December 2023</w:t>
          </w:r>
        </w:p>
        <w:p w:rsidR="00B63B7C" w:rsidRDefault="00B63B7C"/>
      </w:docPartBody>
    </w:docPart>
    <w:docPart>
      <w:docPartPr>
        <w:name w:val="ÉTS Article example published"/>
        <w:style w:val="ÉTS Sans interligne"/>
        <w:category>
          <w:name w:val="ÉTS Article examples"/>
          <w:gallery w:val="docParts"/>
        </w:category>
        <w:behaviors>
          <w:behavior w:val="content"/>
        </w:behaviors>
        <w:guid w:val="{44EFFC66-35A6-44F6-84C6-01867DE4CD5E}"/>
      </w:docPartPr>
      <w:docPartBody>
        <w:p w:rsidR="00D155DB" w:rsidRDefault="00D155DB" w:rsidP="00B6513E">
          <w:pPr>
            <w:pStyle w:val="TSSansinterligne"/>
            <w:jc w:val="center"/>
          </w:pPr>
          <w:r>
            <w:t xml:space="preserve">Alexandre Ionno </w:t>
          </w:r>
          <w:r w:rsidRPr="00B6513E">
            <w:rPr>
              <w:vertAlign w:val="superscript"/>
            </w:rPr>
            <w:t>a</w:t>
          </w:r>
          <w:r>
            <w:t xml:space="preserve">, Richard Arsenault </w:t>
          </w:r>
          <w:r w:rsidRPr="00B6513E">
            <w:rPr>
              <w:vertAlign w:val="superscript"/>
            </w:rPr>
            <w:t>a</w:t>
          </w:r>
          <w:r>
            <w:t xml:space="preserve">, Magali Troin </w:t>
          </w:r>
          <w:r w:rsidRPr="00B6513E">
            <w:rPr>
              <w:vertAlign w:val="superscript"/>
            </w:rPr>
            <w:t>a</w:t>
          </w:r>
          <w:r>
            <w:t xml:space="preserve">, </w:t>
          </w:r>
          <w:r w:rsidRPr="00B6513E">
            <w:rPr>
              <w:vertAlign w:val="superscript"/>
            </w:rPr>
            <w:t>b</w:t>
          </w:r>
          <w:r>
            <w:t xml:space="preserve">, Jean-Luc Martel </w:t>
          </w:r>
          <w:r w:rsidRPr="00B6513E">
            <w:rPr>
              <w:vertAlign w:val="superscript"/>
            </w:rPr>
            <w:t>a</w:t>
          </w:r>
          <w:r>
            <w:t xml:space="preserve">, François Brissette </w:t>
          </w:r>
          <w:r w:rsidRPr="00B6513E">
            <w:rPr>
              <w:vertAlign w:val="superscript"/>
            </w:rPr>
            <w:t>a</w:t>
          </w:r>
        </w:p>
        <w:p w:rsidR="00D155DB" w:rsidRDefault="00D155DB" w:rsidP="00B6513E">
          <w:pPr>
            <w:pStyle w:val="TSSansinterligne"/>
            <w:jc w:val="center"/>
          </w:pPr>
        </w:p>
        <w:p w:rsidR="00D155DB" w:rsidRDefault="00D155DB" w:rsidP="00B6513E">
          <w:pPr>
            <w:pStyle w:val="TSSansinterligne"/>
            <w:jc w:val="center"/>
          </w:pPr>
          <w:r w:rsidRPr="00B6513E">
            <w:rPr>
              <w:vertAlign w:val="superscript"/>
            </w:rPr>
            <w:t>a</w:t>
          </w:r>
          <w:r>
            <w:t xml:space="preserve"> Department of Construction Engineering, École de technologie supérieure,</w:t>
          </w:r>
        </w:p>
        <w:p w:rsidR="00D155DB" w:rsidRDefault="00D155DB" w:rsidP="00B6513E">
          <w:pPr>
            <w:pStyle w:val="TSSansinterligne"/>
            <w:jc w:val="center"/>
          </w:pPr>
          <w:r>
            <w:t>1100 Notre-Dame Ouest, Montréal, Québec, Canada H3C1K3</w:t>
          </w:r>
        </w:p>
        <w:p w:rsidR="00D155DB" w:rsidRDefault="00D155DB" w:rsidP="00B6513E">
          <w:pPr>
            <w:pStyle w:val="TSSansinterligne"/>
            <w:jc w:val="center"/>
          </w:pPr>
          <w:r w:rsidRPr="00B6513E">
            <w:rPr>
              <w:vertAlign w:val="superscript"/>
            </w:rPr>
            <w:t>b</w:t>
          </w:r>
          <w:r>
            <w:t xml:space="preserve"> HydroClimat TVT, Maison du Numérique et de l'Innovation, place Georges Pompidou,</w:t>
          </w:r>
        </w:p>
        <w:p w:rsidR="00D155DB" w:rsidRDefault="00D155DB" w:rsidP="00B6513E">
          <w:pPr>
            <w:pStyle w:val="TSSansinterligne"/>
            <w:jc w:val="center"/>
          </w:pPr>
          <w:r>
            <w:t>83 000 Toulon, France</w:t>
          </w:r>
        </w:p>
        <w:p w:rsidR="00D155DB" w:rsidRDefault="00D155DB" w:rsidP="00B6513E">
          <w:pPr>
            <w:pStyle w:val="TSSansinterligne"/>
            <w:jc w:val="center"/>
          </w:pPr>
        </w:p>
        <w:p w:rsidR="00D155DB" w:rsidRPr="00866E79" w:rsidRDefault="00D155DB" w:rsidP="00B6513E">
          <w:pPr>
            <w:pStyle w:val="TSSansinterligne"/>
            <w:jc w:val="center"/>
            <w:rPr>
              <w:lang w:val="en-US"/>
            </w:rPr>
          </w:pPr>
          <w:r w:rsidRPr="00866E79">
            <w:rPr>
              <w:lang w:val="en-US"/>
            </w:rPr>
            <w:t xml:space="preserve">Article published in </w:t>
          </w:r>
          <w:r w:rsidRPr="00866E79">
            <w:rPr>
              <w:i/>
              <w:iCs/>
              <w:lang w:val="en-US"/>
            </w:rPr>
            <w:t>Journal of Hydrology</w:t>
          </w:r>
          <w:r w:rsidRPr="00866E79">
            <w:rPr>
              <w:lang w:val="en-US"/>
            </w:rPr>
            <w:t xml:space="preserve"> vol. 630 (2024), av</w:t>
          </w:r>
          <w:r>
            <w:rPr>
              <w:lang w:val="en-US"/>
            </w:rPr>
            <w:t>ailable</w:t>
          </w:r>
          <w:r w:rsidRPr="00866E79">
            <w:rPr>
              <w:lang w:val="en-US"/>
            </w:rPr>
            <w:t xml:space="preserve"> a</w:t>
          </w:r>
          <w:r>
            <w:rPr>
              <w:lang w:val="en-US"/>
            </w:rPr>
            <w:t>t</w:t>
          </w:r>
          <w:r w:rsidRPr="00866E79">
            <w:rPr>
              <w:lang w:val="en-US"/>
            </w:rPr>
            <w:t xml:space="preserve"> </w:t>
          </w:r>
          <w:hyperlink r:id="rId5" w:history="1">
            <w:r w:rsidRPr="00866E79">
              <w:rPr>
                <w:rStyle w:val="Hyperlink"/>
                <w:lang w:val="en-US"/>
              </w:rPr>
              <w:t>https://doi.org/10.1016/j.jhydrol.2024.130688</w:t>
            </w:r>
          </w:hyperlink>
        </w:p>
        <w:p w:rsidR="00B63B7C" w:rsidRDefault="00B63B7C"/>
      </w:docPartBody>
    </w:docPart>
    <w:docPart>
      <w:docPartPr>
        <w:name w:val="ÉTS Article example submitted"/>
        <w:style w:val="ÉTS Sans interligne"/>
        <w:category>
          <w:name w:val="ÉTS Article examples"/>
          <w:gallery w:val="docParts"/>
        </w:category>
        <w:behaviors>
          <w:behavior w:val="content"/>
        </w:behaviors>
        <w:guid w:val="{E17BE391-794C-425A-860B-19BA109F75A9}"/>
      </w:docPartPr>
      <w:docPartBody>
        <w:p w:rsidR="00D155DB" w:rsidRDefault="00D155DB" w:rsidP="00B6513E">
          <w:pPr>
            <w:pStyle w:val="TSSansinterligne"/>
            <w:jc w:val="center"/>
          </w:pPr>
          <w:r>
            <w:t xml:space="preserve">Alexandre Ionno </w:t>
          </w:r>
          <w:r w:rsidRPr="00B6513E">
            <w:rPr>
              <w:vertAlign w:val="superscript"/>
            </w:rPr>
            <w:t>a</w:t>
          </w:r>
          <w:r>
            <w:t xml:space="preserve">, Richard Arsenault </w:t>
          </w:r>
          <w:r w:rsidRPr="00B6513E">
            <w:rPr>
              <w:vertAlign w:val="superscript"/>
            </w:rPr>
            <w:t>a</w:t>
          </w:r>
          <w:r>
            <w:t xml:space="preserve">, Magali Troin </w:t>
          </w:r>
          <w:r w:rsidRPr="00B6513E">
            <w:rPr>
              <w:vertAlign w:val="superscript"/>
            </w:rPr>
            <w:t>a</w:t>
          </w:r>
          <w:r>
            <w:t xml:space="preserve">, </w:t>
          </w:r>
          <w:r w:rsidRPr="00B6513E">
            <w:rPr>
              <w:vertAlign w:val="superscript"/>
            </w:rPr>
            <w:t>b</w:t>
          </w:r>
          <w:r>
            <w:t xml:space="preserve">, Jean-Luc Martel </w:t>
          </w:r>
          <w:r w:rsidRPr="00B6513E">
            <w:rPr>
              <w:vertAlign w:val="superscript"/>
            </w:rPr>
            <w:t>a</w:t>
          </w:r>
          <w:r>
            <w:t xml:space="preserve">, François Brissette </w:t>
          </w:r>
          <w:r w:rsidRPr="00B6513E">
            <w:rPr>
              <w:vertAlign w:val="superscript"/>
            </w:rPr>
            <w:t>a</w:t>
          </w:r>
        </w:p>
        <w:p w:rsidR="00D155DB" w:rsidRDefault="00D155DB" w:rsidP="00B6513E">
          <w:pPr>
            <w:pStyle w:val="TSSansinterligne"/>
            <w:jc w:val="center"/>
          </w:pPr>
        </w:p>
        <w:p w:rsidR="00D155DB" w:rsidRDefault="00D155DB" w:rsidP="00B6513E">
          <w:pPr>
            <w:pStyle w:val="TSSansinterligne"/>
            <w:jc w:val="center"/>
          </w:pPr>
          <w:r w:rsidRPr="00B6513E">
            <w:rPr>
              <w:vertAlign w:val="superscript"/>
            </w:rPr>
            <w:t>a</w:t>
          </w:r>
          <w:r>
            <w:t xml:space="preserve"> Department of Construction Engineering, École de technologie supérieure,</w:t>
          </w:r>
        </w:p>
        <w:p w:rsidR="00D155DB" w:rsidRDefault="00D155DB" w:rsidP="00B6513E">
          <w:pPr>
            <w:pStyle w:val="TSSansinterligne"/>
            <w:jc w:val="center"/>
          </w:pPr>
          <w:r>
            <w:t>1100 Notre-Dame Ouest, Montréal, Québec, Canada H3C1K3</w:t>
          </w:r>
        </w:p>
        <w:p w:rsidR="00D155DB" w:rsidRDefault="00D155DB" w:rsidP="00B6513E">
          <w:pPr>
            <w:pStyle w:val="TSSansinterligne"/>
            <w:jc w:val="center"/>
          </w:pPr>
          <w:r w:rsidRPr="00B6513E">
            <w:rPr>
              <w:vertAlign w:val="superscript"/>
            </w:rPr>
            <w:t>b</w:t>
          </w:r>
          <w:r>
            <w:t xml:space="preserve"> HydroClimat TVT, Maison du Numérique et de l'Innovation, place Georges Pompidou,</w:t>
          </w:r>
        </w:p>
        <w:p w:rsidR="00D155DB" w:rsidRDefault="00D155DB" w:rsidP="00B6513E">
          <w:pPr>
            <w:pStyle w:val="TSSansinterligne"/>
            <w:jc w:val="center"/>
          </w:pPr>
          <w:r>
            <w:t>83 000 Toulon, France</w:t>
          </w:r>
        </w:p>
        <w:p w:rsidR="00D155DB" w:rsidRDefault="00D155DB" w:rsidP="00B6513E">
          <w:pPr>
            <w:pStyle w:val="TSSansinterligne"/>
            <w:jc w:val="center"/>
          </w:pPr>
        </w:p>
        <w:p w:rsidR="00D155DB" w:rsidRPr="00866E79" w:rsidRDefault="00D155DB" w:rsidP="00B6513E">
          <w:pPr>
            <w:pStyle w:val="TSSansinterligne"/>
            <w:jc w:val="center"/>
            <w:rPr>
              <w:lang w:val="en-US"/>
            </w:rPr>
          </w:pPr>
          <w:r w:rsidRPr="00866E79">
            <w:rPr>
              <w:lang w:val="en-US"/>
            </w:rPr>
            <w:t>Article submitted for publicat</w:t>
          </w:r>
          <w:r>
            <w:rPr>
              <w:lang w:val="en-US"/>
            </w:rPr>
            <w:t>ion in</w:t>
          </w:r>
          <w:r w:rsidRPr="00866E79">
            <w:rPr>
              <w:lang w:val="en-US"/>
            </w:rPr>
            <w:t xml:space="preserve"> </w:t>
          </w:r>
          <w:r w:rsidRPr="00866E79">
            <w:rPr>
              <w:i/>
              <w:iCs/>
              <w:lang w:val="en-US"/>
            </w:rPr>
            <w:t>Journal of Hydrology</w:t>
          </w:r>
          <w:r w:rsidRPr="00866E79">
            <w:rPr>
              <w:lang w:val="en-US"/>
            </w:rPr>
            <w:t xml:space="preserve">, </w:t>
          </w:r>
          <w:r>
            <w:rPr>
              <w:lang w:val="en-US"/>
            </w:rPr>
            <w:t>January</w:t>
          </w:r>
          <w:r w:rsidRPr="00866E79">
            <w:rPr>
              <w:lang w:val="en-US"/>
            </w:rPr>
            <w:t xml:space="preserve"> 2023</w:t>
          </w:r>
        </w:p>
        <w:p w:rsidR="00B63B7C" w:rsidRDefault="00B63B7C"/>
      </w:docPartBody>
    </w:docPart>
    <w:docPart>
      <w:docPartPr>
        <w:name w:val="ÉTS Annex table caption"/>
        <w:style w:val="ÉTS Légende"/>
        <w:category>
          <w:name w:val="ÉTS Annex captions"/>
          <w:gallery w:val="docParts"/>
        </w:category>
        <w:behaviors>
          <w:behavior w:val="content"/>
        </w:behaviors>
        <w:guid w:val="{95DCF7FD-D0BB-4EA0-8CD4-C1786FA6EE42}"/>
      </w:docPartPr>
      <w:docPartBody>
        <w:p w:rsidR="00D155DB" w:rsidRPr="00520FB5" w:rsidRDefault="00D155DB" w:rsidP="00C70D7A">
          <w:pPr>
            <w:pStyle w:val="TSLgende"/>
            <w:rPr>
              <w:lang w:val="en-US"/>
            </w:rPr>
          </w:pPr>
          <w:r w:rsidRPr="00520FB5">
            <w:rPr>
              <w:lang w:val="en-US"/>
            </w:rPr>
            <w:t xml:space="preserve">Table-A </w:t>
          </w:r>
          <w:r>
            <w:fldChar w:fldCharType="begin"/>
          </w:r>
          <w:r w:rsidRPr="00520FB5">
            <w:rPr>
              <w:lang w:val="en-US"/>
            </w:rPr>
            <w:instrText xml:space="preserve"> STYLEREF 5 \s </w:instrText>
          </w:r>
          <w:r>
            <w:fldChar w:fldCharType="separate"/>
          </w:r>
          <w:r w:rsidRPr="00520FB5">
            <w:rPr>
              <w:noProof/>
              <w:lang w:val="en-US"/>
            </w:rPr>
            <w:t>I</w:t>
          </w:r>
          <w:r>
            <w:rPr>
              <w:noProof/>
            </w:rPr>
            <w:fldChar w:fldCharType="end"/>
          </w:r>
          <w:r w:rsidRPr="00520FB5">
            <w:rPr>
              <w:lang w:val="en-US"/>
            </w:rPr>
            <w:noBreakHyphen/>
          </w:r>
          <w:r>
            <w:fldChar w:fldCharType="begin"/>
          </w:r>
          <w:r w:rsidRPr="00520FB5">
            <w:rPr>
              <w:lang w:val="en-US"/>
            </w:rPr>
            <w:instrText xml:space="preserve"> SEQ Table-A \* ARABIC \s 5 </w:instrText>
          </w:r>
          <w:r>
            <w:fldChar w:fldCharType="separate"/>
          </w:r>
          <w:r w:rsidRPr="00520FB5">
            <w:rPr>
              <w:noProof/>
              <w:lang w:val="en-US"/>
            </w:rPr>
            <w:t>1</w:t>
          </w:r>
          <w:r>
            <w:rPr>
              <w:noProof/>
            </w:rPr>
            <w:fldChar w:fldCharType="end"/>
          </w:r>
          <w:r w:rsidRPr="00520FB5">
            <w:rPr>
              <w:lang w:val="en-US"/>
            </w:rPr>
            <w:tab/>
            <w:t>Annex t</w:t>
          </w:r>
          <w:r>
            <w:rPr>
              <w:lang w:val="en-US"/>
            </w:rPr>
            <w:t>able title</w:t>
          </w:r>
        </w:p>
        <w:p w:rsidR="00D155DB" w:rsidRDefault="00D155DB" w:rsidP="00C70D7A">
          <w:pPr>
            <w:pStyle w:val="TSLgende"/>
          </w:pPr>
          <w:r>
            <w:t>Taken from &lt;source&gt; (&lt;year&gt;)</w:t>
          </w:r>
        </w:p>
        <w:tbl>
          <w:tblPr>
            <w:tblStyle w:val="TableGrid"/>
            <w:tblW w:w="0" w:type="auto"/>
            <w:jc w:val="center"/>
            <w:tblLook w:val="04A0" w:firstRow="1" w:lastRow="0" w:firstColumn="1" w:lastColumn="0" w:noHBand="0" w:noVBand="1"/>
          </w:tblPr>
          <w:tblGrid>
            <w:gridCol w:w="3114"/>
            <w:gridCol w:w="3118"/>
          </w:tblGrid>
          <w:tr w:rsidR="00D155DB" w:rsidTr="00F56863">
            <w:trPr>
              <w:jc w:val="center"/>
            </w:trPr>
            <w:tc>
              <w:tcPr>
                <w:tcW w:w="3114" w:type="dxa"/>
              </w:tcPr>
              <w:p w:rsidR="00D155DB" w:rsidRDefault="00D155DB" w:rsidP="00C70D7A">
                <w:pPr>
                  <w:pStyle w:val="TSSansinterligne"/>
                  <w:keepNext/>
                </w:pPr>
              </w:p>
            </w:tc>
            <w:tc>
              <w:tcPr>
                <w:tcW w:w="3118" w:type="dxa"/>
              </w:tcPr>
              <w:p w:rsidR="00D155DB" w:rsidRDefault="00D155DB" w:rsidP="00C70D7A">
                <w:pPr>
                  <w:pStyle w:val="TSSansinterligne"/>
                  <w:keepNext/>
                </w:pPr>
              </w:p>
            </w:tc>
          </w:tr>
        </w:tbl>
        <w:p w:rsidR="00B63B7C" w:rsidRDefault="00B63B7C"/>
      </w:docPartBody>
    </w:docPart>
    <w:docPart>
      <w:docPartPr>
        <w:name w:val="ÉTS Annex figure caption"/>
        <w:style w:val="ÉTS Sans interligne"/>
        <w:category>
          <w:name w:val="ÉTS Annex captions"/>
          <w:gallery w:val="docParts"/>
        </w:category>
        <w:behaviors>
          <w:behavior w:val="content"/>
        </w:behaviors>
        <w:guid w:val="{17C985D8-4CD0-4625-8B77-C42278DBBDCE}"/>
      </w:docPartPr>
      <w:docPartBody>
        <w:p w:rsidR="00D155DB" w:rsidRDefault="00D155DB" w:rsidP="0021179D">
          <w:pPr>
            <w:pStyle w:val="TSSansinterligne"/>
            <w:keepNext/>
            <w:jc w:val="center"/>
          </w:pPr>
          <w:r>
            <w:rPr>
              <w:noProof/>
            </w:rPr>
            <w:drawing>
              <wp:inline distT="0" distB="0" distL="0" distR="0" wp14:anchorId="524C62A4" wp14:editId="5770FF2D">
                <wp:extent cx="4360595" cy="2562225"/>
                <wp:effectExtent l="19050" t="19050" r="20955" b="9525"/>
                <wp:docPr id="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6">
                          <a:extLst>
                            <a:ext uri="{28A0092B-C50C-407E-A947-70E740481C1C}">
                              <a14:useLocalDpi xmlns:a14="http://schemas.microsoft.com/office/drawing/2010/main" val="0"/>
                            </a:ext>
                          </a:extLst>
                        </a:blip>
                        <a:stretch>
                          <a:fillRect/>
                        </a:stretch>
                      </pic:blipFill>
                      <pic:spPr>
                        <a:xfrm>
                          <a:off x="0" y="0"/>
                          <a:ext cx="4370444" cy="2568012"/>
                        </a:xfrm>
                        <a:prstGeom prst="rect">
                          <a:avLst/>
                        </a:prstGeom>
                        <a:ln>
                          <a:solidFill>
                            <a:schemeClr val="tx1"/>
                          </a:solidFill>
                        </a:ln>
                      </pic:spPr>
                    </pic:pic>
                  </a:graphicData>
                </a:graphic>
              </wp:inline>
            </w:drawing>
          </w:r>
        </w:p>
        <w:p w:rsidR="00D155DB" w:rsidRPr="004D4F27" w:rsidRDefault="00D155DB" w:rsidP="0021179D">
          <w:pPr>
            <w:pStyle w:val="TSLgende"/>
            <w:rPr>
              <w:lang w:val="en-US"/>
            </w:rPr>
          </w:pPr>
          <w:r w:rsidRPr="004D4F27">
            <w:rPr>
              <w:lang w:val="en-US"/>
            </w:rPr>
            <w:t xml:space="preserve">Figure-A </w:t>
          </w:r>
          <w:r>
            <w:fldChar w:fldCharType="begin"/>
          </w:r>
          <w:r w:rsidRPr="004D4F27">
            <w:rPr>
              <w:lang w:val="en-US"/>
            </w:rPr>
            <w:instrText xml:space="preserve"> STYLEREF 5 \s </w:instrText>
          </w:r>
          <w:r>
            <w:fldChar w:fldCharType="separate"/>
          </w:r>
          <w:r w:rsidRPr="004D4F27">
            <w:rPr>
              <w:noProof/>
              <w:lang w:val="en-US"/>
            </w:rPr>
            <w:t>I</w:t>
          </w:r>
          <w:r>
            <w:rPr>
              <w:noProof/>
            </w:rPr>
            <w:fldChar w:fldCharType="end"/>
          </w:r>
          <w:r w:rsidRPr="004D4F27">
            <w:rPr>
              <w:lang w:val="en-US"/>
            </w:rPr>
            <w:noBreakHyphen/>
          </w:r>
          <w:r>
            <w:fldChar w:fldCharType="begin"/>
          </w:r>
          <w:r w:rsidRPr="004D4F27">
            <w:rPr>
              <w:lang w:val="en-US"/>
            </w:rPr>
            <w:instrText xml:space="preserve"> SEQ Figure-A \* ARABIC \s 5 </w:instrText>
          </w:r>
          <w:r>
            <w:fldChar w:fldCharType="separate"/>
          </w:r>
          <w:r w:rsidRPr="004D4F27">
            <w:rPr>
              <w:noProof/>
              <w:lang w:val="en-US"/>
            </w:rPr>
            <w:t>1</w:t>
          </w:r>
          <w:r>
            <w:rPr>
              <w:noProof/>
            </w:rPr>
            <w:fldChar w:fldCharType="end"/>
          </w:r>
          <w:r w:rsidRPr="004D4F27">
            <w:rPr>
              <w:lang w:val="en-US"/>
            </w:rPr>
            <w:tab/>
            <w:t>Annex f</w:t>
          </w:r>
          <w:r>
            <w:rPr>
              <w:lang w:val="en-US"/>
            </w:rPr>
            <w:t>igure title</w:t>
          </w:r>
        </w:p>
        <w:p w:rsidR="00D155DB" w:rsidRDefault="00D155DB" w:rsidP="0021179D">
          <w:pPr>
            <w:pStyle w:val="TSLgende"/>
          </w:pPr>
          <w:r>
            <w:t>Taken from &lt;source&gt; (&lt;year&gt;)</w:t>
          </w:r>
        </w:p>
        <w:p w:rsidR="00B63B7C" w:rsidRDefault="00B63B7C"/>
      </w:docPartBody>
    </w:docPart>
    <w:docPart>
      <w:docPartPr>
        <w:name w:val="ÉTS Annex algorithm caption"/>
        <w:style w:val="ÉTS Légende"/>
        <w:category>
          <w:name w:val="ÉTS Annex captions"/>
          <w:gallery w:val="docParts"/>
        </w:category>
        <w:behaviors>
          <w:behavior w:val="content"/>
        </w:behaviors>
        <w:guid w:val="{76B66AC4-9F97-46F8-BE6B-89635117F880}"/>
      </w:docPartPr>
      <w:docPartBody>
        <w:p w:rsidR="00D155DB" w:rsidRPr="004D4F27" w:rsidRDefault="00D155DB" w:rsidP="001A6DBC">
          <w:pPr>
            <w:pStyle w:val="TSLgende"/>
            <w:rPr>
              <w:lang w:val="en-US"/>
            </w:rPr>
          </w:pPr>
          <w:r w:rsidRPr="004D4F27">
            <w:rPr>
              <w:lang w:val="en-US"/>
            </w:rPr>
            <w:t xml:space="preserve">Algorithm-A </w:t>
          </w:r>
          <w:r>
            <w:fldChar w:fldCharType="begin"/>
          </w:r>
          <w:r w:rsidRPr="004D4F27">
            <w:rPr>
              <w:lang w:val="en-US"/>
            </w:rPr>
            <w:instrText xml:space="preserve"> STYLEREF 5 \s </w:instrText>
          </w:r>
          <w:r>
            <w:fldChar w:fldCharType="separate"/>
          </w:r>
          <w:r w:rsidRPr="004D4F27">
            <w:rPr>
              <w:noProof/>
              <w:lang w:val="en-US"/>
            </w:rPr>
            <w:t>I</w:t>
          </w:r>
          <w:r>
            <w:rPr>
              <w:noProof/>
            </w:rPr>
            <w:fldChar w:fldCharType="end"/>
          </w:r>
          <w:r w:rsidRPr="004D4F27">
            <w:rPr>
              <w:lang w:val="en-US"/>
            </w:rPr>
            <w:noBreakHyphen/>
          </w:r>
          <w:r>
            <w:fldChar w:fldCharType="begin"/>
          </w:r>
          <w:r w:rsidRPr="004D4F27">
            <w:rPr>
              <w:lang w:val="en-US"/>
            </w:rPr>
            <w:instrText xml:space="preserve"> SEQ Algorithm-A \* ARABIC \s 5 </w:instrText>
          </w:r>
          <w:r>
            <w:fldChar w:fldCharType="separate"/>
          </w:r>
          <w:r w:rsidRPr="004D4F27">
            <w:rPr>
              <w:noProof/>
              <w:lang w:val="en-US"/>
            </w:rPr>
            <w:t>1</w:t>
          </w:r>
          <w:r>
            <w:rPr>
              <w:noProof/>
            </w:rPr>
            <w:fldChar w:fldCharType="end"/>
          </w:r>
          <w:r w:rsidRPr="004D4F27">
            <w:rPr>
              <w:lang w:val="en-US"/>
            </w:rPr>
            <w:tab/>
            <w:t>Annex a</w:t>
          </w:r>
          <w:r>
            <w:rPr>
              <w:lang w:val="en-US"/>
            </w:rPr>
            <w:t>lgorithm title</w:t>
          </w:r>
        </w:p>
        <w:p w:rsidR="00D155DB" w:rsidRPr="00F56863" w:rsidRDefault="00D155DB" w:rsidP="001A6DBC">
          <w:pPr>
            <w:pStyle w:val="TSLgende"/>
          </w:pPr>
          <w:r>
            <w:t>Taken from &lt;source&gt; (&lt;year&gt;)</w:t>
          </w:r>
        </w:p>
        <w:tbl>
          <w:tblPr>
            <w:tblStyle w:val="TableGrid"/>
            <w:tblW w:w="0" w:type="auto"/>
            <w:jc w:val="center"/>
            <w:tblCellMar>
              <w:top w:w="57" w:type="dxa"/>
              <w:bottom w:w="57" w:type="dxa"/>
            </w:tblCellMar>
            <w:tblLook w:val="04A0" w:firstRow="1" w:lastRow="0" w:firstColumn="1" w:lastColumn="0" w:noHBand="0" w:noVBand="1"/>
          </w:tblPr>
          <w:tblGrid>
            <w:gridCol w:w="9062"/>
          </w:tblGrid>
          <w:tr w:rsidR="00D155DB" w:rsidRPr="007B40EE" w:rsidTr="002013BA">
            <w:trPr>
              <w:jc w:val="center"/>
            </w:trPr>
            <w:tc>
              <w:tcPr>
                <w:tcW w:w="9140" w:type="dxa"/>
              </w:tcPr>
              <w:p w:rsidR="00D155DB" w:rsidRPr="007B40EE" w:rsidRDefault="00D155DB" w:rsidP="002013BA">
                <w:pPr>
                  <w:pStyle w:val="TSAlgorithme"/>
                  <w:rPr>
                    <w:i/>
                    <w:iCs w:val="0"/>
                    <w:color w:val="808080" w:themeColor="background1" w:themeShade="80"/>
                    <w:lang w:val="en-US"/>
                  </w:rPr>
                </w:pPr>
                <w:r w:rsidRPr="007B40EE">
                  <w:rPr>
                    <w:i/>
                    <w:iCs w:val="0"/>
                    <w:color w:val="808080" w:themeColor="background1" w:themeShade="80"/>
                    <w:lang w:val="en-US"/>
                  </w:rPr>
                  <w:t># F</w:t>
                </w:r>
                <w:r>
                  <w:rPr>
                    <w:i/>
                    <w:iCs w:val="0"/>
                    <w:color w:val="808080" w:themeColor="background1" w:themeShade="80"/>
                    <w:lang w:val="en-US"/>
                  </w:rPr>
                  <w:t>u</w:t>
                </w:r>
                <w:r w:rsidRPr="007B40EE">
                  <w:rPr>
                    <w:i/>
                    <w:iCs w:val="0"/>
                    <w:color w:val="808080" w:themeColor="background1" w:themeShade="80"/>
                    <w:lang w:val="en-US"/>
                  </w:rPr>
                  <w:t xml:space="preserve">nction to calculate </w:t>
                </w:r>
                <w:r>
                  <w:rPr>
                    <w:i/>
                    <w:iCs w:val="0"/>
                    <w:color w:val="808080" w:themeColor="background1" w:themeShade="80"/>
                    <w:lang w:val="en-US"/>
                  </w:rPr>
                  <w:t>the GCD of two numbers</w:t>
                </w:r>
              </w:p>
              <w:p w:rsidR="00D155DB" w:rsidRPr="007B40EE" w:rsidRDefault="00D155DB" w:rsidP="002013BA">
                <w:pPr>
                  <w:pStyle w:val="TSAlgorithme"/>
                  <w:rPr>
                    <w:lang w:val="en-US"/>
                  </w:rPr>
                </w:pPr>
                <w:r w:rsidRPr="007B40EE">
                  <w:rPr>
                    <w:color w:val="9A2FBB"/>
                    <w:lang w:val="en-US"/>
                  </w:rPr>
                  <w:t>def</w:t>
                </w:r>
                <w:r w:rsidRPr="007B40EE">
                  <w:rPr>
                    <w:lang w:val="en-US"/>
                  </w:rPr>
                  <w:t xml:space="preserve"> </w:t>
                </w:r>
                <w:r w:rsidRPr="007B40EE">
                  <w:rPr>
                    <w:color w:val="238FE9"/>
                    <w:lang w:val="en-US"/>
                  </w:rPr>
                  <w:t>pgcd</w:t>
                </w:r>
                <w:r w:rsidRPr="007B40EE">
                  <w:rPr>
                    <w:lang w:val="en-US"/>
                  </w:rPr>
                  <w:t>(a, b):</w:t>
                </w:r>
              </w:p>
              <w:p w:rsidR="00D155DB" w:rsidRPr="009C6838" w:rsidRDefault="00D155DB" w:rsidP="002013BA">
                <w:pPr>
                  <w:pStyle w:val="TSAlgorithme"/>
                  <w:rPr>
                    <w:lang w:val="en-CA"/>
                  </w:rPr>
                </w:pPr>
                <w:r w:rsidRPr="007B40EE">
                  <w:rPr>
                    <w:lang w:val="en-US"/>
                  </w:rPr>
                  <w:t xml:space="preserve">    </w:t>
                </w:r>
                <w:r w:rsidRPr="006B4285">
                  <w:rPr>
                    <w:color w:val="9A2FBB"/>
                    <w:lang w:val="en-CA"/>
                  </w:rPr>
                  <w:t>while</w:t>
                </w:r>
                <w:r w:rsidRPr="009C6838">
                  <w:rPr>
                    <w:lang w:val="en-CA"/>
                  </w:rPr>
                  <w:t xml:space="preserve"> b != </w:t>
                </w:r>
                <w:r w:rsidRPr="006B4285">
                  <w:rPr>
                    <w:color w:val="D19A66"/>
                    <w:lang w:val="en-CA"/>
                  </w:rPr>
                  <w:t>0</w:t>
                </w:r>
                <w:r w:rsidRPr="009C6838">
                  <w:rPr>
                    <w:lang w:val="en-CA"/>
                  </w:rPr>
                  <w:t>:</w:t>
                </w:r>
              </w:p>
              <w:p w:rsidR="00D155DB" w:rsidRPr="009C6838" w:rsidRDefault="00D155DB" w:rsidP="002013BA">
                <w:pPr>
                  <w:pStyle w:val="TSAlgorithme"/>
                  <w:rPr>
                    <w:lang w:val="en-CA"/>
                  </w:rPr>
                </w:pPr>
                <w:r w:rsidRPr="009C6838">
                  <w:rPr>
                    <w:lang w:val="en-CA"/>
                  </w:rPr>
                  <w:t xml:space="preserve">        a, b = b, a % b</w:t>
                </w:r>
              </w:p>
              <w:p w:rsidR="00D155DB" w:rsidRPr="009C6838" w:rsidRDefault="00D155DB" w:rsidP="002013BA">
                <w:pPr>
                  <w:pStyle w:val="TSAlgorithme"/>
                  <w:rPr>
                    <w:lang w:val="en-CA"/>
                  </w:rPr>
                </w:pPr>
                <w:r w:rsidRPr="009C6838">
                  <w:rPr>
                    <w:lang w:val="en-CA"/>
                  </w:rPr>
                  <w:t xml:space="preserve">    </w:t>
                </w:r>
                <w:r w:rsidRPr="006B4285">
                  <w:rPr>
                    <w:color w:val="9A2FBB"/>
                    <w:lang w:val="en-CA"/>
                  </w:rPr>
                  <w:t>return</w:t>
                </w:r>
                <w:r w:rsidRPr="009C6838">
                  <w:rPr>
                    <w:lang w:val="en-CA"/>
                  </w:rPr>
                  <w:t xml:space="preserve"> a</w:t>
                </w:r>
              </w:p>
              <w:p w:rsidR="00D155DB" w:rsidRPr="009C6838" w:rsidRDefault="00D155DB" w:rsidP="002013BA">
                <w:pPr>
                  <w:pStyle w:val="TSAlgorithme"/>
                  <w:rPr>
                    <w:lang w:val="en-CA"/>
                  </w:rPr>
                </w:pPr>
              </w:p>
              <w:p w:rsidR="00D155DB" w:rsidRPr="007B40EE" w:rsidRDefault="00D155DB" w:rsidP="002013BA">
                <w:pPr>
                  <w:pStyle w:val="TSAlgorithme"/>
                  <w:rPr>
                    <w:i/>
                    <w:iCs w:val="0"/>
                    <w:color w:val="808080" w:themeColor="background1" w:themeShade="80"/>
                    <w:lang w:val="en-US"/>
                  </w:rPr>
                </w:pPr>
                <w:r w:rsidRPr="007B40EE">
                  <w:rPr>
                    <w:i/>
                    <w:iCs w:val="0"/>
                    <w:color w:val="808080" w:themeColor="background1" w:themeShade="80"/>
                    <w:lang w:val="en-US"/>
                  </w:rPr>
                  <w:t># Example usage</w:t>
                </w:r>
              </w:p>
              <w:p w:rsidR="00D155DB" w:rsidRPr="007B40EE" w:rsidRDefault="00D155DB" w:rsidP="002013BA">
                <w:pPr>
                  <w:pStyle w:val="TSAlgorithme"/>
                  <w:rPr>
                    <w:lang w:val="en-US"/>
                  </w:rPr>
                </w:pPr>
                <w:r w:rsidRPr="007B40EE">
                  <w:rPr>
                    <w:lang w:val="en-US"/>
                  </w:rPr>
                  <w:t xml:space="preserve">a, b = </w:t>
                </w:r>
                <w:r w:rsidRPr="007B40EE">
                  <w:rPr>
                    <w:color w:val="D19A66"/>
                    <w:lang w:val="en-US"/>
                  </w:rPr>
                  <w:t>56</w:t>
                </w:r>
                <w:r w:rsidRPr="007B40EE">
                  <w:rPr>
                    <w:lang w:val="en-US"/>
                  </w:rPr>
                  <w:t xml:space="preserve">, </w:t>
                </w:r>
                <w:r w:rsidRPr="007B40EE">
                  <w:rPr>
                    <w:color w:val="D19A66"/>
                    <w:lang w:val="en-US"/>
                  </w:rPr>
                  <w:t>98</w:t>
                </w:r>
              </w:p>
              <w:p w:rsidR="00D155DB" w:rsidRPr="007B40EE" w:rsidRDefault="00D155DB" w:rsidP="002013BA">
                <w:pPr>
                  <w:pStyle w:val="TSAlgorithme"/>
                  <w:rPr>
                    <w:lang w:val="en-US"/>
                  </w:rPr>
                </w:pPr>
                <w:r w:rsidRPr="007B40EE">
                  <w:rPr>
                    <w:lang w:val="en-US"/>
                  </w:rPr>
                  <w:t>result = pgcd(a, b)</w:t>
                </w:r>
              </w:p>
              <w:p w:rsidR="00D155DB" w:rsidRPr="007B40EE" w:rsidRDefault="00D155DB" w:rsidP="002013BA">
                <w:pPr>
                  <w:pStyle w:val="TSAlgorithme"/>
                  <w:rPr>
                    <w:lang w:val="en-US"/>
                  </w:rPr>
                </w:pPr>
                <w:r w:rsidRPr="007B40EE">
                  <w:rPr>
                    <w:color w:val="C47D3C"/>
                    <w:lang w:val="en-US"/>
                  </w:rPr>
                  <w:t>print</w:t>
                </w:r>
                <w:r w:rsidRPr="007B40EE">
                  <w:rPr>
                    <w:lang w:val="en-US"/>
                  </w:rPr>
                  <w:t>(</w:t>
                </w:r>
                <w:r w:rsidRPr="007B40EE">
                  <w:rPr>
                    <w:color w:val="74AA4C"/>
                    <w:lang w:val="en-US"/>
                  </w:rPr>
                  <w:t>"The GCD of "</w:t>
                </w:r>
                <w:r w:rsidRPr="007B40EE">
                  <w:rPr>
                    <w:lang w:val="en-US"/>
                  </w:rPr>
                  <w:t xml:space="preserve">, a, </w:t>
                </w:r>
                <w:r w:rsidRPr="007B40EE">
                  <w:rPr>
                    <w:color w:val="74AA4C"/>
                    <w:lang w:val="en-US"/>
                  </w:rPr>
                  <w:t>"</w:t>
                </w:r>
                <w:r>
                  <w:rPr>
                    <w:color w:val="74AA4C"/>
                    <w:lang w:val="en-US"/>
                  </w:rPr>
                  <w:t xml:space="preserve"> and </w:t>
                </w:r>
                <w:r w:rsidRPr="007B40EE">
                  <w:rPr>
                    <w:color w:val="74AA4C"/>
                    <w:lang w:val="en-US"/>
                  </w:rPr>
                  <w:t>"</w:t>
                </w:r>
                <w:r w:rsidRPr="007B40EE">
                  <w:rPr>
                    <w:lang w:val="en-US"/>
                  </w:rPr>
                  <w:t xml:space="preserve">, b, </w:t>
                </w:r>
                <w:r w:rsidRPr="007B40EE">
                  <w:rPr>
                    <w:color w:val="74AA4C"/>
                    <w:lang w:val="en-US"/>
                  </w:rPr>
                  <w:t>"</w:t>
                </w:r>
                <w:r>
                  <w:rPr>
                    <w:color w:val="74AA4C"/>
                    <w:lang w:val="en-US"/>
                  </w:rPr>
                  <w:t xml:space="preserve"> is</w:t>
                </w:r>
                <w:r w:rsidRPr="007B40EE">
                  <w:rPr>
                    <w:color w:val="74AA4C"/>
                    <w:lang w:val="en-US"/>
                  </w:rPr>
                  <w:t>:"</w:t>
                </w:r>
                <w:r w:rsidRPr="007B40EE">
                  <w:rPr>
                    <w:lang w:val="en-US"/>
                  </w:rPr>
                  <w:t>, result)</w:t>
                </w:r>
              </w:p>
            </w:tc>
          </w:tr>
        </w:tbl>
        <w:p w:rsidR="00B63B7C" w:rsidRDefault="00B63B7C"/>
      </w:docPartBody>
    </w:docPart>
    <w:docPart>
      <w:docPartPr>
        <w:name w:val="ÉTS Annex equation with num"/>
        <w:style w:val="ÉTS Equation"/>
        <w:category>
          <w:name w:val="ÉTS Annex captions"/>
          <w:gallery w:val="docParts"/>
        </w:category>
        <w:behaviors>
          <w:behavior w:val="content"/>
        </w:behaviors>
        <w:guid w:val="{B7050EA9-2F9A-4B81-9952-61F8B410B845}"/>
      </w:docPartPr>
      <w:docPart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7"/>
            <w:gridCol w:w="7006"/>
            <w:gridCol w:w="1069"/>
          </w:tblGrid>
          <w:tr w:rsidR="00D155DB" w:rsidRPr="00767944" w:rsidTr="004B0028">
            <w:tc>
              <w:tcPr>
                <w:tcW w:w="988" w:type="dxa"/>
              </w:tcPr>
              <w:p w:rsidR="00D155DB" w:rsidRPr="00DC2F6C" w:rsidRDefault="00D155DB" w:rsidP="001173B6">
                <w:pPr>
                  <w:pStyle w:val="TSEquation"/>
                  <w:rPr>
                    <w:rFonts w:ascii="Times New Roman" w:hAnsi="Times New Roman"/>
                    <w:i w:val="0"/>
                    <w:lang w:val="en-US"/>
                  </w:rPr>
                </w:pPr>
              </w:p>
            </w:tc>
            <w:tc>
              <w:tcPr>
                <w:tcW w:w="6945" w:type="dxa"/>
                <w:vAlign w:val="center"/>
              </w:tcPr>
              <w:p w:rsidR="00D155DB" w:rsidRPr="00A47F9D" w:rsidRDefault="00916581" w:rsidP="001173B6">
                <w:pPr>
                  <w:pStyle w:val="TSEquation"/>
                </w:pPr>
                <m:oMathPara>
                  <m:oMathParaPr>
                    <m:jc m:val="center"/>
                  </m:oMathParaPr>
                  <m:oMath>
                    <m:sSup>
                      <m:sSupPr>
                        <m:ctrlPr/>
                      </m:sSupPr>
                      <m:e>
                        <m:r>
                          <m:t>e</m:t>
                        </m:r>
                      </m:e>
                      <m:sup>
                        <m:r>
                          <m:t>x</m:t>
                        </m:r>
                      </m:sup>
                    </m:sSup>
                    <m:r>
                      <m:t>=1+</m:t>
                    </m:r>
                    <m:f>
                      <m:fPr>
                        <m:ctrlPr/>
                      </m:fPr>
                      <m:num>
                        <m:r>
                          <m:t>x</m:t>
                        </m:r>
                      </m:num>
                      <m:den>
                        <m:r>
                          <m:t>1!</m:t>
                        </m:r>
                      </m:den>
                    </m:f>
                    <m:r>
                      <m:t>+</m:t>
                    </m:r>
                    <m:f>
                      <m:fPr>
                        <m:ctrlPr/>
                      </m:fPr>
                      <m:num>
                        <m:sSup>
                          <m:sSupPr>
                            <m:ctrlPr/>
                          </m:sSupPr>
                          <m:e>
                            <m:r>
                              <m:t>x</m:t>
                            </m:r>
                          </m:e>
                          <m:sup>
                            <m:r>
                              <m:t>2</m:t>
                            </m:r>
                          </m:sup>
                        </m:sSup>
                      </m:num>
                      <m:den>
                        <m:r>
                          <m:t>2!</m:t>
                        </m:r>
                      </m:den>
                    </m:f>
                    <m:r>
                      <m:t>+</m:t>
                    </m:r>
                    <m:f>
                      <m:fPr>
                        <m:ctrlPr/>
                      </m:fPr>
                      <m:num>
                        <m:sSup>
                          <m:sSupPr>
                            <m:ctrlPr/>
                          </m:sSupPr>
                          <m:e>
                            <m:r>
                              <m:t>x</m:t>
                            </m:r>
                          </m:e>
                          <m:sup>
                            <m:r>
                              <m:t>3</m:t>
                            </m:r>
                          </m:sup>
                        </m:sSup>
                      </m:num>
                      <m:den>
                        <m:r>
                          <m:t>3!</m:t>
                        </m:r>
                      </m:den>
                    </m:f>
                    <m:r>
                      <m:t>+…, -∞&lt;x&lt;∞</m:t>
                    </m:r>
                  </m:oMath>
                </m:oMathPara>
              </w:p>
            </w:tc>
            <w:tc>
              <w:tcPr>
                <w:tcW w:w="1060" w:type="dxa"/>
                <w:vAlign w:val="center"/>
              </w:tcPr>
              <w:p w:rsidR="00D155DB" w:rsidRPr="00767944" w:rsidRDefault="00D155DB" w:rsidP="00923A18">
                <w:pPr>
                  <w:pStyle w:val="TSSansinterligne"/>
                  <w:jc w:val="right"/>
                </w:pPr>
                <w:r>
                  <w:t xml:space="preserve">(A </w:t>
                </w:r>
                <w:r>
                  <w:rPr>
                    <w:noProof/>
                  </w:rPr>
                  <w:fldChar w:fldCharType="begin"/>
                </w:r>
                <w:r>
                  <w:rPr>
                    <w:noProof/>
                  </w:rPr>
                  <w:instrText xml:space="preserve"> STYLEREF 5 \s </w:instrText>
                </w:r>
                <w:r>
                  <w:rPr>
                    <w:noProof/>
                  </w:rPr>
                  <w:fldChar w:fldCharType="separate"/>
                </w:r>
                <w:r>
                  <w:rPr>
                    <w:noProof/>
                  </w:rPr>
                  <w:t>I</w:t>
                </w:r>
                <w:r>
                  <w:rPr>
                    <w:noProof/>
                  </w:rPr>
                  <w:fldChar w:fldCharType="end"/>
                </w:r>
                <w:r w:rsidRPr="00767944">
                  <w:t>-</w:t>
                </w:r>
                <w:r>
                  <w:rPr>
                    <w:noProof/>
                  </w:rPr>
                  <w:fldChar w:fldCharType="begin"/>
                </w:r>
                <w:r>
                  <w:rPr>
                    <w:noProof/>
                  </w:rPr>
                  <w:instrText xml:space="preserve"> SEQ Equation-A \* ARABIC \s 5 </w:instrText>
                </w:r>
                <w:r>
                  <w:rPr>
                    <w:noProof/>
                  </w:rPr>
                  <w:fldChar w:fldCharType="separate"/>
                </w:r>
                <w:r>
                  <w:rPr>
                    <w:noProof/>
                  </w:rPr>
                  <w:t>1</w:t>
                </w:r>
                <w:r>
                  <w:rPr>
                    <w:noProof/>
                  </w:rPr>
                  <w:fldChar w:fldCharType="end"/>
                </w:r>
                <w:r>
                  <w:t>)</w:t>
                </w:r>
              </w:p>
            </w:tc>
          </w:tr>
        </w:tbl>
        <w:p w:rsidR="00B63B7C" w:rsidRDefault="00B63B7C"/>
      </w:docPartBody>
    </w:docPart>
    <w:docPart>
      <w:docPartPr>
        <w:name w:val="ÉTS Table caption"/>
        <w:style w:val="ÉTS Légende"/>
        <w:category>
          <w:name w:val="ÉTS Captions"/>
          <w:gallery w:val="docParts"/>
        </w:category>
        <w:behaviors>
          <w:behavior w:val="content"/>
        </w:behaviors>
        <w:guid w:val="{237D2C7B-84B6-4609-B5B1-6E9F5A08631F}"/>
      </w:docPartPr>
      <w:docPartBody>
        <w:p w:rsidR="00550ED9" w:rsidRPr="00377FE9" w:rsidRDefault="00550ED9" w:rsidP="00C70D7A">
          <w:pPr>
            <w:pStyle w:val="TSLgende"/>
            <w:rPr>
              <w:lang w:val="en-US"/>
            </w:rPr>
          </w:pPr>
          <w:bookmarkStart w:id="0" w:name="_Toc227771137"/>
          <w:r w:rsidRPr="00377FE9">
            <w:rPr>
              <w:lang w:val="en-US"/>
            </w:rPr>
            <w:t xml:space="preserve">Table </w:t>
          </w:r>
          <w:r>
            <w:fldChar w:fldCharType="begin"/>
          </w:r>
          <w:r w:rsidRPr="00BB19A5">
            <w:rPr>
              <w:lang w:val="en-US"/>
            </w:rPr>
            <w:instrText xml:space="preserve"> IF </w:instrText>
          </w:r>
          <w:r>
            <w:fldChar w:fldCharType="begin"/>
          </w:r>
          <w:r w:rsidRPr="00BB19A5">
            <w:rPr>
              <w:lang w:val="en-US"/>
            </w:rPr>
            <w:instrText xml:space="preserve"> PAGEREF start_chapters </w:instrText>
          </w:r>
          <w:r>
            <w:fldChar w:fldCharType="separate"/>
          </w:r>
          <w:r>
            <w:rPr>
              <w:noProof/>
              <w:lang w:val="en-US"/>
            </w:rPr>
            <w:instrText>3</w:instrText>
          </w:r>
          <w:r>
            <w:fldChar w:fldCharType="end"/>
          </w:r>
          <w:r w:rsidRPr="00BB19A5">
            <w:rPr>
              <w:lang w:val="en-US"/>
            </w:rPr>
            <w:instrText xml:space="preserve"> &gt; </w:instrText>
          </w:r>
          <w:r>
            <w:fldChar w:fldCharType="begin"/>
          </w:r>
          <w:r w:rsidRPr="00BB19A5">
            <w:rPr>
              <w:lang w:val="en-US"/>
            </w:rPr>
            <w:instrText xml:space="preserve"> PAGE </w:instrText>
          </w:r>
          <w:r>
            <w:fldChar w:fldCharType="separate"/>
          </w:r>
          <w:r>
            <w:rPr>
              <w:noProof/>
              <w:lang w:val="en-US"/>
            </w:rPr>
            <w:instrText>3</w:instrText>
          </w:r>
          <w:r>
            <w:fldChar w:fldCharType="end"/>
          </w:r>
          <w:r w:rsidRPr="00BB19A5">
            <w:rPr>
              <w:lang w:val="en-US"/>
            </w:rPr>
            <w:instrText xml:space="preserve"> "0" </w:instrText>
          </w:r>
          <w:r>
            <w:fldChar w:fldCharType="begin"/>
          </w:r>
          <w:r w:rsidRPr="00BB19A5">
            <w:rPr>
              <w:lang w:val="en-US"/>
            </w:rPr>
            <w:instrText xml:space="preserve"> STYLEREF 1 \s </w:instrText>
          </w:r>
          <w:r>
            <w:fldChar w:fldCharType="separate"/>
          </w:r>
          <w:r>
            <w:rPr>
              <w:noProof/>
              <w:lang w:val="en-US"/>
            </w:rPr>
            <w:instrText>1</w:instrText>
          </w:r>
          <w:r>
            <w:fldChar w:fldCharType="end"/>
          </w:r>
          <w:r w:rsidRPr="00BB19A5">
            <w:rPr>
              <w:lang w:val="en-US"/>
            </w:rPr>
            <w:instrText xml:space="preserve"> </w:instrText>
          </w:r>
          <w:r>
            <w:fldChar w:fldCharType="separate"/>
          </w:r>
          <w:r>
            <w:rPr>
              <w:noProof/>
              <w:lang w:val="en-US"/>
            </w:rPr>
            <w:t>1</w:t>
          </w:r>
          <w:r>
            <w:fldChar w:fldCharType="end"/>
          </w:r>
          <w:r w:rsidRPr="00377FE9">
            <w:rPr>
              <w:lang w:val="en-US"/>
            </w:rPr>
            <w:t>.</w:t>
          </w:r>
          <w:r>
            <w:fldChar w:fldCharType="begin"/>
          </w:r>
          <w:r w:rsidRPr="00377FE9">
            <w:rPr>
              <w:lang w:val="en-US"/>
            </w:rPr>
            <w:instrText xml:space="preserve"> SEQ Table \* ARABIC \s 1 </w:instrText>
          </w:r>
          <w:r>
            <w:fldChar w:fldCharType="separate"/>
          </w:r>
          <w:r>
            <w:rPr>
              <w:noProof/>
              <w:lang w:val="en-US"/>
            </w:rPr>
            <w:t>1</w:t>
          </w:r>
          <w:r>
            <w:rPr>
              <w:noProof/>
            </w:rPr>
            <w:fldChar w:fldCharType="end"/>
          </w:r>
          <w:r w:rsidRPr="00377FE9">
            <w:rPr>
              <w:lang w:val="en-US"/>
            </w:rPr>
            <w:tab/>
            <w:t>T</w:t>
          </w:r>
          <w:r>
            <w:rPr>
              <w:lang w:val="en-US"/>
            </w:rPr>
            <w:t>itle of the table</w:t>
          </w:r>
          <w:bookmarkEnd w:id="0"/>
        </w:p>
        <w:p w:rsidR="00550ED9" w:rsidRPr="00377FE9" w:rsidRDefault="00550ED9" w:rsidP="00C70D7A">
          <w:pPr>
            <w:pStyle w:val="TSLgende"/>
            <w:rPr>
              <w:lang w:val="en-US"/>
            </w:rPr>
          </w:pPr>
          <w:r w:rsidRPr="00377FE9">
            <w:rPr>
              <w:lang w:val="en-US"/>
            </w:rPr>
            <w:t>Taken from &lt;source&gt; (&lt;</w:t>
          </w:r>
          <w:r>
            <w:rPr>
              <w:lang w:val="en-US"/>
            </w:rPr>
            <w:t>year</w:t>
          </w:r>
          <w:r w:rsidRPr="00377FE9">
            <w:rPr>
              <w:lang w:val="en-US"/>
            </w:rPr>
            <w:t>&gt;)</w:t>
          </w:r>
        </w:p>
        <w:tbl>
          <w:tblPr>
            <w:tblStyle w:val="TableGrid"/>
            <w:tblW w:w="0" w:type="auto"/>
            <w:jc w:val="center"/>
            <w:tblLook w:val="04A0" w:firstRow="1" w:lastRow="0" w:firstColumn="1" w:lastColumn="0" w:noHBand="0" w:noVBand="1"/>
          </w:tblPr>
          <w:tblGrid>
            <w:gridCol w:w="2774"/>
            <w:gridCol w:w="4330"/>
          </w:tblGrid>
          <w:tr w:rsidR="00550ED9" w:rsidRPr="00377FE9" w:rsidTr="00C472A6">
            <w:trPr>
              <w:jc w:val="center"/>
            </w:trPr>
            <w:tc>
              <w:tcPr>
                <w:tcW w:w="2774" w:type="dxa"/>
              </w:tcPr>
              <w:p w:rsidR="00550ED9" w:rsidRPr="00377FE9" w:rsidRDefault="00550ED9" w:rsidP="00C70D7A">
                <w:pPr>
                  <w:pStyle w:val="TSSansinterligne"/>
                  <w:keepNext/>
                  <w:rPr>
                    <w:lang w:val="en-US"/>
                  </w:rPr>
                </w:pPr>
              </w:p>
            </w:tc>
            <w:tc>
              <w:tcPr>
                <w:tcW w:w="4330" w:type="dxa"/>
              </w:tcPr>
              <w:p w:rsidR="00550ED9" w:rsidRPr="00377FE9" w:rsidRDefault="00550ED9" w:rsidP="00C70D7A">
                <w:pPr>
                  <w:pStyle w:val="TSSansinterligne"/>
                  <w:keepNext/>
                  <w:rPr>
                    <w:lang w:val="en-US"/>
                  </w:rPr>
                </w:pPr>
              </w:p>
            </w:tc>
          </w:tr>
        </w:tbl>
        <w:p w:rsidR="0036389C" w:rsidRDefault="0036389C"/>
      </w:docPartBody>
    </w:docPart>
    <w:docPart>
      <w:docPartPr>
        <w:name w:val="ÉTS Figure caption"/>
        <w:style w:val="ÉTS Normal"/>
        <w:category>
          <w:name w:val="ÉTS Captions"/>
          <w:gallery w:val="docParts"/>
        </w:category>
        <w:behaviors>
          <w:behavior w:val="content"/>
        </w:behaviors>
        <w:guid w:val="{700751C4-AC9B-460F-8EE2-E4E5A1778AA1}"/>
      </w:docPartPr>
      <w:docPartBody>
        <w:p w:rsidR="00550ED9" w:rsidRDefault="00550ED9" w:rsidP="00C617B5">
          <w:pPr>
            <w:pStyle w:val="TSNormal"/>
            <w:keepNext/>
            <w:jc w:val="center"/>
          </w:pPr>
          <w:r>
            <w:rPr>
              <w:noProof/>
            </w:rPr>
            <w:drawing>
              <wp:inline distT="0" distB="0" distL="0" distR="0" wp14:anchorId="7FBE16F3" wp14:editId="3A837106">
                <wp:extent cx="4360595" cy="2562225"/>
                <wp:effectExtent l="19050" t="19050" r="20955" b="9525"/>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6">
                          <a:extLst>
                            <a:ext uri="{28A0092B-C50C-407E-A947-70E740481C1C}">
                              <a14:useLocalDpi xmlns:a14="http://schemas.microsoft.com/office/drawing/2010/main" val="0"/>
                            </a:ext>
                          </a:extLst>
                        </a:blip>
                        <a:stretch>
                          <a:fillRect/>
                        </a:stretch>
                      </pic:blipFill>
                      <pic:spPr>
                        <a:xfrm>
                          <a:off x="0" y="0"/>
                          <a:ext cx="4370444" cy="2568012"/>
                        </a:xfrm>
                        <a:prstGeom prst="rect">
                          <a:avLst/>
                        </a:prstGeom>
                        <a:ln>
                          <a:solidFill>
                            <a:schemeClr val="tx1"/>
                          </a:solidFill>
                        </a:ln>
                      </pic:spPr>
                    </pic:pic>
                  </a:graphicData>
                </a:graphic>
              </wp:inline>
            </w:drawing>
          </w:r>
        </w:p>
        <w:p w:rsidR="00550ED9" w:rsidRPr="00AF183F" w:rsidRDefault="00550ED9" w:rsidP="00C617B5">
          <w:pPr>
            <w:pStyle w:val="TSLgende"/>
            <w:rPr>
              <w:lang w:val="en-US"/>
            </w:rPr>
          </w:pPr>
          <w:bookmarkStart w:id="1" w:name="_Toc227771144"/>
          <w:r w:rsidRPr="00AF183F">
            <w:rPr>
              <w:lang w:val="en-US"/>
            </w:rPr>
            <w:t xml:space="preserve">Figure </w:t>
          </w:r>
          <w:r>
            <w:fldChar w:fldCharType="begin"/>
          </w:r>
          <w:r w:rsidRPr="00BB19A5">
            <w:rPr>
              <w:lang w:val="en-US"/>
            </w:rPr>
            <w:instrText xml:space="preserve"> IF </w:instrText>
          </w:r>
          <w:r>
            <w:fldChar w:fldCharType="begin"/>
          </w:r>
          <w:r w:rsidRPr="00BB19A5">
            <w:rPr>
              <w:lang w:val="en-US"/>
            </w:rPr>
            <w:instrText xml:space="preserve"> PAGEREF start_chapters </w:instrText>
          </w:r>
          <w:r>
            <w:fldChar w:fldCharType="separate"/>
          </w:r>
          <w:r w:rsidRPr="00BB19A5">
            <w:rPr>
              <w:noProof/>
              <w:lang w:val="en-US"/>
            </w:rPr>
            <w:instrText>3</w:instrText>
          </w:r>
          <w:r>
            <w:fldChar w:fldCharType="end"/>
          </w:r>
          <w:r w:rsidRPr="00BB19A5">
            <w:rPr>
              <w:lang w:val="en-US"/>
            </w:rPr>
            <w:instrText xml:space="preserve"> &gt; </w:instrText>
          </w:r>
          <w:r>
            <w:fldChar w:fldCharType="begin"/>
          </w:r>
          <w:r w:rsidRPr="00BB19A5">
            <w:rPr>
              <w:lang w:val="en-US"/>
            </w:rPr>
            <w:instrText xml:space="preserve"> PAGE </w:instrText>
          </w:r>
          <w:r>
            <w:fldChar w:fldCharType="separate"/>
          </w:r>
          <w:r w:rsidRPr="00BB19A5">
            <w:rPr>
              <w:noProof/>
              <w:lang w:val="en-US"/>
            </w:rPr>
            <w:instrText>4</w:instrText>
          </w:r>
          <w:r>
            <w:fldChar w:fldCharType="end"/>
          </w:r>
          <w:r w:rsidRPr="00BB19A5">
            <w:rPr>
              <w:lang w:val="en-US"/>
            </w:rPr>
            <w:instrText xml:space="preserve"> "0" </w:instrText>
          </w:r>
          <w:r>
            <w:fldChar w:fldCharType="begin"/>
          </w:r>
          <w:r w:rsidRPr="00BB19A5">
            <w:rPr>
              <w:lang w:val="en-US"/>
            </w:rPr>
            <w:instrText xml:space="preserve"> STYLEREF 1 \s </w:instrText>
          </w:r>
          <w:r>
            <w:fldChar w:fldCharType="separate"/>
          </w:r>
          <w:r w:rsidRPr="00BB19A5">
            <w:rPr>
              <w:noProof/>
              <w:lang w:val="en-US"/>
            </w:rPr>
            <w:instrText>1</w:instrText>
          </w:r>
          <w:r>
            <w:fldChar w:fldCharType="end"/>
          </w:r>
          <w:r w:rsidRPr="00BB19A5">
            <w:rPr>
              <w:lang w:val="en-US"/>
            </w:rPr>
            <w:instrText xml:space="preserve"> </w:instrText>
          </w:r>
          <w:r>
            <w:fldChar w:fldCharType="separate"/>
          </w:r>
          <w:r w:rsidRPr="00BB19A5">
            <w:rPr>
              <w:noProof/>
              <w:lang w:val="en-US"/>
            </w:rPr>
            <w:t>1</w:t>
          </w:r>
          <w:r>
            <w:fldChar w:fldCharType="end"/>
          </w:r>
          <w:r w:rsidRPr="00AF183F">
            <w:rPr>
              <w:lang w:val="en-US"/>
            </w:rPr>
            <w:t>.</w:t>
          </w:r>
          <w:r>
            <w:fldChar w:fldCharType="begin"/>
          </w:r>
          <w:r w:rsidRPr="00AF183F">
            <w:rPr>
              <w:lang w:val="en-US"/>
            </w:rPr>
            <w:instrText xml:space="preserve"> SEQ Figure \* ARABIC \s 1 </w:instrText>
          </w:r>
          <w:r>
            <w:fldChar w:fldCharType="separate"/>
          </w:r>
          <w:r>
            <w:rPr>
              <w:noProof/>
              <w:lang w:val="en-US"/>
            </w:rPr>
            <w:t>1</w:t>
          </w:r>
          <w:r>
            <w:rPr>
              <w:noProof/>
            </w:rPr>
            <w:fldChar w:fldCharType="end"/>
          </w:r>
          <w:r w:rsidRPr="00AF183F">
            <w:rPr>
              <w:lang w:val="en-US"/>
            </w:rPr>
            <w:tab/>
            <w:t>Title of the figure</w:t>
          </w:r>
          <w:bookmarkEnd w:id="1"/>
        </w:p>
        <w:p w:rsidR="00550ED9" w:rsidRPr="00087B98" w:rsidRDefault="00550ED9" w:rsidP="00C617B5">
          <w:pPr>
            <w:pStyle w:val="TSLgende"/>
            <w:rPr>
              <w:lang w:val="en-US"/>
            </w:rPr>
          </w:pPr>
          <w:r w:rsidRPr="00087B98">
            <w:rPr>
              <w:lang w:val="en-US"/>
            </w:rPr>
            <w:t>Taken from &lt;source&gt; (&lt;year&gt;)</w:t>
          </w:r>
        </w:p>
        <w:p w:rsidR="0036389C" w:rsidRDefault="0036389C"/>
      </w:docPartBody>
    </w:docPart>
    <w:docPart>
      <w:docPartPr>
        <w:name w:val="ÉTS Algorithm caption"/>
        <w:style w:val="ÉTS Légende"/>
        <w:category>
          <w:name w:val="ÉTS Captions"/>
          <w:gallery w:val="docParts"/>
        </w:category>
        <w:behaviors>
          <w:behavior w:val="content"/>
        </w:behaviors>
        <w:guid w:val="{396C5A95-B2A6-4480-9D7C-7F38B4CD70DE}"/>
      </w:docPartPr>
      <w:docPartBody>
        <w:p w:rsidR="00550ED9" w:rsidRPr="00AF183F" w:rsidRDefault="00550ED9" w:rsidP="001A6DBC">
          <w:pPr>
            <w:pStyle w:val="TSLgende"/>
            <w:rPr>
              <w:lang w:val="en-US"/>
            </w:rPr>
          </w:pPr>
          <w:bookmarkStart w:id="2" w:name="_Toc227771150"/>
          <w:r w:rsidRPr="00AF183F">
            <w:rPr>
              <w:lang w:val="en-US"/>
            </w:rPr>
            <w:t xml:space="preserve">Algorithm </w:t>
          </w:r>
          <w:r>
            <w:fldChar w:fldCharType="begin"/>
          </w:r>
          <w:r w:rsidRPr="00BB19A5">
            <w:rPr>
              <w:lang w:val="en-US"/>
            </w:rPr>
            <w:instrText xml:space="preserve"> IF </w:instrText>
          </w:r>
          <w:r>
            <w:fldChar w:fldCharType="begin"/>
          </w:r>
          <w:r w:rsidRPr="00BB19A5">
            <w:rPr>
              <w:lang w:val="en-US"/>
            </w:rPr>
            <w:instrText xml:space="preserve"> PAGEREF start_chapters </w:instrText>
          </w:r>
          <w:r>
            <w:fldChar w:fldCharType="separate"/>
          </w:r>
          <w:r>
            <w:rPr>
              <w:noProof/>
              <w:lang w:val="en-US"/>
            </w:rPr>
            <w:instrText>3</w:instrText>
          </w:r>
          <w:r>
            <w:fldChar w:fldCharType="end"/>
          </w:r>
          <w:r w:rsidRPr="00BB19A5">
            <w:rPr>
              <w:lang w:val="en-US"/>
            </w:rPr>
            <w:instrText xml:space="preserve"> &gt; </w:instrText>
          </w:r>
          <w:r>
            <w:fldChar w:fldCharType="begin"/>
          </w:r>
          <w:r w:rsidRPr="00BB19A5">
            <w:rPr>
              <w:lang w:val="en-US"/>
            </w:rPr>
            <w:instrText xml:space="preserve"> PAGE </w:instrText>
          </w:r>
          <w:r>
            <w:fldChar w:fldCharType="separate"/>
          </w:r>
          <w:r>
            <w:rPr>
              <w:noProof/>
              <w:lang w:val="en-US"/>
            </w:rPr>
            <w:instrText>4</w:instrText>
          </w:r>
          <w:r>
            <w:fldChar w:fldCharType="end"/>
          </w:r>
          <w:r w:rsidRPr="00BB19A5">
            <w:rPr>
              <w:lang w:val="en-US"/>
            </w:rPr>
            <w:instrText xml:space="preserve"> "0" </w:instrText>
          </w:r>
          <w:r>
            <w:fldChar w:fldCharType="begin"/>
          </w:r>
          <w:r w:rsidRPr="00BB19A5">
            <w:rPr>
              <w:lang w:val="en-US"/>
            </w:rPr>
            <w:instrText xml:space="preserve"> STYLEREF 1 \s </w:instrText>
          </w:r>
          <w:r>
            <w:fldChar w:fldCharType="separate"/>
          </w:r>
          <w:r>
            <w:rPr>
              <w:noProof/>
              <w:lang w:val="en-US"/>
            </w:rPr>
            <w:instrText>1</w:instrText>
          </w:r>
          <w:r>
            <w:fldChar w:fldCharType="end"/>
          </w:r>
          <w:r w:rsidRPr="00BB19A5">
            <w:rPr>
              <w:lang w:val="en-US"/>
            </w:rPr>
            <w:instrText xml:space="preserve"> </w:instrText>
          </w:r>
          <w:r>
            <w:fldChar w:fldCharType="separate"/>
          </w:r>
          <w:r>
            <w:rPr>
              <w:noProof/>
              <w:lang w:val="en-US"/>
            </w:rPr>
            <w:t>1</w:t>
          </w:r>
          <w:r>
            <w:fldChar w:fldCharType="end"/>
          </w:r>
          <w:r w:rsidRPr="00AF183F">
            <w:rPr>
              <w:lang w:val="en-US"/>
            </w:rPr>
            <w:t>.</w:t>
          </w:r>
          <w:r>
            <w:fldChar w:fldCharType="begin"/>
          </w:r>
          <w:r w:rsidRPr="00AF183F">
            <w:rPr>
              <w:lang w:val="en-US"/>
            </w:rPr>
            <w:instrText xml:space="preserve"> SEQ Algorithm \* ARABIC \s 1 </w:instrText>
          </w:r>
          <w:r>
            <w:fldChar w:fldCharType="separate"/>
          </w:r>
          <w:r>
            <w:rPr>
              <w:noProof/>
              <w:lang w:val="en-US"/>
            </w:rPr>
            <w:t>1</w:t>
          </w:r>
          <w:r>
            <w:rPr>
              <w:noProof/>
            </w:rPr>
            <w:fldChar w:fldCharType="end"/>
          </w:r>
          <w:r w:rsidRPr="00AF183F">
            <w:rPr>
              <w:lang w:val="en-US"/>
            </w:rPr>
            <w:tab/>
            <w:t>Title of the algorithm</w:t>
          </w:r>
          <w:bookmarkEnd w:id="2"/>
        </w:p>
        <w:p w:rsidR="00550ED9" w:rsidRPr="00AF183F" w:rsidRDefault="00550ED9" w:rsidP="001A6DBC">
          <w:pPr>
            <w:pStyle w:val="TSLgende"/>
            <w:rPr>
              <w:lang w:val="en-US"/>
            </w:rPr>
          </w:pPr>
          <w:r w:rsidRPr="00AF183F">
            <w:rPr>
              <w:lang w:val="en-US"/>
            </w:rPr>
            <w:t>Taken from &lt;source&gt; (&lt;</w:t>
          </w:r>
          <w:r>
            <w:rPr>
              <w:lang w:val="en-US"/>
            </w:rPr>
            <w:t>year</w:t>
          </w:r>
          <w:r w:rsidRPr="00AF183F">
            <w:rPr>
              <w:lang w:val="en-US"/>
            </w:rPr>
            <w:t>&gt;)</w:t>
          </w:r>
        </w:p>
        <w:tbl>
          <w:tblPr>
            <w:tblStyle w:val="TableGrid"/>
            <w:tblW w:w="0" w:type="auto"/>
            <w:jc w:val="center"/>
            <w:tblCellMar>
              <w:top w:w="57" w:type="dxa"/>
              <w:bottom w:w="57" w:type="dxa"/>
            </w:tblCellMar>
            <w:tblLook w:val="04A0" w:firstRow="1" w:lastRow="0" w:firstColumn="1" w:lastColumn="0" w:noHBand="0" w:noVBand="1"/>
          </w:tblPr>
          <w:tblGrid>
            <w:gridCol w:w="9062"/>
          </w:tblGrid>
          <w:tr w:rsidR="00550ED9" w:rsidRPr="00E2597B" w:rsidTr="00177348">
            <w:trPr>
              <w:jc w:val="center"/>
            </w:trPr>
            <w:tc>
              <w:tcPr>
                <w:tcW w:w="9140" w:type="dxa"/>
              </w:tcPr>
              <w:p w:rsidR="00550ED9" w:rsidRPr="002376EB" w:rsidRDefault="00550ED9" w:rsidP="00124C58">
                <w:pPr>
                  <w:pStyle w:val="TSAlgorithme"/>
                  <w:rPr>
                    <w:i/>
                    <w:iCs w:val="0"/>
                    <w:color w:val="808080" w:themeColor="background1" w:themeShade="80"/>
                    <w:lang w:val="en-US"/>
                  </w:rPr>
                </w:pPr>
                <w:r w:rsidRPr="002376EB">
                  <w:rPr>
                    <w:i/>
                    <w:iCs w:val="0"/>
                    <w:color w:val="808080" w:themeColor="background1" w:themeShade="80"/>
                    <w:lang w:val="en-US"/>
                  </w:rPr>
                  <w:t># F</w:t>
                </w:r>
                <w:r>
                  <w:rPr>
                    <w:i/>
                    <w:iCs w:val="0"/>
                    <w:color w:val="808080" w:themeColor="background1" w:themeShade="80"/>
                    <w:lang w:val="en-US"/>
                  </w:rPr>
                  <w:t>u</w:t>
                </w:r>
                <w:r w:rsidRPr="002376EB">
                  <w:rPr>
                    <w:i/>
                    <w:iCs w:val="0"/>
                    <w:color w:val="808080" w:themeColor="background1" w:themeShade="80"/>
                    <w:lang w:val="en-US"/>
                  </w:rPr>
                  <w:t>nction to calculate th</w:t>
                </w:r>
                <w:r>
                  <w:rPr>
                    <w:i/>
                    <w:iCs w:val="0"/>
                    <w:color w:val="808080" w:themeColor="background1" w:themeShade="80"/>
                    <w:lang w:val="en-US"/>
                  </w:rPr>
                  <w:t>e GCD of two numbers</w:t>
                </w:r>
              </w:p>
              <w:p w:rsidR="00550ED9" w:rsidRPr="009C6838" w:rsidRDefault="00550ED9" w:rsidP="00124C58">
                <w:pPr>
                  <w:pStyle w:val="TSAlgorithme"/>
                  <w:rPr>
                    <w:lang w:val="en-CA"/>
                  </w:rPr>
                </w:pPr>
                <w:r w:rsidRPr="006B4285">
                  <w:rPr>
                    <w:color w:val="9A2FBB"/>
                    <w:lang w:val="en-CA"/>
                  </w:rPr>
                  <w:t>def</w:t>
                </w:r>
                <w:r w:rsidRPr="009C6838">
                  <w:rPr>
                    <w:lang w:val="en-CA"/>
                  </w:rPr>
                  <w:t xml:space="preserve"> </w:t>
                </w:r>
                <w:r w:rsidRPr="006B4285">
                  <w:rPr>
                    <w:color w:val="238FE9"/>
                    <w:lang w:val="en-CA"/>
                  </w:rPr>
                  <w:t>pgcd</w:t>
                </w:r>
                <w:r w:rsidRPr="009C6838">
                  <w:rPr>
                    <w:lang w:val="en-CA"/>
                  </w:rPr>
                  <w:t>(a, b):</w:t>
                </w:r>
              </w:p>
              <w:p w:rsidR="00550ED9" w:rsidRPr="009C6838" w:rsidRDefault="00550ED9" w:rsidP="00124C58">
                <w:pPr>
                  <w:pStyle w:val="TSAlgorithme"/>
                  <w:rPr>
                    <w:lang w:val="en-CA"/>
                  </w:rPr>
                </w:pPr>
                <w:r w:rsidRPr="009C6838">
                  <w:rPr>
                    <w:lang w:val="en-CA"/>
                  </w:rPr>
                  <w:t xml:space="preserve">    </w:t>
                </w:r>
                <w:r w:rsidRPr="006B4285">
                  <w:rPr>
                    <w:color w:val="9A2FBB"/>
                    <w:lang w:val="en-CA"/>
                  </w:rPr>
                  <w:t>while</w:t>
                </w:r>
                <w:r w:rsidRPr="009C6838">
                  <w:rPr>
                    <w:lang w:val="en-CA"/>
                  </w:rPr>
                  <w:t xml:space="preserve"> b != </w:t>
                </w:r>
                <w:r w:rsidRPr="006B4285">
                  <w:rPr>
                    <w:color w:val="D19A66"/>
                    <w:lang w:val="en-CA"/>
                  </w:rPr>
                  <w:t>0</w:t>
                </w:r>
                <w:r w:rsidRPr="009C6838">
                  <w:rPr>
                    <w:lang w:val="en-CA"/>
                  </w:rPr>
                  <w:t>:</w:t>
                </w:r>
              </w:p>
              <w:p w:rsidR="00550ED9" w:rsidRPr="009C6838" w:rsidRDefault="00550ED9" w:rsidP="00124C58">
                <w:pPr>
                  <w:pStyle w:val="TSAlgorithme"/>
                  <w:rPr>
                    <w:lang w:val="en-CA"/>
                  </w:rPr>
                </w:pPr>
                <w:r w:rsidRPr="009C6838">
                  <w:rPr>
                    <w:lang w:val="en-CA"/>
                  </w:rPr>
                  <w:t xml:space="preserve">        a, b = b, a % b</w:t>
                </w:r>
              </w:p>
              <w:p w:rsidR="00550ED9" w:rsidRPr="009C6838" w:rsidRDefault="00550ED9" w:rsidP="00124C58">
                <w:pPr>
                  <w:pStyle w:val="TSAlgorithme"/>
                  <w:rPr>
                    <w:lang w:val="en-CA"/>
                  </w:rPr>
                </w:pPr>
                <w:r w:rsidRPr="009C6838">
                  <w:rPr>
                    <w:lang w:val="en-CA"/>
                  </w:rPr>
                  <w:t xml:space="preserve">    </w:t>
                </w:r>
                <w:r w:rsidRPr="006B4285">
                  <w:rPr>
                    <w:color w:val="9A2FBB"/>
                    <w:lang w:val="en-CA"/>
                  </w:rPr>
                  <w:t>return</w:t>
                </w:r>
                <w:r w:rsidRPr="009C6838">
                  <w:rPr>
                    <w:lang w:val="en-CA"/>
                  </w:rPr>
                  <w:t xml:space="preserve"> a</w:t>
                </w:r>
              </w:p>
              <w:p w:rsidR="00550ED9" w:rsidRPr="009C6838" w:rsidRDefault="00550ED9" w:rsidP="00124C58">
                <w:pPr>
                  <w:pStyle w:val="TSAlgorithme"/>
                  <w:rPr>
                    <w:lang w:val="en-CA"/>
                  </w:rPr>
                </w:pPr>
              </w:p>
              <w:p w:rsidR="00550ED9" w:rsidRPr="00087B98" w:rsidRDefault="00550ED9" w:rsidP="00124C58">
                <w:pPr>
                  <w:pStyle w:val="TSAlgorithme"/>
                  <w:rPr>
                    <w:i/>
                    <w:iCs w:val="0"/>
                    <w:color w:val="808080" w:themeColor="background1" w:themeShade="80"/>
                    <w:lang w:val="en-US"/>
                  </w:rPr>
                </w:pPr>
                <w:r w:rsidRPr="00087B98">
                  <w:rPr>
                    <w:i/>
                    <w:iCs w:val="0"/>
                    <w:color w:val="808080" w:themeColor="background1" w:themeShade="80"/>
                    <w:lang w:val="en-US"/>
                  </w:rPr>
                  <w:t># Example usage</w:t>
                </w:r>
              </w:p>
              <w:p w:rsidR="00550ED9" w:rsidRPr="002376EB" w:rsidRDefault="00550ED9" w:rsidP="00124C58">
                <w:pPr>
                  <w:pStyle w:val="TSAlgorithme"/>
                  <w:rPr>
                    <w:lang w:val="en-US"/>
                  </w:rPr>
                </w:pPr>
                <w:r w:rsidRPr="002376EB">
                  <w:rPr>
                    <w:lang w:val="en-US"/>
                  </w:rPr>
                  <w:t xml:space="preserve">a, b = </w:t>
                </w:r>
                <w:r w:rsidRPr="002376EB">
                  <w:rPr>
                    <w:color w:val="D19A66"/>
                    <w:lang w:val="en-US"/>
                  </w:rPr>
                  <w:t>56</w:t>
                </w:r>
                <w:r w:rsidRPr="002376EB">
                  <w:rPr>
                    <w:lang w:val="en-US"/>
                  </w:rPr>
                  <w:t xml:space="preserve">, </w:t>
                </w:r>
                <w:r w:rsidRPr="002376EB">
                  <w:rPr>
                    <w:color w:val="D19A66"/>
                    <w:lang w:val="en-US"/>
                  </w:rPr>
                  <w:t>98</w:t>
                </w:r>
              </w:p>
              <w:p w:rsidR="00550ED9" w:rsidRPr="002376EB" w:rsidRDefault="00550ED9" w:rsidP="00124C58">
                <w:pPr>
                  <w:pStyle w:val="TSAlgorithme"/>
                  <w:rPr>
                    <w:lang w:val="en-US"/>
                  </w:rPr>
                </w:pPr>
                <w:r w:rsidRPr="002376EB">
                  <w:rPr>
                    <w:lang w:val="en-US"/>
                  </w:rPr>
                  <w:t>result = pgcd(a, b)</w:t>
                </w:r>
              </w:p>
              <w:p w:rsidR="00550ED9" w:rsidRPr="002376EB" w:rsidRDefault="00550ED9" w:rsidP="00124C58">
                <w:pPr>
                  <w:pStyle w:val="TSAlgorithme"/>
                  <w:rPr>
                    <w:lang w:val="en-US"/>
                  </w:rPr>
                </w:pPr>
                <w:r w:rsidRPr="002376EB">
                  <w:rPr>
                    <w:color w:val="C47D3C"/>
                    <w:lang w:val="en-US"/>
                  </w:rPr>
                  <w:t>print</w:t>
                </w:r>
                <w:r w:rsidRPr="002376EB">
                  <w:rPr>
                    <w:lang w:val="en-US"/>
                  </w:rPr>
                  <w:t>(</w:t>
                </w:r>
                <w:r w:rsidRPr="002376EB">
                  <w:rPr>
                    <w:color w:val="74AA4C"/>
                    <w:lang w:val="en-US"/>
                  </w:rPr>
                  <w:t>"The GCD of</w:t>
                </w:r>
                <w:r>
                  <w:rPr>
                    <w:color w:val="74AA4C"/>
                    <w:lang w:val="en-US"/>
                  </w:rPr>
                  <w:t xml:space="preserve"> </w:t>
                </w:r>
                <w:r w:rsidRPr="002376EB">
                  <w:rPr>
                    <w:color w:val="74AA4C"/>
                    <w:lang w:val="en-US"/>
                  </w:rPr>
                  <w:t>"</w:t>
                </w:r>
                <w:r w:rsidRPr="002376EB">
                  <w:rPr>
                    <w:lang w:val="en-US"/>
                  </w:rPr>
                  <w:t xml:space="preserve">, a, </w:t>
                </w:r>
                <w:r w:rsidRPr="002376EB">
                  <w:rPr>
                    <w:color w:val="74AA4C"/>
                    <w:lang w:val="en-US"/>
                  </w:rPr>
                  <w:t>"</w:t>
                </w:r>
                <w:r>
                  <w:rPr>
                    <w:color w:val="74AA4C"/>
                    <w:lang w:val="en-US"/>
                  </w:rPr>
                  <w:t xml:space="preserve"> and </w:t>
                </w:r>
                <w:r w:rsidRPr="002376EB">
                  <w:rPr>
                    <w:color w:val="74AA4C"/>
                    <w:lang w:val="en-US"/>
                  </w:rPr>
                  <w:t>"</w:t>
                </w:r>
                <w:r w:rsidRPr="002376EB">
                  <w:rPr>
                    <w:lang w:val="en-US"/>
                  </w:rPr>
                  <w:t xml:space="preserve">, b, </w:t>
                </w:r>
                <w:r w:rsidRPr="002376EB">
                  <w:rPr>
                    <w:color w:val="74AA4C"/>
                    <w:lang w:val="en-US"/>
                  </w:rPr>
                  <w:t>"</w:t>
                </w:r>
                <w:r>
                  <w:rPr>
                    <w:color w:val="74AA4C"/>
                    <w:lang w:val="en-US"/>
                  </w:rPr>
                  <w:t xml:space="preserve"> is</w:t>
                </w:r>
                <w:r w:rsidRPr="002376EB">
                  <w:rPr>
                    <w:color w:val="74AA4C"/>
                    <w:lang w:val="en-US"/>
                  </w:rPr>
                  <w:t>:"</w:t>
                </w:r>
                <w:r w:rsidRPr="002376EB">
                  <w:rPr>
                    <w:lang w:val="en-US"/>
                  </w:rPr>
                  <w:t>, result)</w:t>
                </w:r>
              </w:p>
            </w:tc>
          </w:tr>
        </w:tbl>
        <w:p w:rsidR="0036389C" w:rsidRDefault="0036389C"/>
      </w:docPartBody>
    </w:docPart>
    <w:docPart>
      <w:docPartPr>
        <w:name w:val="ÉTS Equation with numbering"/>
        <w:style w:val="ÉTS Equation"/>
        <w:category>
          <w:name w:val="ÉTS Captions"/>
          <w:gallery w:val="docParts"/>
        </w:category>
        <w:behaviors>
          <w:behavior w:val="content"/>
        </w:behaviors>
        <w:guid w:val="{387AFA17-E049-4CAC-809F-010B7BF41C9F}"/>
      </w:docPartPr>
      <w:docPart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7"/>
            <w:gridCol w:w="7006"/>
            <w:gridCol w:w="1069"/>
          </w:tblGrid>
          <w:tr w:rsidR="00550ED9" w:rsidRPr="00767944" w:rsidTr="004B0028">
            <w:tc>
              <w:tcPr>
                <w:tcW w:w="989" w:type="dxa"/>
              </w:tcPr>
              <w:p w:rsidR="00550ED9" w:rsidRPr="00AF183F" w:rsidRDefault="00550ED9" w:rsidP="001173B6">
                <w:pPr>
                  <w:pStyle w:val="TSEquation"/>
                  <w:rPr>
                    <w:rFonts w:ascii="Times New Roman" w:hAnsi="Times New Roman"/>
                    <w:i w:val="0"/>
                    <w:lang w:val="en-US"/>
                  </w:rPr>
                </w:pPr>
              </w:p>
            </w:tc>
            <w:tc>
              <w:tcPr>
                <w:tcW w:w="6953" w:type="dxa"/>
                <w:vAlign w:val="center"/>
              </w:tcPr>
              <w:p w:rsidR="00550ED9" w:rsidRPr="00A47F9D" w:rsidRDefault="00916581" w:rsidP="001173B6">
                <w:pPr>
                  <w:pStyle w:val="TSEquation"/>
                </w:pPr>
                <m:oMathPara>
                  <m:oMathParaPr>
                    <m:jc m:val="center"/>
                  </m:oMathParaPr>
                  <m:oMath>
                    <m:sSup>
                      <m:sSupPr>
                        <m:ctrlPr/>
                      </m:sSupPr>
                      <m:e>
                        <m:r>
                          <m:t>e</m:t>
                        </m:r>
                      </m:e>
                      <m:sup>
                        <m:r>
                          <m:t>x</m:t>
                        </m:r>
                      </m:sup>
                    </m:sSup>
                    <m:r>
                      <m:t>=1+</m:t>
                    </m:r>
                    <m:f>
                      <m:fPr>
                        <m:ctrlPr/>
                      </m:fPr>
                      <m:num>
                        <m:r>
                          <m:t>x</m:t>
                        </m:r>
                      </m:num>
                      <m:den>
                        <m:r>
                          <m:t>1!</m:t>
                        </m:r>
                      </m:den>
                    </m:f>
                    <m:r>
                      <m:t>+</m:t>
                    </m:r>
                    <m:f>
                      <m:fPr>
                        <m:ctrlPr/>
                      </m:fPr>
                      <m:num>
                        <m:sSup>
                          <m:sSupPr>
                            <m:ctrlPr/>
                          </m:sSupPr>
                          <m:e>
                            <m:r>
                              <m:t>x</m:t>
                            </m:r>
                          </m:e>
                          <m:sup>
                            <m:r>
                              <m:t>2</m:t>
                            </m:r>
                          </m:sup>
                        </m:sSup>
                      </m:num>
                      <m:den>
                        <m:r>
                          <m:t>2!</m:t>
                        </m:r>
                      </m:den>
                    </m:f>
                    <m:r>
                      <m:t>+</m:t>
                    </m:r>
                    <m:f>
                      <m:fPr>
                        <m:ctrlPr/>
                      </m:fPr>
                      <m:num>
                        <m:sSup>
                          <m:sSupPr>
                            <m:ctrlPr/>
                          </m:sSupPr>
                          <m:e>
                            <m:r>
                              <m:t>x</m:t>
                            </m:r>
                          </m:e>
                          <m:sup>
                            <m:r>
                              <m:t>3</m:t>
                            </m:r>
                          </m:sup>
                        </m:sSup>
                      </m:num>
                      <m:den>
                        <m:r>
                          <m:t>3!</m:t>
                        </m:r>
                      </m:den>
                    </m:f>
                    <m:r>
                      <m:t>+…, -∞&lt;x&lt;∞</m:t>
                    </m:r>
                  </m:oMath>
                </m:oMathPara>
              </w:p>
            </w:tc>
            <w:tc>
              <w:tcPr>
                <w:tcW w:w="1061" w:type="dxa"/>
                <w:vAlign w:val="center"/>
              </w:tcPr>
              <w:p w:rsidR="00550ED9" w:rsidRPr="00767944" w:rsidRDefault="00550ED9" w:rsidP="00923A18">
                <w:pPr>
                  <w:pStyle w:val="TSSansinterligne"/>
                  <w:jc w:val="right"/>
                </w:pPr>
                <w:r>
                  <w:t>(</w:t>
                </w:r>
                <w:r>
                  <w:fldChar w:fldCharType="begin"/>
                </w:r>
                <w:r>
                  <w:instrText xml:space="preserve"> IF </w:instrText>
                </w:r>
                <w:r>
                  <w:fldChar w:fldCharType="begin"/>
                </w:r>
                <w:r>
                  <w:instrText xml:space="preserve"> PAGEREF start</w:instrText>
                </w:r>
                <w:r w:rsidRPr="00184EDF">
                  <w:rPr>
                    <w:lang w:val="fr-FR"/>
                  </w:rPr>
                  <w:instrText>_</w:instrText>
                </w:r>
                <w:r>
                  <w:instrText xml:space="preserve">chapters </w:instrText>
                </w:r>
                <w:r>
                  <w:fldChar w:fldCharType="separate"/>
                </w:r>
                <w:r>
                  <w:rPr>
                    <w:noProof/>
                  </w:rPr>
                  <w:instrText>3</w:instrText>
                </w:r>
                <w:r>
                  <w:fldChar w:fldCharType="end"/>
                </w:r>
                <w:r>
                  <w:instrText xml:space="preserve"> &gt; </w:instrText>
                </w:r>
                <w:r>
                  <w:fldChar w:fldCharType="begin"/>
                </w:r>
                <w:r>
                  <w:instrText xml:space="preserve"> PAGE </w:instrText>
                </w:r>
                <w:r>
                  <w:fldChar w:fldCharType="separate"/>
                </w:r>
                <w:r>
                  <w:rPr>
                    <w:noProof/>
                  </w:rPr>
                  <w:instrText>4</w:instrText>
                </w:r>
                <w:r>
                  <w:fldChar w:fldCharType="end"/>
                </w:r>
                <w:r>
                  <w:instrText xml:space="preserve"> "0" </w:instrText>
                </w:r>
                <w:r>
                  <w:fldChar w:fldCharType="begin"/>
                </w:r>
                <w:r>
                  <w:instrText xml:space="preserve"> STYLEREF </w:instrText>
                </w:r>
                <w:r w:rsidRPr="00D01DF5">
                  <w:instrText>1 \s</w:instrText>
                </w:r>
                <w:r>
                  <w:instrText xml:space="preserve"> </w:instrText>
                </w:r>
                <w:r>
                  <w:fldChar w:fldCharType="separate"/>
                </w:r>
                <w:r>
                  <w:rPr>
                    <w:noProof/>
                  </w:rPr>
                  <w:instrText>1</w:instrText>
                </w:r>
                <w:r>
                  <w:fldChar w:fldCharType="end"/>
                </w:r>
                <w:r>
                  <w:instrText xml:space="preserve"> </w:instrText>
                </w:r>
                <w:r>
                  <w:fldChar w:fldCharType="separate"/>
                </w:r>
                <w:r>
                  <w:rPr>
                    <w:noProof/>
                  </w:rPr>
                  <w:t>1</w:t>
                </w:r>
                <w:r>
                  <w:fldChar w:fldCharType="end"/>
                </w:r>
                <w:r>
                  <w:rPr>
                    <w:noProof/>
                  </w:rPr>
                  <w:t>.</w:t>
                </w:r>
                <w:r>
                  <w:rPr>
                    <w:noProof/>
                  </w:rPr>
                  <w:fldChar w:fldCharType="begin"/>
                </w:r>
                <w:r>
                  <w:rPr>
                    <w:noProof/>
                  </w:rPr>
                  <w:instrText xml:space="preserve"> SEQ Equation \* ARABIC \s 1 </w:instrText>
                </w:r>
                <w:r>
                  <w:rPr>
                    <w:noProof/>
                  </w:rPr>
                  <w:fldChar w:fldCharType="separate"/>
                </w:r>
                <w:r>
                  <w:rPr>
                    <w:noProof/>
                  </w:rPr>
                  <w:t>1</w:t>
                </w:r>
                <w:r>
                  <w:rPr>
                    <w:noProof/>
                  </w:rPr>
                  <w:fldChar w:fldCharType="end"/>
                </w:r>
                <w:r>
                  <w:t>)</w:t>
                </w:r>
              </w:p>
            </w:tc>
          </w:tr>
        </w:tbl>
        <w:p w:rsidR="0036389C" w:rsidRDefault="0036389C"/>
      </w:docPartBody>
    </w:docPart>
    <w:docPart>
      <w:docPartPr>
        <w:name w:val="F6C9BFC55D63424C8C34633C06EA0BCF"/>
        <w:category>
          <w:name w:val="Général"/>
          <w:gallery w:val="placeholder"/>
        </w:category>
        <w:types>
          <w:type w:val="bbPlcHdr"/>
        </w:types>
        <w:behaviors>
          <w:behavior w:val="content"/>
        </w:behaviors>
        <w:guid w:val="{FC0F0A1E-F88D-4909-B103-65EAA19F2ACF}"/>
      </w:docPartPr>
      <w:docPartBody>
        <w:p w:rsidR="00256FAD" w:rsidRDefault="0068528A" w:rsidP="0068528A">
          <w:pPr>
            <w:pStyle w:val="F6C9BFC55D63424C8C34633C06EA0BCF2"/>
          </w:pPr>
          <w:r w:rsidRPr="006C3998">
            <w:rPr>
              <w:rStyle w:val="PlaceholderText"/>
            </w:rPr>
            <w:t>[Tit</w:t>
          </w:r>
          <w:r>
            <w:rPr>
              <w:rStyle w:val="PlaceholderText"/>
            </w:rPr>
            <w:t>le of the document</w:t>
          </w:r>
          <w:r w:rsidRPr="006C3998">
            <w:rPr>
              <w:rStyle w:val="PlaceholderText"/>
            </w:rPr>
            <w:t>]</w:t>
          </w:r>
        </w:p>
      </w:docPartBody>
    </w:docPart>
    <w:docPart>
      <w:docPartPr>
        <w:name w:val="ÉTS Table of contents"/>
        <w:style w:val="TM 1"/>
        <w:category>
          <w:name w:val="Général"/>
          <w:gallery w:val="tblOfContents"/>
        </w:category>
        <w:behaviors>
          <w:behavior w:val="content"/>
        </w:behaviors>
        <w:guid w:val="{0EF13E7C-0621-489B-A445-CC0EEAA01055}"/>
      </w:docPartPr>
      <w:docPartBody>
        <w:p w:rsidR="00DD0B8B" w:rsidRDefault="00DD0B8B">
          <w:pPr>
            <w:pStyle w:val="TOC1"/>
            <w:rPr>
              <w:rFonts w:asciiTheme="minorHAnsi" w:eastAsiaTheme="minorEastAsia" w:hAnsiTheme="minorHAnsi" w:cstheme="minorBidi"/>
              <w:caps w:val="0"/>
              <w:kern w:val="2"/>
              <w:lang w:val="fr-FR" w:eastAsia="fr-FR"/>
              <w14:ligatures w14:val="standardContextual"/>
            </w:rPr>
          </w:pPr>
          <w:r>
            <w:fldChar w:fldCharType="begin"/>
          </w:r>
          <w:r>
            <w:instrText xml:space="preserve"> TOC \h \z \t "ÉTS Chapter HEADING 1;1;ÉTS </w:instrText>
          </w:r>
          <w:r w:rsidRPr="00737D92">
            <w:instrText xml:space="preserve">Chapter </w:instrText>
          </w:r>
          <w:r>
            <w:instrText xml:space="preserve">HEADING 2;2;ÉTS </w:instrText>
          </w:r>
          <w:r w:rsidRPr="00737D92">
            <w:instrText xml:space="preserve">Chapter </w:instrText>
          </w:r>
          <w:r>
            <w:instrText xml:space="preserve">HEADING 3;3;ÉTS </w:instrText>
          </w:r>
          <w:r w:rsidRPr="00737D92">
            <w:instrText xml:space="preserve">Chapter </w:instrText>
          </w:r>
          <w:r>
            <w:instrText>HEADING 4;4;ÉTS Annex HEADING 1;1;ÉTS Appendix HEADING 1;1;ÉTS Document body HEADING;1"</w:instrText>
          </w:r>
          <w:r>
            <w:fldChar w:fldCharType="separate"/>
          </w:r>
          <w:hyperlink w:anchor="_Toc227918623" w:history="1">
            <w:r w:rsidRPr="008A31FC">
              <w:rPr>
                <w:rStyle w:val="Hyperlink"/>
              </w:rPr>
              <w:t>Introduction</w:t>
            </w:r>
            <w:r>
              <w:rPr>
                <w:webHidden/>
              </w:rPr>
              <w:tab/>
            </w:r>
            <w:r>
              <w:rPr>
                <w:webHidden/>
              </w:rPr>
              <w:fldChar w:fldCharType="begin"/>
            </w:r>
            <w:r>
              <w:rPr>
                <w:webHidden/>
              </w:rPr>
              <w:instrText xml:space="preserve"> PAGEREF _Toc227918623 \h </w:instrText>
            </w:r>
            <w:r>
              <w:rPr>
                <w:webHidden/>
              </w:rPr>
            </w:r>
            <w:r>
              <w:rPr>
                <w:webHidden/>
              </w:rPr>
              <w:fldChar w:fldCharType="separate"/>
            </w:r>
            <w:r>
              <w:rPr>
                <w:webHidden/>
              </w:rPr>
              <w:t>1</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24" w:history="1">
            <w:r w:rsidRPr="008A31FC">
              <w:rPr>
                <w:rStyle w:val="Hyperlink"/>
              </w:rPr>
              <w:t>CHAPTER 1 &lt;title of the chapter&gt;</w:t>
            </w:r>
            <w:r>
              <w:rPr>
                <w:webHidden/>
              </w:rPr>
              <w:tab/>
            </w:r>
            <w:r>
              <w:rPr>
                <w:webHidden/>
              </w:rPr>
              <w:fldChar w:fldCharType="begin"/>
            </w:r>
            <w:r>
              <w:rPr>
                <w:webHidden/>
              </w:rPr>
              <w:instrText xml:space="preserve"> PAGEREF _Toc227918624 \h </w:instrText>
            </w:r>
            <w:r>
              <w:rPr>
                <w:webHidden/>
              </w:rPr>
            </w:r>
            <w:r>
              <w:rPr>
                <w:webHidden/>
              </w:rPr>
              <w:fldChar w:fldCharType="separate"/>
            </w:r>
            <w:r>
              <w:rPr>
                <w:webHidden/>
              </w:rPr>
              <w:t>3</w:t>
            </w:r>
            <w:r>
              <w:rPr>
                <w:webHidden/>
              </w:rPr>
              <w:fldChar w:fldCharType="end"/>
            </w:r>
          </w:hyperlink>
        </w:p>
        <w:p w:rsidR="00DD0B8B" w:rsidRDefault="00DD0B8B">
          <w:pPr>
            <w:pStyle w:val="TOC2"/>
            <w:rPr>
              <w:rFonts w:asciiTheme="minorHAnsi" w:eastAsiaTheme="minorEastAsia" w:hAnsiTheme="minorHAnsi" w:cstheme="minorBidi"/>
              <w:kern w:val="2"/>
              <w:lang w:val="fr-FR" w:eastAsia="fr-FR"/>
              <w14:ligatures w14:val="standardContextual"/>
            </w:rPr>
          </w:pPr>
          <w:hyperlink w:anchor="_Toc227918625" w:history="1">
            <w:r w:rsidRPr="008A31FC">
              <w:rPr>
                <w:rStyle w:val="Hyperlink"/>
              </w:rPr>
              <w:t>1.1</w:t>
            </w:r>
            <w:r>
              <w:rPr>
                <w:rFonts w:asciiTheme="minorHAnsi" w:eastAsiaTheme="minorEastAsia" w:hAnsiTheme="minorHAnsi" w:cstheme="minorBidi"/>
                <w:kern w:val="2"/>
                <w:lang w:val="fr-FR" w:eastAsia="fr-FR"/>
                <w14:ligatures w14:val="standardContextual"/>
              </w:rPr>
              <w:tab/>
            </w:r>
            <w:r w:rsidRPr="008A31FC">
              <w:rPr>
                <w:rStyle w:val="Hyperlink"/>
              </w:rPr>
              <w:t>&lt;First level of subsection (style ÉTS Chapitre Titre 2)&gt;</w:t>
            </w:r>
            <w:r>
              <w:rPr>
                <w:webHidden/>
              </w:rPr>
              <w:tab/>
            </w:r>
            <w:r>
              <w:rPr>
                <w:webHidden/>
              </w:rPr>
              <w:fldChar w:fldCharType="begin"/>
            </w:r>
            <w:r>
              <w:rPr>
                <w:webHidden/>
              </w:rPr>
              <w:instrText xml:space="preserve"> PAGEREF _Toc227918625 \h </w:instrText>
            </w:r>
            <w:r>
              <w:rPr>
                <w:webHidden/>
              </w:rPr>
            </w:r>
            <w:r>
              <w:rPr>
                <w:webHidden/>
              </w:rPr>
              <w:fldChar w:fldCharType="separate"/>
            </w:r>
            <w:r>
              <w:rPr>
                <w:webHidden/>
              </w:rPr>
              <w:t>3</w:t>
            </w:r>
            <w:r>
              <w:rPr>
                <w:webHidden/>
              </w:rPr>
              <w:fldChar w:fldCharType="end"/>
            </w:r>
          </w:hyperlink>
        </w:p>
        <w:p w:rsidR="00DD0B8B" w:rsidRDefault="00DD0B8B">
          <w:pPr>
            <w:pStyle w:val="TOC3"/>
            <w:rPr>
              <w:rFonts w:asciiTheme="minorHAnsi" w:eastAsiaTheme="minorEastAsia" w:hAnsiTheme="minorHAnsi" w:cstheme="minorBidi"/>
              <w:kern w:val="2"/>
              <w:lang w:val="fr-FR" w:eastAsia="fr-FR"/>
              <w14:ligatures w14:val="standardContextual"/>
            </w:rPr>
          </w:pPr>
          <w:hyperlink w:anchor="_Toc227918626" w:history="1">
            <w:r w:rsidRPr="008A31FC">
              <w:rPr>
                <w:rStyle w:val="Hyperlink"/>
              </w:rPr>
              <w:t>1.1.1</w:t>
            </w:r>
            <w:r>
              <w:rPr>
                <w:rFonts w:asciiTheme="minorHAnsi" w:eastAsiaTheme="minorEastAsia" w:hAnsiTheme="minorHAnsi" w:cstheme="minorBidi"/>
                <w:kern w:val="2"/>
                <w:lang w:val="fr-FR" w:eastAsia="fr-FR"/>
                <w14:ligatures w14:val="standardContextual"/>
              </w:rPr>
              <w:tab/>
            </w:r>
            <w:r w:rsidRPr="008A31FC">
              <w:rPr>
                <w:rStyle w:val="Hyperlink"/>
              </w:rPr>
              <w:t>&lt;Second level of subsection(style ÉTS Chapitre Titre 3)&gt;</w:t>
            </w:r>
            <w:r>
              <w:rPr>
                <w:webHidden/>
              </w:rPr>
              <w:tab/>
            </w:r>
            <w:r>
              <w:rPr>
                <w:webHidden/>
              </w:rPr>
              <w:fldChar w:fldCharType="begin"/>
            </w:r>
            <w:r>
              <w:rPr>
                <w:webHidden/>
              </w:rPr>
              <w:instrText xml:space="preserve"> PAGEREF _Toc227918626 \h </w:instrText>
            </w:r>
            <w:r>
              <w:rPr>
                <w:webHidden/>
              </w:rPr>
            </w:r>
            <w:r>
              <w:rPr>
                <w:webHidden/>
              </w:rPr>
              <w:fldChar w:fldCharType="separate"/>
            </w:r>
            <w:r>
              <w:rPr>
                <w:webHidden/>
              </w:rPr>
              <w:t>3</w:t>
            </w:r>
            <w:r>
              <w:rPr>
                <w:webHidden/>
              </w:rPr>
              <w:fldChar w:fldCharType="end"/>
            </w:r>
          </w:hyperlink>
        </w:p>
        <w:p w:rsidR="00DD0B8B" w:rsidRDefault="00DD0B8B">
          <w:pPr>
            <w:pStyle w:val="TOC4"/>
            <w:tabs>
              <w:tab w:val="left" w:pos="2410"/>
            </w:tabs>
            <w:rPr>
              <w:rFonts w:asciiTheme="minorHAnsi" w:eastAsiaTheme="minorEastAsia" w:hAnsiTheme="minorHAnsi" w:cstheme="minorBidi"/>
              <w:kern w:val="2"/>
              <w:lang w:val="fr-FR" w:eastAsia="fr-FR"/>
              <w14:ligatures w14:val="standardContextual"/>
            </w:rPr>
          </w:pPr>
          <w:hyperlink w:anchor="_Toc227918627" w:history="1">
            <w:r w:rsidRPr="008A31FC">
              <w:rPr>
                <w:rStyle w:val="Hyperlink"/>
              </w:rPr>
              <w:t>1.1.1.1</w:t>
            </w:r>
            <w:r>
              <w:rPr>
                <w:rFonts w:asciiTheme="minorHAnsi" w:eastAsiaTheme="minorEastAsia" w:hAnsiTheme="minorHAnsi" w:cstheme="minorBidi"/>
                <w:kern w:val="2"/>
                <w:lang w:val="fr-FR" w:eastAsia="fr-FR"/>
                <w14:ligatures w14:val="standardContextual"/>
              </w:rPr>
              <w:tab/>
            </w:r>
            <w:r w:rsidRPr="008A31FC">
              <w:rPr>
                <w:rStyle w:val="Hyperlink"/>
              </w:rPr>
              <w:t>&lt;Third level of subsection (style ÉTS Chapitre Titre 4)&gt;</w:t>
            </w:r>
            <w:r>
              <w:rPr>
                <w:webHidden/>
              </w:rPr>
              <w:tab/>
            </w:r>
            <w:r>
              <w:rPr>
                <w:webHidden/>
              </w:rPr>
              <w:fldChar w:fldCharType="begin"/>
            </w:r>
            <w:r>
              <w:rPr>
                <w:webHidden/>
              </w:rPr>
              <w:instrText xml:space="preserve"> PAGEREF _Toc227918627 \h </w:instrText>
            </w:r>
            <w:r>
              <w:rPr>
                <w:webHidden/>
              </w:rPr>
            </w:r>
            <w:r>
              <w:rPr>
                <w:webHidden/>
              </w:rPr>
              <w:fldChar w:fldCharType="separate"/>
            </w:r>
            <w:r>
              <w:rPr>
                <w:webHidden/>
              </w:rPr>
              <w:t>3</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28" w:history="1">
            <w:r w:rsidRPr="008A31FC">
              <w:rPr>
                <w:rStyle w:val="Hyperlink"/>
                <w:lang w:val="en-US"/>
              </w:rPr>
              <w:t>CHAPTER 2 &lt;EXEMPLE of an article integrated as a chapter in the thesis&gt;</w:t>
            </w:r>
            <w:r>
              <w:rPr>
                <w:webHidden/>
              </w:rPr>
              <w:tab/>
            </w:r>
            <w:r>
              <w:rPr>
                <w:webHidden/>
              </w:rPr>
              <w:fldChar w:fldCharType="begin"/>
            </w:r>
            <w:r>
              <w:rPr>
                <w:webHidden/>
              </w:rPr>
              <w:instrText xml:space="preserve"> PAGEREF _Toc227918628 \h </w:instrText>
            </w:r>
            <w:r>
              <w:rPr>
                <w:webHidden/>
              </w:rPr>
            </w:r>
            <w:r>
              <w:rPr>
                <w:webHidden/>
              </w:rPr>
              <w:fldChar w:fldCharType="separate"/>
            </w:r>
            <w:r>
              <w:rPr>
                <w:webHidden/>
              </w:rPr>
              <w:t>7</w:t>
            </w:r>
            <w:r>
              <w:rPr>
                <w:webHidden/>
              </w:rPr>
              <w:fldChar w:fldCharType="end"/>
            </w:r>
          </w:hyperlink>
        </w:p>
        <w:p w:rsidR="00DD0B8B" w:rsidRDefault="00DD0B8B">
          <w:pPr>
            <w:pStyle w:val="TOC2"/>
            <w:rPr>
              <w:rFonts w:asciiTheme="minorHAnsi" w:eastAsiaTheme="minorEastAsia" w:hAnsiTheme="minorHAnsi" w:cstheme="minorBidi"/>
              <w:kern w:val="2"/>
              <w:lang w:val="fr-FR" w:eastAsia="fr-FR"/>
              <w14:ligatures w14:val="standardContextual"/>
            </w:rPr>
          </w:pPr>
          <w:hyperlink w:anchor="_Toc227918629" w:history="1">
            <w:r w:rsidRPr="008A31FC">
              <w:rPr>
                <w:rStyle w:val="Hyperlink"/>
              </w:rPr>
              <w:t>2.1</w:t>
            </w:r>
            <w:r>
              <w:rPr>
                <w:rFonts w:asciiTheme="minorHAnsi" w:eastAsiaTheme="minorEastAsia" w:hAnsiTheme="minorHAnsi" w:cstheme="minorBidi"/>
                <w:kern w:val="2"/>
                <w:lang w:val="fr-FR" w:eastAsia="fr-FR"/>
                <w14:ligatures w14:val="standardContextual"/>
              </w:rPr>
              <w:tab/>
            </w:r>
            <w:r w:rsidRPr="008A31FC">
              <w:rPr>
                <w:rStyle w:val="Hyperlink"/>
              </w:rPr>
              <w:t>&lt;First level of subsection (style ÉTS Chapitre Titre 2)&gt;</w:t>
            </w:r>
            <w:r>
              <w:rPr>
                <w:webHidden/>
              </w:rPr>
              <w:tab/>
            </w:r>
            <w:r>
              <w:rPr>
                <w:webHidden/>
              </w:rPr>
              <w:fldChar w:fldCharType="begin"/>
            </w:r>
            <w:r>
              <w:rPr>
                <w:webHidden/>
              </w:rPr>
              <w:instrText xml:space="preserve"> PAGEREF _Toc227918629 \h </w:instrText>
            </w:r>
            <w:r>
              <w:rPr>
                <w:webHidden/>
              </w:rPr>
            </w:r>
            <w:r>
              <w:rPr>
                <w:webHidden/>
              </w:rPr>
              <w:fldChar w:fldCharType="separate"/>
            </w:r>
            <w:r>
              <w:rPr>
                <w:webHidden/>
              </w:rPr>
              <w:t>7</w:t>
            </w:r>
            <w:r>
              <w:rPr>
                <w:webHidden/>
              </w:rPr>
              <w:fldChar w:fldCharType="end"/>
            </w:r>
          </w:hyperlink>
        </w:p>
        <w:p w:rsidR="00DD0B8B" w:rsidRDefault="00DD0B8B">
          <w:pPr>
            <w:pStyle w:val="TOC3"/>
            <w:rPr>
              <w:rFonts w:asciiTheme="minorHAnsi" w:eastAsiaTheme="minorEastAsia" w:hAnsiTheme="minorHAnsi" w:cstheme="minorBidi"/>
              <w:kern w:val="2"/>
              <w:lang w:val="fr-FR" w:eastAsia="fr-FR"/>
              <w14:ligatures w14:val="standardContextual"/>
            </w:rPr>
          </w:pPr>
          <w:hyperlink w:anchor="_Toc227918630" w:history="1">
            <w:r w:rsidRPr="008A31FC">
              <w:rPr>
                <w:rStyle w:val="Hyperlink"/>
              </w:rPr>
              <w:t>2.1.1</w:t>
            </w:r>
            <w:r>
              <w:rPr>
                <w:rFonts w:asciiTheme="minorHAnsi" w:eastAsiaTheme="minorEastAsia" w:hAnsiTheme="minorHAnsi" w:cstheme="minorBidi"/>
                <w:kern w:val="2"/>
                <w:lang w:val="fr-FR" w:eastAsia="fr-FR"/>
                <w14:ligatures w14:val="standardContextual"/>
              </w:rPr>
              <w:tab/>
            </w:r>
            <w:r w:rsidRPr="008A31FC">
              <w:rPr>
                <w:rStyle w:val="Hyperlink"/>
              </w:rPr>
              <w:t>&lt;Second level of subsection (style ÉTS Chapitre Titre 3)&gt;</w:t>
            </w:r>
            <w:r>
              <w:rPr>
                <w:webHidden/>
              </w:rPr>
              <w:tab/>
            </w:r>
            <w:r>
              <w:rPr>
                <w:webHidden/>
              </w:rPr>
              <w:fldChar w:fldCharType="begin"/>
            </w:r>
            <w:r>
              <w:rPr>
                <w:webHidden/>
              </w:rPr>
              <w:instrText xml:space="preserve"> PAGEREF _Toc227918630 \h </w:instrText>
            </w:r>
            <w:r>
              <w:rPr>
                <w:webHidden/>
              </w:rPr>
            </w:r>
            <w:r>
              <w:rPr>
                <w:webHidden/>
              </w:rPr>
              <w:fldChar w:fldCharType="separate"/>
            </w:r>
            <w:r>
              <w:rPr>
                <w:webHidden/>
              </w:rPr>
              <w:t>7</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31" w:history="1">
            <w:r w:rsidRPr="008A31FC">
              <w:rPr>
                <w:rStyle w:val="Hyperlink"/>
              </w:rPr>
              <w:t>CHAPTER 3 &lt;Title of the chapter&gt;</w:t>
            </w:r>
            <w:r>
              <w:rPr>
                <w:webHidden/>
              </w:rPr>
              <w:tab/>
            </w:r>
            <w:r>
              <w:rPr>
                <w:webHidden/>
              </w:rPr>
              <w:fldChar w:fldCharType="begin"/>
            </w:r>
            <w:r>
              <w:rPr>
                <w:webHidden/>
              </w:rPr>
              <w:instrText xml:space="preserve"> PAGEREF _Toc227918631 \h </w:instrText>
            </w:r>
            <w:r>
              <w:rPr>
                <w:webHidden/>
              </w:rPr>
            </w:r>
            <w:r>
              <w:rPr>
                <w:webHidden/>
              </w:rPr>
              <w:fldChar w:fldCharType="separate"/>
            </w:r>
            <w:r>
              <w:rPr>
                <w:webHidden/>
              </w:rPr>
              <w:t>9</w:t>
            </w:r>
            <w:r>
              <w:rPr>
                <w:webHidden/>
              </w:rPr>
              <w:fldChar w:fldCharType="end"/>
            </w:r>
          </w:hyperlink>
        </w:p>
        <w:p w:rsidR="00DD0B8B" w:rsidRDefault="00DD0B8B">
          <w:pPr>
            <w:pStyle w:val="TOC2"/>
            <w:rPr>
              <w:rFonts w:asciiTheme="minorHAnsi" w:eastAsiaTheme="minorEastAsia" w:hAnsiTheme="minorHAnsi" w:cstheme="minorBidi"/>
              <w:kern w:val="2"/>
              <w:lang w:val="fr-FR" w:eastAsia="fr-FR"/>
              <w14:ligatures w14:val="standardContextual"/>
            </w:rPr>
          </w:pPr>
          <w:hyperlink w:anchor="_Toc227918632" w:history="1">
            <w:r w:rsidRPr="008A31FC">
              <w:rPr>
                <w:rStyle w:val="Hyperlink"/>
              </w:rPr>
              <w:t>3.1</w:t>
            </w:r>
            <w:r>
              <w:rPr>
                <w:rFonts w:asciiTheme="minorHAnsi" w:eastAsiaTheme="minorEastAsia" w:hAnsiTheme="minorHAnsi" w:cstheme="minorBidi"/>
                <w:kern w:val="2"/>
                <w:lang w:val="fr-FR" w:eastAsia="fr-FR"/>
                <w14:ligatures w14:val="standardContextual"/>
              </w:rPr>
              <w:tab/>
            </w:r>
            <w:r w:rsidRPr="008A31FC">
              <w:rPr>
                <w:rStyle w:val="Hyperlink"/>
              </w:rPr>
              <w:t>&lt;First level of subsection (style ÉTS Chapitre Titre 2)&gt;</w:t>
            </w:r>
            <w:r>
              <w:rPr>
                <w:webHidden/>
              </w:rPr>
              <w:tab/>
            </w:r>
            <w:r>
              <w:rPr>
                <w:webHidden/>
              </w:rPr>
              <w:fldChar w:fldCharType="begin"/>
            </w:r>
            <w:r>
              <w:rPr>
                <w:webHidden/>
              </w:rPr>
              <w:instrText xml:space="preserve"> PAGEREF _Toc227918632 \h </w:instrText>
            </w:r>
            <w:r>
              <w:rPr>
                <w:webHidden/>
              </w:rPr>
            </w:r>
            <w:r>
              <w:rPr>
                <w:webHidden/>
              </w:rPr>
              <w:fldChar w:fldCharType="separate"/>
            </w:r>
            <w:r>
              <w:rPr>
                <w:webHidden/>
              </w:rPr>
              <w:t>9</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33" w:history="1">
            <w:r w:rsidRPr="008A31FC">
              <w:rPr>
                <w:rStyle w:val="Hyperlink"/>
              </w:rPr>
              <w:t>CHAPTER 4 &lt;Title of the chapter&gt;</w:t>
            </w:r>
            <w:r>
              <w:rPr>
                <w:webHidden/>
              </w:rPr>
              <w:tab/>
            </w:r>
            <w:r>
              <w:rPr>
                <w:webHidden/>
              </w:rPr>
              <w:fldChar w:fldCharType="begin"/>
            </w:r>
            <w:r>
              <w:rPr>
                <w:webHidden/>
              </w:rPr>
              <w:instrText xml:space="preserve"> PAGEREF _Toc227918633 \h </w:instrText>
            </w:r>
            <w:r>
              <w:rPr>
                <w:webHidden/>
              </w:rPr>
            </w:r>
            <w:r>
              <w:rPr>
                <w:webHidden/>
              </w:rPr>
              <w:fldChar w:fldCharType="separate"/>
            </w:r>
            <w:r>
              <w:rPr>
                <w:webHidden/>
              </w:rPr>
              <w:t>11</w:t>
            </w:r>
            <w:r>
              <w:rPr>
                <w:webHidden/>
              </w:rPr>
              <w:fldChar w:fldCharType="end"/>
            </w:r>
          </w:hyperlink>
        </w:p>
        <w:p w:rsidR="00DD0B8B" w:rsidRDefault="00DD0B8B">
          <w:pPr>
            <w:pStyle w:val="TOC2"/>
            <w:rPr>
              <w:rFonts w:asciiTheme="minorHAnsi" w:eastAsiaTheme="minorEastAsia" w:hAnsiTheme="minorHAnsi" w:cstheme="minorBidi"/>
              <w:kern w:val="2"/>
              <w:lang w:val="fr-FR" w:eastAsia="fr-FR"/>
              <w14:ligatures w14:val="standardContextual"/>
            </w:rPr>
          </w:pPr>
          <w:hyperlink w:anchor="_Toc227918634" w:history="1">
            <w:r w:rsidRPr="008A31FC">
              <w:rPr>
                <w:rStyle w:val="Hyperlink"/>
              </w:rPr>
              <w:t>4.1</w:t>
            </w:r>
            <w:r>
              <w:rPr>
                <w:rFonts w:asciiTheme="minorHAnsi" w:eastAsiaTheme="minorEastAsia" w:hAnsiTheme="minorHAnsi" w:cstheme="minorBidi"/>
                <w:kern w:val="2"/>
                <w:lang w:val="fr-FR" w:eastAsia="fr-FR"/>
                <w14:ligatures w14:val="standardContextual"/>
              </w:rPr>
              <w:tab/>
            </w:r>
            <w:r w:rsidRPr="008A31FC">
              <w:rPr>
                <w:rStyle w:val="Hyperlink"/>
              </w:rPr>
              <w:t>&lt;First level of subsection (style ÉTS Chapitre Titre 2)&gt;</w:t>
            </w:r>
            <w:r>
              <w:rPr>
                <w:webHidden/>
              </w:rPr>
              <w:tab/>
            </w:r>
            <w:r>
              <w:rPr>
                <w:webHidden/>
              </w:rPr>
              <w:fldChar w:fldCharType="begin"/>
            </w:r>
            <w:r>
              <w:rPr>
                <w:webHidden/>
              </w:rPr>
              <w:instrText xml:space="preserve"> PAGEREF _Toc227918634 \h </w:instrText>
            </w:r>
            <w:r>
              <w:rPr>
                <w:webHidden/>
              </w:rPr>
            </w:r>
            <w:r>
              <w:rPr>
                <w:webHidden/>
              </w:rPr>
              <w:fldChar w:fldCharType="separate"/>
            </w:r>
            <w:r>
              <w:rPr>
                <w:webHidden/>
              </w:rPr>
              <w:t>11</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35" w:history="1">
            <w:r w:rsidRPr="008A31FC">
              <w:rPr>
                <w:rStyle w:val="Hyperlink"/>
              </w:rPr>
              <w:t>CHAPTER 5 &lt;title of the chapter&gt;</w:t>
            </w:r>
            <w:r>
              <w:rPr>
                <w:webHidden/>
              </w:rPr>
              <w:tab/>
            </w:r>
            <w:r>
              <w:rPr>
                <w:webHidden/>
              </w:rPr>
              <w:fldChar w:fldCharType="begin"/>
            </w:r>
            <w:r>
              <w:rPr>
                <w:webHidden/>
              </w:rPr>
              <w:instrText xml:space="preserve"> PAGEREF _Toc227918635 \h </w:instrText>
            </w:r>
            <w:r>
              <w:rPr>
                <w:webHidden/>
              </w:rPr>
            </w:r>
            <w:r>
              <w:rPr>
                <w:webHidden/>
              </w:rPr>
              <w:fldChar w:fldCharType="separate"/>
            </w:r>
            <w:r>
              <w:rPr>
                <w:webHidden/>
              </w:rPr>
              <w:t>13</w:t>
            </w:r>
            <w:r>
              <w:rPr>
                <w:webHidden/>
              </w:rPr>
              <w:fldChar w:fldCharType="end"/>
            </w:r>
          </w:hyperlink>
        </w:p>
        <w:p w:rsidR="00DD0B8B" w:rsidRDefault="00DD0B8B">
          <w:pPr>
            <w:pStyle w:val="TOC2"/>
            <w:rPr>
              <w:rFonts w:asciiTheme="minorHAnsi" w:eastAsiaTheme="minorEastAsia" w:hAnsiTheme="minorHAnsi" w:cstheme="minorBidi"/>
              <w:kern w:val="2"/>
              <w:lang w:val="fr-FR" w:eastAsia="fr-FR"/>
              <w14:ligatures w14:val="standardContextual"/>
            </w:rPr>
          </w:pPr>
          <w:hyperlink w:anchor="_Toc227918636" w:history="1">
            <w:r w:rsidRPr="008A31FC">
              <w:rPr>
                <w:rStyle w:val="Hyperlink"/>
              </w:rPr>
              <w:t>5.1</w:t>
            </w:r>
            <w:r>
              <w:rPr>
                <w:rFonts w:asciiTheme="minorHAnsi" w:eastAsiaTheme="minorEastAsia" w:hAnsiTheme="minorHAnsi" w:cstheme="minorBidi"/>
                <w:kern w:val="2"/>
                <w:lang w:val="fr-FR" w:eastAsia="fr-FR"/>
                <w14:ligatures w14:val="standardContextual"/>
              </w:rPr>
              <w:tab/>
            </w:r>
            <w:r w:rsidRPr="008A31FC">
              <w:rPr>
                <w:rStyle w:val="Hyperlink"/>
              </w:rPr>
              <w:t>&lt;First level of subsection (style ÉTS Chapitre Titre 2)&gt;</w:t>
            </w:r>
            <w:r>
              <w:rPr>
                <w:webHidden/>
              </w:rPr>
              <w:tab/>
            </w:r>
            <w:r>
              <w:rPr>
                <w:webHidden/>
              </w:rPr>
              <w:fldChar w:fldCharType="begin"/>
            </w:r>
            <w:r>
              <w:rPr>
                <w:webHidden/>
              </w:rPr>
              <w:instrText xml:space="preserve"> PAGEREF _Toc227918636 \h </w:instrText>
            </w:r>
            <w:r>
              <w:rPr>
                <w:webHidden/>
              </w:rPr>
            </w:r>
            <w:r>
              <w:rPr>
                <w:webHidden/>
              </w:rPr>
              <w:fldChar w:fldCharType="separate"/>
            </w:r>
            <w:r>
              <w:rPr>
                <w:webHidden/>
              </w:rPr>
              <w:t>13</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37" w:history="1">
            <w:r w:rsidRPr="008A31FC">
              <w:rPr>
                <w:rStyle w:val="Hyperlink"/>
              </w:rPr>
              <w:t>CHAPTER 6 &lt;title of the chapter&gt;</w:t>
            </w:r>
            <w:r>
              <w:rPr>
                <w:webHidden/>
              </w:rPr>
              <w:tab/>
            </w:r>
            <w:r>
              <w:rPr>
                <w:webHidden/>
              </w:rPr>
              <w:fldChar w:fldCharType="begin"/>
            </w:r>
            <w:r>
              <w:rPr>
                <w:webHidden/>
              </w:rPr>
              <w:instrText xml:space="preserve"> PAGEREF _Toc227918637 \h </w:instrText>
            </w:r>
            <w:r>
              <w:rPr>
                <w:webHidden/>
              </w:rPr>
            </w:r>
            <w:r>
              <w:rPr>
                <w:webHidden/>
              </w:rPr>
              <w:fldChar w:fldCharType="separate"/>
            </w:r>
            <w:r>
              <w:rPr>
                <w:webHidden/>
              </w:rPr>
              <w:t>15</w:t>
            </w:r>
            <w:r>
              <w:rPr>
                <w:webHidden/>
              </w:rPr>
              <w:fldChar w:fldCharType="end"/>
            </w:r>
          </w:hyperlink>
        </w:p>
        <w:p w:rsidR="00DD0B8B" w:rsidRDefault="00DD0B8B">
          <w:pPr>
            <w:pStyle w:val="TOC2"/>
            <w:rPr>
              <w:rFonts w:asciiTheme="minorHAnsi" w:eastAsiaTheme="minorEastAsia" w:hAnsiTheme="minorHAnsi" w:cstheme="minorBidi"/>
              <w:kern w:val="2"/>
              <w:lang w:val="fr-FR" w:eastAsia="fr-FR"/>
              <w14:ligatures w14:val="standardContextual"/>
            </w:rPr>
          </w:pPr>
          <w:hyperlink w:anchor="_Toc227918638" w:history="1">
            <w:r w:rsidRPr="008A31FC">
              <w:rPr>
                <w:rStyle w:val="Hyperlink"/>
              </w:rPr>
              <w:t>6.1</w:t>
            </w:r>
            <w:r>
              <w:rPr>
                <w:rFonts w:asciiTheme="minorHAnsi" w:eastAsiaTheme="minorEastAsia" w:hAnsiTheme="minorHAnsi" w:cstheme="minorBidi"/>
                <w:kern w:val="2"/>
                <w:lang w:val="fr-FR" w:eastAsia="fr-FR"/>
                <w14:ligatures w14:val="standardContextual"/>
              </w:rPr>
              <w:tab/>
            </w:r>
            <w:r w:rsidRPr="008A31FC">
              <w:rPr>
                <w:rStyle w:val="Hyperlink"/>
              </w:rPr>
              <w:t>&lt;First level of subsection (style ÉTS Chapitre Titre 2)&gt;</w:t>
            </w:r>
            <w:r>
              <w:rPr>
                <w:webHidden/>
              </w:rPr>
              <w:tab/>
            </w:r>
            <w:r>
              <w:rPr>
                <w:webHidden/>
              </w:rPr>
              <w:fldChar w:fldCharType="begin"/>
            </w:r>
            <w:r>
              <w:rPr>
                <w:webHidden/>
              </w:rPr>
              <w:instrText xml:space="preserve"> PAGEREF _Toc227918638 \h </w:instrText>
            </w:r>
            <w:r>
              <w:rPr>
                <w:webHidden/>
              </w:rPr>
            </w:r>
            <w:r>
              <w:rPr>
                <w:webHidden/>
              </w:rPr>
              <w:fldChar w:fldCharType="separate"/>
            </w:r>
            <w:r>
              <w:rPr>
                <w:webHidden/>
              </w:rPr>
              <w:t>15</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39" w:history="1">
            <w:r w:rsidRPr="008A31FC">
              <w:rPr>
                <w:rStyle w:val="Hyperlink"/>
              </w:rPr>
              <w:t>CHAPTER 7 &lt;title of the chapter&gt;</w:t>
            </w:r>
            <w:r>
              <w:rPr>
                <w:webHidden/>
              </w:rPr>
              <w:tab/>
            </w:r>
            <w:r>
              <w:rPr>
                <w:webHidden/>
              </w:rPr>
              <w:fldChar w:fldCharType="begin"/>
            </w:r>
            <w:r>
              <w:rPr>
                <w:webHidden/>
              </w:rPr>
              <w:instrText xml:space="preserve"> PAGEREF _Toc227918639 \h </w:instrText>
            </w:r>
            <w:r>
              <w:rPr>
                <w:webHidden/>
              </w:rPr>
            </w:r>
            <w:r>
              <w:rPr>
                <w:webHidden/>
              </w:rPr>
              <w:fldChar w:fldCharType="separate"/>
            </w:r>
            <w:r>
              <w:rPr>
                <w:webHidden/>
              </w:rPr>
              <w:t>17</w:t>
            </w:r>
            <w:r>
              <w:rPr>
                <w:webHidden/>
              </w:rPr>
              <w:fldChar w:fldCharType="end"/>
            </w:r>
          </w:hyperlink>
        </w:p>
        <w:p w:rsidR="00DD0B8B" w:rsidRDefault="00DD0B8B">
          <w:pPr>
            <w:pStyle w:val="TOC2"/>
            <w:rPr>
              <w:rFonts w:asciiTheme="minorHAnsi" w:eastAsiaTheme="minorEastAsia" w:hAnsiTheme="minorHAnsi" w:cstheme="minorBidi"/>
              <w:kern w:val="2"/>
              <w:lang w:val="fr-FR" w:eastAsia="fr-FR"/>
              <w14:ligatures w14:val="standardContextual"/>
            </w:rPr>
          </w:pPr>
          <w:hyperlink w:anchor="_Toc227918640" w:history="1">
            <w:r w:rsidRPr="008A31FC">
              <w:rPr>
                <w:rStyle w:val="Hyperlink"/>
              </w:rPr>
              <w:t>7.1</w:t>
            </w:r>
            <w:r>
              <w:rPr>
                <w:rFonts w:asciiTheme="minorHAnsi" w:eastAsiaTheme="minorEastAsia" w:hAnsiTheme="minorHAnsi" w:cstheme="minorBidi"/>
                <w:kern w:val="2"/>
                <w:lang w:val="fr-FR" w:eastAsia="fr-FR"/>
                <w14:ligatures w14:val="standardContextual"/>
              </w:rPr>
              <w:tab/>
            </w:r>
            <w:r w:rsidRPr="008A31FC">
              <w:rPr>
                <w:rStyle w:val="Hyperlink"/>
              </w:rPr>
              <w:t>&lt;First level of subsection (style ÉTS Chapitre Titre 2)&gt;</w:t>
            </w:r>
            <w:r>
              <w:rPr>
                <w:webHidden/>
              </w:rPr>
              <w:tab/>
            </w:r>
            <w:r>
              <w:rPr>
                <w:webHidden/>
              </w:rPr>
              <w:fldChar w:fldCharType="begin"/>
            </w:r>
            <w:r>
              <w:rPr>
                <w:webHidden/>
              </w:rPr>
              <w:instrText xml:space="preserve"> PAGEREF _Toc227918640 \h </w:instrText>
            </w:r>
            <w:r>
              <w:rPr>
                <w:webHidden/>
              </w:rPr>
            </w:r>
            <w:r>
              <w:rPr>
                <w:webHidden/>
              </w:rPr>
              <w:fldChar w:fldCharType="separate"/>
            </w:r>
            <w:r>
              <w:rPr>
                <w:webHidden/>
              </w:rPr>
              <w:t>17</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41" w:history="1">
            <w:r w:rsidRPr="008A31FC">
              <w:rPr>
                <w:rStyle w:val="Hyperlink"/>
              </w:rPr>
              <w:t>conclusion</w:t>
            </w:r>
            <w:r>
              <w:rPr>
                <w:webHidden/>
              </w:rPr>
              <w:tab/>
            </w:r>
            <w:r>
              <w:rPr>
                <w:webHidden/>
              </w:rPr>
              <w:fldChar w:fldCharType="begin"/>
            </w:r>
            <w:r>
              <w:rPr>
                <w:webHidden/>
              </w:rPr>
              <w:instrText xml:space="preserve"> PAGEREF _Toc227918641 \h </w:instrText>
            </w:r>
            <w:r>
              <w:rPr>
                <w:webHidden/>
              </w:rPr>
            </w:r>
            <w:r>
              <w:rPr>
                <w:webHidden/>
              </w:rPr>
              <w:fldChar w:fldCharType="separate"/>
            </w:r>
            <w:r>
              <w:rPr>
                <w:webHidden/>
              </w:rPr>
              <w:t>19</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42" w:history="1">
            <w:r w:rsidRPr="008A31FC">
              <w:rPr>
                <w:rStyle w:val="Hyperlink"/>
              </w:rPr>
              <w:t>Recommendations</w:t>
            </w:r>
            <w:r>
              <w:rPr>
                <w:webHidden/>
              </w:rPr>
              <w:tab/>
            </w:r>
            <w:r>
              <w:rPr>
                <w:webHidden/>
              </w:rPr>
              <w:fldChar w:fldCharType="begin"/>
            </w:r>
            <w:r>
              <w:rPr>
                <w:webHidden/>
              </w:rPr>
              <w:instrText xml:space="preserve"> PAGEREF _Toc227918642 \h </w:instrText>
            </w:r>
            <w:r>
              <w:rPr>
                <w:webHidden/>
              </w:rPr>
            </w:r>
            <w:r>
              <w:rPr>
                <w:webHidden/>
              </w:rPr>
              <w:fldChar w:fldCharType="separate"/>
            </w:r>
            <w:r>
              <w:rPr>
                <w:webHidden/>
              </w:rPr>
              <w:t>21</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43" w:history="1">
            <w:r w:rsidRPr="008A31FC">
              <w:rPr>
                <w:rStyle w:val="Hyperlink"/>
              </w:rPr>
              <w:t>ANNEX I &lt;title of the annex&gt;</w:t>
            </w:r>
            <w:r>
              <w:rPr>
                <w:webHidden/>
              </w:rPr>
              <w:tab/>
            </w:r>
            <w:r>
              <w:rPr>
                <w:webHidden/>
              </w:rPr>
              <w:fldChar w:fldCharType="begin"/>
            </w:r>
            <w:r>
              <w:rPr>
                <w:webHidden/>
              </w:rPr>
              <w:instrText xml:space="preserve"> PAGEREF _Toc227918643 \h </w:instrText>
            </w:r>
            <w:r>
              <w:rPr>
                <w:webHidden/>
              </w:rPr>
            </w:r>
            <w:r>
              <w:rPr>
                <w:webHidden/>
              </w:rPr>
              <w:fldChar w:fldCharType="separate"/>
            </w:r>
            <w:r>
              <w:rPr>
                <w:webHidden/>
              </w:rPr>
              <w:t>23</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44" w:history="1">
            <w:r w:rsidRPr="008A31FC">
              <w:rPr>
                <w:rStyle w:val="Hyperlink"/>
              </w:rPr>
              <w:t>ANNEX II &lt;TITLE OF THE ANNEX&gt;</w:t>
            </w:r>
            <w:r>
              <w:rPr>
                <w:webHidden/>
              </w:rPr>
              <w:tab/>
            </w:r>
            <w:r>
              <w:rPr>
                <w:webHidden/>
              </w:rPr>
              <w:fldChar w:fldCharType="begin"/>
            </w:r>
            <w:r>
              <w:rPr>
                <w:webHidden/>
              </w:rPr>
              <w:instrText xml:space="preserve"> PAGEREF _Toc227918644 \h </w:instrText>
            </w:r>
            <w:r>
              <w:rPr>
                <w:webHidden/>
              </w:rPr>
            </w:r>
            <w:r>
              <w:rPr>
                <w:webHidden/>
              </w:rPr>
              <w:fldChar w:fldCharType="separate"/>
            </w:r>
            <w:r>
              <w:rPr>
                <w:webHidden/>
              </w:rPr>
              <w:t>25</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45" w:history="1">
            <w:r w:rsidRPr="008A31FC">
              <w:rPr>
                <w:rStyle w:val="Hyperlink"/>
              </w:rPr>
              <w:t>APPENDIX A &lt;TITLE OF THE APPENDIX&gt;</w:t>
            </w:r>
            <w:r>
              <w:rPr>
                <w:webHidden/>
              </w:rPr>
              <w:tab/>
            </w:r>
            <w:r>
              <w:rPr>
                <w:webHidden/>
              </w:rPr>
              <w:fldChar w:fldCharType="begin"/>
            </w:r>
            <w:r>
              <w:rPr>
                <w:webHidden/>
              </w:rPr>
              <w:instrText xml:space="preserve"> PAGEREF _Toc227918645 \h </w:instrText>
            </w:r>
            <w:r>
              <w:rPr>
                <w:webHidden/>
              </w:rPr>
            </w:r>
            <w:r>
              <w:rPr>
                <w:webHidden/>
              </w:rPr>
              <w:fldChar w:fldCharType="separate"/>
            </w:r>
            <w:r>
              <w:rPr>
                <w:webHidden/>
              </w:rPr>
              <w:t>27</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46" w:history="1">
            <w:r w:rsidRPr="008A31FC">
              <w:rPr>
                <w:rStyle w:val="Hyperlink"/>
              </w:rPr>
              <w:t>APPENDIX B &lt;Title of the appendix&gt;</w:t>
            </w:r>
            <w:r>
              <w:rPr>
                <w:webHidden/>
              </w:rPr>
              <w:tab/>
            </w:r>
            <w:r>
              <w:rPr>
                <w:webHidden/>
              </w:rPr>
              <w:fldChar w:fldCharType="begin"/>
            </w:r>
            <w:r>
              <w:rPr>
                <w:webHidden/>
              </w:rPr>
              <w:instrText xml:space="preserve"> PAGEREF _Toc227918646 \h </w:instrText>
            </w:r>
            <w:r>
              <w:rPr>
                <w:webHidden/>
              </w:rPr>
            </w:r>
            <w:r>
              <w:rPr>
                <w:webHidden/>
              </w:rPr>
              <w:fldChar w:fldCharType="separate"/>
            </w:r>
            <w:r>
              <w:rPr>
                <w:webHidden/>
              </w:rPr>
              <w:t>29</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47" w:history="1">
            <w:r w:rsidRPr="008A31FC">
              <w:rPr>
                <w:rStyle w:val="Hyperlink"/>
                <w:lang w:val="en-US"/>
              </w:rPr>
              <w:t>List of bibliographical references</w:t>
            </w:r>
            <w:r>
              <w:rPr>
                <w:webHidden/>
              </w:rPr>
              <w:tab/>
            </w:r>
            <w:r>
              <w:rPr>
                <w:webHidden/>
              </w:rPr>
              <w:fldChar w:fldCharType="begin"/>
            </w:r>
            <w:r>
              <w:rPr>
                <w:webHidden/>
              </w:rPr>
              <w:instrText xml:space="preserve"> PAGEREF _Toc227918647 \h </w:instrText>
            </w:r>
            <w:r>
              <w:rPr>
                <w:webHidden/>
              </w:rPr>
            </w:r>
            <w:r>
              <w:rPr>
                <w:webHidden/>
              </w:rPr>
              <w:fldChar w:fldCharType="separate"/>
            </w:r>
            <w:r>
              <w:rPr>
                <w:webHidden/>
              </w:rPr>
              <w:t>31</w:t>
            </w:r>
            <w:r>
              <w:rPr>
                <w:webHidden/>
              </w:rPr>
              <w:fldChar w:fldCharType="end"/>
            </w:r>
          </w:hyperlink>
        </w:p>
        <w:p w:rsidR="00DD0B8B" w:rsidRDefault="00DD0B8B">
          <w:pPr>
            <w:pStyle w:val="TOC1"/>
            <w:rPr>
              <w:rFonts w:asciiTheme="minorHAnsi" w:eastAsiaTheme="minorEastAsia" w:hAnsiTheme="minorHAnsi" w:cstheme="minorBidi"/>
              <w:caps w:val="0"/>
              <w:kern w:val="2"/>
              <w:lang w:val="fr-FR" w:eastAsia="fr-FR"/>
              <w14:ligatures w14:val="standardContextual"/>
            </w:rPr>
          </w:pPr>
          <w:hyperlink w:anchor="_Toc227918648" w:history="1">
            <w:r w:rsidRPr="008A31FC">
              <w:rPr>
                <w:rStyle w:val="Hyperlink"/>
              </w:rPr>
              <w:t>Bibliography</w:t>
            </w:r>
            <w:r>
              <w:rPr>
                <w:webHidden/>
              </w:rPr>
              <w:tab/>
            </w:r>
            <w:r>
              <w:rPr>
                <w:webHidden/>
              </w:rPr>
              <w:fldChar w:fldCharType="begin"/>
            </w:r>
            <w:r>
              <w:rPr>
                <w:webHidden/>
              </w:rPr>
              <w:instrText xml:space="preserve"> PAGEREF _Toc227918648 \h </w:instrText>
            </w:r>
            <w:r>
              <w:rPr>
                <w:webHidden/>
              </w:rPr>
            </w:r>
            <w:r>
              <w:rPr>
                <w:webHidden/>
              </w:rPr>
              <w:fldChar w:fldCharType="separate"/>
            </w:r>
            <w:r>
              <w:rPr>
                <w:webHidden/>
              </w:rPr>
              <w:t>33</w:t>
            </w:r>
            <w:r>
              <w:rPr>
                <w:webHidden/>
              </w:rPr>
              <w:fldChar w:fldCharType="end"/>
            </w:r>
          </w:hyperlink>
        </w:p>
        <w:p w:rsidR="007B5E89" w:rsidRDefault="00DD0B8B" w:rsidP="00DD0B8B">
          <w:pPr>
            <w:pStyle w:val="TSTableofcontents"/>
          </w:pPr>
          <w:r>
            <w:rPr>
              <w:noProof/>
              <w:lang w:eastAsia="en-CA"/>
            </w:rPr>
            <w:fldChar w:fldCharType="end"/>
          </w:r>
        </w:p>
      </w:docPartBody>
    </w:docPart>
    <w:docPart>
      <w:docPartPr>
        <w:name w:val="E8C85FB4282045B3944FB6D426634FE9"/>
        <w:category>
          <w:name w:val="Général"/>
          <w:gallery w:val="placeholder"/>
        </w:category>
        <w:types>
          <w:type w:val="bbPlcHdr"/>
        </w:types>
        <w:behaviors>
          <w:behavior w:val="content"/>
        </w:behaviors>
        <w:guid w:val="{B26A7134-69D1-4589-9CBD-B22DAF7DF839}"/>
      </w:docPartPr>
      <w:docPartBody>
        <w:p w:rsidR="007F32E0" w:rsidRDefault="009326CA" w:rsidP="009326CA">
          <w:pPr>
            <w:pStyle w:val="E8C85FB4282045B3944FB6D426634FE9"/>
          </w:pPr>
          <w:r w:rsidRPr="008523D6">
            <w:rPr>
              <w:rStyle w:val="PlaceholderText"/>
              <w:lang w:val="en-US"/>
            </w:rPr>
            <w:t>[</w:t>
          </w:r>
          <w:r>
            <w:rPr>
              <w:rStyle w:val="PlaceholderText"/>
              <w:lang w:val="en-US"/>
            </w:rPr>
            <w:t>Department</w:t>
          </w:r>
          <w:r w:rsidRPr="008523D6">
            <w:rPr>
              <w:rStyle w:val="PlaceholderText"/>
              <w:lang w:val="en-US"/>
            </w:rPr>
            <w:t>]</w:t>
          </w:r>
        </w:p>
      </w:docPartBody>
    </w:docPart>
    <w:docPart>
      <w:docPartPr>
        <w:name w:val="D01792CFE91B4477A3E5F002235BFE48"/>
        <w:category>
          <w:name w:val="Général"/>
          <w:gallery w:val="placeholder"/>
        </w:category>
        <w:types>
          <w:type w:val="bbPlcHdr"/>
        </w:types>
        <w:behaviors>
          <w:behavior w:val="content"/>
        </w:behaviors>
        <w:guid w:val="{0D3A6C6A-EAF6-451A-A6A2-2812E4D6445E}"/>
      </w:docPartPr>
      <w:docPartBody>
        <w:p w:rsidR="007F32E0" w:rsidRDefault="009326CA" w:rsidP="009326CA">
          <w:pPr>
            <w:pStyle w:val="D01792CFE91B4477A3E5F002235BFE48"/>
          </w:pPr>
          <w:r w:rsidRPr="008523D6">
            <w:rPr>
              <w:rStyle w:val="PlaceholderText"/>
              <w:lang w:val="en-US"/>
            </w:rPr>
            <w:t>[</w:t>
          </w:r>
          <w:r>
            <w:rPr>
              <w:rStyle w:val="PlaceholderText"/>
              <w:lang w:val="en-US"/>
            </w:rPr>
            <w:t>Department</w:t>
          </w:r>
          <w:r w:rsidRPr="008523D6">
            <w:rPr>
              <w:rStyle w:val="PlaceholderText"/>
              <w:lang w:val="en-US"/>
            </w:rPr>
            <w:t>]</w:t>
          </w:r>
        </w:p>
      </w:docPartBody>
    </w:docPart>
    <w:docPart>
      <w:docPartPr>
        <w:name w:val="EA8EA4AC9C684A15A7463E3F87C45BEF"/>
        <w:category>
          <w:name w:val="Général"/>
          <w:gallery w:val="placeholder"/>
        </w:category>
        <w:types>
          <w:type w:val="bbPlcHdr"/>
        </w:types>
        <w:behaviors>
          <w:behavior w:val="content"/>
        </w:behaviors>
        <w:guid w:val="{DF175EE4-045C-4894-A24D-964B8DDE2AF4}"/>
      </w:docPartPr>
      <w:docPartBody>
        <w:p w:rsidR="007F32E0" w:rsidRDefault="009326CA" w:rsidP="009326CA">
          <w:pPr>
            <w:pStyle w:val="EA8EA4AC9C684A15A7463E3F87C45BEF"/>
          </w:pPr>
          <w:r w:rsidRPr="008523D6">
            <w:rPr>
              <w:rStyle w:val="PlaceholderText"/>
              <w:lang w:val="en-US"/>
            </w:rPr>
            <w:t>[</w:t>
          </w:r>
          <w:r>
            <w:rPr>
              <w:rStyle w:val="PlaceholderText"/>
              <w:lang w:val="en-US"/>
            </w:rPr>
            <w:t>Department</w:t>
          </w:r>
          <w:r w:rsidRPr="008523D6">
            <w:rPr>
              <w:rStyle w:val="PlaceholderText"/>
              <w:lang w:val="en-US"/>
            </w:rPr>
            <w:t>]</w:t>
          </w:r>
        </w:p>
      </w:docPartBody>
    </w:docPart>
    <w:docPart>
      <w:docPartPr>
        <w:name w:val="19F77A37831642918D66C2D7C9E051C7"/>
        <w:category>
          <w:name w:val="Général"/>
          <w:gallery w:val="placeholder"/>
        </w:category>
        <w:types>
          <w:type w:val="bbPlcHdr"/>
        </w:types>
        <w:behaviors>
          <w:behavior w:val="content"/>
        </w:behaviors>
        <w:guid w:val="{A843D979-B35E-4A24-8250-FC444D5A6AAF}"/>
      </w:docPartPr>
      <w:docPartBody>
        <w:p w:rsidR="007F32E0" w:rsidRDefault="009326CA" w:rsidP="009326CA">
          <w:pPr>
            <w:pStyle w:val="19F77A37831642918D66C2D7C9E051C7"/>
          </w:pPr>
          <w:r w:rsidRPr="008523D6">
            <w:rPr>
              <w:rStyle w:val="PlaceholderText"/>
              <w:lang w:val="en-US"/>
            </w:rPr>
            <w:t>[</w:t>
          </w:r>
          <w:r>
            <w:rPr>
              <w:rStyle w:val="PlaceholderText"/>
              <w:lang w:val="en-US"/>
            </w:rPr>
            <w:t>Department</w:t>
          </w:r>
          <w:r w:rsidRPr="008523D6">
            <w:rPr>
              <w:rStyle w:val="PlaceholderText"/>
              <w:lang w:val="en-US"/>
            </w:rPr>
            <w:t>]</w:t>
          </w:r>
        </w:p>
      </w:docPartBody>
    </w:docPart>
    <w:docPart>
      <w:docPartPr>
        <w:name w:val="FF7521051BE64507820745879A1D7DD2"/>
        <w:category>
          <w:name w:val="Général"/>
          <w:gallery w:val="placeholder"/>
        </w:category>
        <w:types>
          <w:type w:val="bbPlcHdr"/>
        </w:types>
        <w:behaviors>
          <w:behavior w:val="content"/>
        </w:behaviors>
        <w:guid w:val="{D1A057F1-4BBE-4585-AE1A-A7D026F8F914}"/>
      </w:docPartPr>
      <w:docPartBody>
        <w:p w:rsidR="007F32E0" w:rsidRDefault="0068528A" w:rsidP="0068528A">
          <w:pPr>
            <w:pStyle w:val="FF7521051BE64507820745879A1D7DD22"/>
          </w:pPr>
          <w:r w:rsidRPr="00E9454B">
            <w:rPr>
              <w:color w:val="C00000"/>
              <w:lang w:val="en-US"/>
            </w:rPr>
            <w:t>[Choose a diploma presentation]</w:t>
          </w:r>
        </w:p>
      </w:docPartBody>
    </w:docPart>
    <w:docPart>
      <w:docPartPr>
        <w:name w:val="BC2A9BF5076E408F89D50C0706862F26"/>
        <w:category>
          <w:name w:val="Général"/>
          <w:gallery w:val="placeholder"/>
        </w:category>
        <w:types>
          <w:type w:val="bbPlcHdr"/>
        </w:types>
        <w:behaviors>
          <w:behavior w:val="content"/>
        </w:behaviors>
        <w:guid w:val="{9BF874EE-49D2-4C55-B331-9FF7A7A62447}"/>
      </w:docPartPr>
      <w:docPartBody>
        <w:p w:rsidR="007F32E0" w:rsidRDefault="00544CE1" w:rsidP="00544CE1">
          <w:pPr>
            <w:pStyle w:val="BC2A9BF5076E408F89D50C0706862F262"/>
          </w:pPr>
          <w:r w:rsidRPr="008523D6">
            <w:rPr>
              <w:rStyle w:val="PlaceholderText"/>
              <w:lang w:val="en-US"/>
            </w:rPr>
            <w:t>[Department]</w:t>
          </w:r>
        </w:p>
      </w:docPartBody>
    </w:docPart>
    <w:docPart>
      <w:docPartPr>
        <w:name w:val="039E70C962404123B5E3B0AED487BFF3"/>
        <w:category>
          <w:name w:val="Général"/>
          <w:gallery w:val="placeholder"/>
        </w:category>
        <w:types>
          <w:type w:val="bbPlcHdr"/>
        </w:types>
        <w:behaviors>
          <w:behavior w:val="content"/>
        </w:behaviors>
        <w:guid w:val="{9C780B7E-7317-45D2-A754-523B59179581}"/>
      </w:docPartPr>
      <w:docPartBody>
        <w:p w:rsidR="00FF579C" w:rsidRDefault="0068528A" w:rsidP="0068528A">
          <w:pPr>
            <w:pStyle w:val="039E70C962404123B5E3B0AED487BFF32"/>
          </w:pPr>
          <w:r w:rsidRPr="00535316">
            <w:rPr>
              <w:rStyle w:val="PlaceholderText"/>
              <w:lang w:val="en-US"/>
            </w:rPr>
            <w:t>[FRENCH VERSION of the title of application or intervention proj</w:t>
          </w:r>
          <w:r>
            <w:rPr>
              <w:rStyle w:val="PlaceholderText"/>
              <w:lang w:val="en-US"/>
            </w:rPr>
            <w:t>ect or thesis</w:t>
          </w:r>
          <w:r w:rsidRPr="00535316">
            <w:rPr>
              <w:rStyle w:val="PlaceholderText"/>
              <w:lang w:val="en-US"/>
            </w:rPr>
            <w:t>]</w:t>
          </w:r>
        </w:p>
      </w:docPartBody>
    </w:docPart>
    <w:docPart>
      <w:docPartPr>
        <w:name w:val="1A2FED9D00804558BB0F46A687D10196"/>
        <w:category>
          <w:name w:val="Général"/>
          <w:gallery w:val="placeholder"/>
        </w:category>
        <w:types>
          <w:type w:val="bbPlcHdr"/>
        </w:types>
        <w:behaviors>
          <w:behavior w:val="content"/>
        </w:behaviors>
        <w:guid w:val="{CC2FBD45-C17D-4935-B894-52D40A42786A}"/>
      </w:docPartPr>
      <w:docPartBody>
        <w:p w:rsidR="00FF579C" w:rsidRDefault="0068528A" w:rsidP="0068528A">
          <w:pPr>
            <w:pStyle w:val="1A2FED9D00804558BB0F46A687D101962"/>
          </w:pPr>
          <w:r>
            <w:rPr>
              <w:rStyle w:val="PlaceholderText"/>
            </w:rPr>
            <w:t>[First name]</w:t>
          </w:r>
        </w:p>
      </w:docPartBody>
    </w:docPart>
    <w:docPart>
      <w:docPartPr>
        <w:name w:val="9F7BAF9E707642D2B1087B981DFB5B90"/>
        <w:category>
          <w:name w:val="Général"/>
          <w:gallery w:val="placeholder"/>
        </w:category>
        <w:types>
          <w:type w:val="bbPlcHdr"/>
        </w:types>
        <w:behaviors>
          <w:behavior w:val="content"/>
        </w:behaviors>
        <w:guid w:val="{162E43B5-71DC-41F5-BB60-712CA8608FDB}"/>
      </w:docPartPr>
      <w:docPartBody>
        <w:p w:rsidR="00FF579C" w:rsidRDefault="0068528A" w:rsidP="0068528A">
          <w:pPr>
            <w:pStyle w:val="9F7BAF9E707642D2B1087B981DFB5B902"/>
          </w:pPr>
          <w:r>
            <w:rPr>
              <w:rStyle w:val="PlaceholderText"/>
            </w:rPr>
            <w:t>[LAST NAME]</w:t>
          </w:r>
        </w:p>
      </w:docPartBody>
    </w:docPart>
    <w:docPart>
      <w:docPartPr>
        <w:name w:val="ÉTS License All Rights desc"/>
        <w:style w:val="ÉTS Licence page"/>
        <w:category>
          <w:name w:val="ÉTS License License Page"/>
          <w:gallery w:val="docParts"/>
        </w:category>
        <w:behaviors>
          <w:behavior w:val="content"/>
        </w:behaviors>
        <w:guid w:val="{121027BE-5812-450C-827C-2ACA986E3DD1}"/>
      </w:docPartPr>
      <w:docPartBody>
        <w:tbl>
          <w:tblPr>
            <w:tblStyle w:val="TableGrid"/>
            <w:tblW w:w="0" w:type="auto"/>
            <w:tblCellMar>
              <w:top w:w="113" w:type="dxa"/>
              <w:bottom w:w="113" w:type="dxa"/>
            </w:tblCellMar>
            <w:tblLook w:val="04A0" w:firstRow="1" w:lastRow="0" w:firstColumn="1" w:lastColumn="0" w:noHBand="0" w:noVBand="1"/>
          </w:tblPr>
          <w:tblGrid>
            <w:gridCol w:w="8659"/>
          </w:tblGrid>
          <w:tr w:rsidR="00666560" w:rsidRPr="00BA3E92" w:rsidTr="005D1CEE">
            <w:tc>
              <w:tcPr>
                <w:tcW w:w="8659" w:type="dxa"/>
              </w:tcPr>
              <w:p w:rsidR="00666560" w:rsidRPr="00C2675C" w:rsidRDefault="00666560" w:rsidP="00BA3E92">
                <w:pPr>
                  <w:pStyle w:val="TSLicencepage"/>
                  <w:rPr>
                    <w:lang w:val="en-US"/>
                  </w:rPr>
                </w:pPr>
                <w:r w:rsidRPr="00C2675C">
                  <w:rPr>
                    <w:lang w:val="en-US"/>
                  </w:rPr>
                  <w:t>© All rights reserved</w:t>
                </w:r>
              </w:p>
              <w:p w:rsidR="00666560" w:rsidRPr="00C2675C" w:rsidRDefault="00666560" w:rsidP="00BA3E92">
                <w:pPr>
                  <w:pStyle w:val="TSLicencepage"/>
                  <w:rPr>
                    <w:lang w:val="en-US"/>
                  </w:rPr>
                </w:pPr>
                <w:r w:rsidRPr="00C2675C">
                  <w:rPr>
                    <w:lang w:val="en-US"/>
                  </w:rPr>
                  <w:t>This license means that it is prohibited to reproduce, record or distribute this document in whole or in part. Readers who wish to print or store a significant part of this document on another medium must request permission from the author.</w:t>
                </w:r>
              </w:p>
            </w:tc>
          </w:tr>
        </w:tbl>
        <w:p w:rsidR="000541CE" w:rsidRDefault="000541CE"/>
      </w:docPartBody>
    </w:docPart>
    <w:docPart>
      <w:docPartPr>
        <w:name w:val="ÉTS License CC desc"/>
        <w:style w:val="ÉTS Licence page"/>
        <w:category>
          <w:name w:val="ÉTS License License Page"/>
          <w:gallery w:val="docParts"/>
        </w:category>
        <w:behaviors>
          <w:behavior w:val="content"/>
        </w:behaviors>
        <w:guid w:val="{9F94B72B-70E2-4080-868B-2CDB6A603D8D}"/>
      </w:docPartPr>
      <w:docPartBody>
        <w:tbl>
          <w:tblPr>
            <w:tblStyle w:val="TableGrid"/>
            <w:tblW w:w="0" w:type="auto"/>
            <w:tblCellMar>
              <w:top w:w="113" w:type="dxa"/>
              <w:bottom w:w="113" w:type="dxa"/>
            </w:tblCellMar>
            <w:tblLook w:val="04A0" w:firstRow="1" w:lastRow="0" w:firstColumn="1" w:lastColumn="0" w:noHBand="0" w:noVBand="1"/>
          </w:tblPr>
          <w:tblGrid>
            <w:gridCol w:w="8659"/>
          </w:tblGrid>
          <w:tr w:rsidR="00666560" w:rsidRPr="00BA3E92" w:rsidTr="005D1CEE">
            <w:tc>
              <w:tcPr>
                <w:tcW w:w="8659" w:type="dxa"/>
              </w:tcPr>
              <w:p w:rsidR="00666560" w:rsidRDefault="00666560" w:rsidP="00BA3E92">
                <w:pPr>
                  <w:pStyle w:val="TSLicencepage"/>
                </w:pPr>
                <w:r>
                  <w:rPr>
                    <w:noProof/>
                    <w:lang w:eastAsia="fr-CA"/>
                  </w:rPr>
                  <w:drawing>
                    <wp:inline distT="0" distB="0" distL="0" distR="0" wp14:anchorId="30A8331D" wp14:editId="3FBDBEFC">
                      <wp:extent cx="819150" cy="295275"/>
                      <wp:effectExtent l="0" t="0" r="0" b="9525"/>
                      <wp:docPr id="579931283" name="Imag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295275"/>
                              </a:xfrm>
                              <a:prstGeom prst="rect">
                                <a:avLst/>
                              </a:prstGeom>
                              <a:noFill/>
                              <a:ln>
                                <a:noFill/>
                              </a:ln>
                            </pic:spPr>
                          </pic:pic>
                        </a:graphicData>
                      </a:graphic>
                    </wp:inline>
                  </w:drawing>
                </w:r>
              </w:p>
              <w:p w:rsidR="00666560" w:rsidRPr="00C2675C" w:rsidRDefault="00666560" w:rsidP="00BA3E92">
                <w:pPr>
                  <w:pStyle w:val="TSLicencepage"/>
                  <w:rPr>
                    <w:lang w:val="en-US"/>
                  </w:rPr>
                </w:pPr>
                <w:r w:rsidRPr="00C2675C">
                  <w:rPr>
                    <w:lang w:val="en-CA"/>
                  </w:rPr>
                  <w:t xml:space="preserve">This </w:t>
                </w:r>
                <w:hyperlink r:id="rId8" w:history="1">
                  <w:r w:rsidRPr="00C2675C">
                    <w:rPr>
                      <w:rStyle w:val="Hyperlink"/>
                      <w:lang w:val="en-CA"/>
                    </w:rPr>
                    <w:t>Creative Commons CC BY-NC-ND 4.0 license</w:t>
                  </w:r>
                </w:hyperlink>
                <w:r w:rsidRPr="00C2675C">
                  <w:rPr>
                    <w:lang w:val="en-CA"/>
                  </w:rPr>
                  <w:t xml:space="preserve"> means that it is permitted to distribute, print or save on another medium part or all of this work provided that the author is credited, that these uses are made for non-commercial purposes and that the content of the work has not been modified.</w:t>
                </w:r>
              </w:p>
            </w:tc>
          </w:tr>
        </w:tbl>
        <w:p w:rsidR="000541CE" w:rsidRDefault="000541CE"/>
      </w:docPartBody>
    </w:docPart>
    <w:docPart>
      <w:docPartPr>
        <w:name w:val="B7CA332917714CCCA6D6CC346F81EBDC"/>
        <w:category>
          <w:name w:val="Général"/>
          <w:gallery w:val="placeholder"/>
        </w:category>
        <w:types>
          <w:type w:val="bbPlcHdr"/>
        </w:types>
        <w:behaviors>
          <w:behavior w:val="content"/>
        </w:behaviors>
        <w:guid w:val="{B67E87BA-F89D-456F-B76C-F9FDDBD9357A}"/>
      </w:docPartPr>
      <w:docPartBody>
        <w:p w:rsidR="00652616" w:rsidRDefault="0068528A" w:rsidP="0068528A">
          <w:pPr>
            <w:pStyle w:val="B7CA332917714CCCA6D6CC346F81EBDC2"/>
          </w:pPr>
          <w:r w:rsidRPr="004E2B40">
            <w:rPr>
              <w:rStyle w:val="PlaceholderText"/>
              <w:lang w:val="en-US"/>
            </w:rPr>
            <w:t xml:space="preserve">[First name </w:t>
          </w:r>
          <w:r>
            <w:rPr>
              <w:rStyle w:val="PlaceholderText"/>
              <w:lang w:val="en-US"/>
            </w:rPr>
            <w:t>L</w:t>
          </w:r>
          <w:r w:rsidRPr="004E2B40">
            <w:rPr>
              <w:rStyle w:val="PlaceholderText"/>
              <w:lang w:val="en-US"/>
            </w:rPr>
            <w:t>ast name]</w:t>
          </w:r>
        </w:p>
      </w:docPartBody>
    </w:docPart>
    <w:docPart>
      <w:docPartPr>
        <w:name w:val="61A289C6B030417697179CFFFEC08BC7"/>
        <w:category>
          <w:name w:val="Général"/>
          <w:gallery w:val="placeholder"/>
        </w:category>
        <w:types>
          <w:type w:val="bbPlcHdr"/>
        </w:types>
        <w:behaviors>
          <w:behavior w:val="content"/>
        </w:behaviors>
        <w:guid w:val="{8AA9ED28-51B8-4EBF-AC51-FBA6E667B539}"/>
      </w:docPartPr>
      <w:docPartBody>
        <w:p w:rsidR="00652616" w:rsidRDefault="0068528A" w:rsidP="0068528A">
          <w:pPr>
            <w:pStyle w:val="61A289C6B030417697179CFFFEC08BC72"/>
          </w:pPr>
          <w:r>
            <w:rPr>
              <w:rStyle w:val="PlaceholderText"/>
            </w:rPr>
            <w:t>[External Independent Examiner Affiliation]</w:t>
          </w:r>
        </w:p>
      </w:docPartBody>
    </w:docPart>
    <w:docPart>
      <w:docPartPr>
        <w:name w:val="538BB2E7D08048CEA3F29C8E7D983F99"/>
        <w:category>
          <w:name w:val="Général"/>
          <w:gallery w:val="placeholder"/>
        </w:category>
        <w:types>
          <w:type w:val="bbPlcHdr"/>
        </w:types>
        <w:behaviors>
          <w:behavior w:val="content"/>
        </w:behaviors>
        <w:guid w:val="{2F71A33B-3863-43F9-B598-16CEF3E91881}"/>
      </w:docPartPr>
      <w:docPartBody>
        <w:p w:rsidR="00652616" w:rsidRDefault="00544CE1" w:rsidP="00544CE1">
          <w:pPr>
            <w:pStyle w:val="538BB2E7D08048CEA3F29C8E7D983F99"/>
          </w:pPr>
          <w:r w:rsidRPr="00BC09F9">
            <w:rPr>
              <w:rStyle w:val="PlaceholderText"/>
              <w:lang w:val="en-US"/>
            </w:rPr>
            <w:t>[CO-TUtorship]</w:t>
          </w:r>
        </w:p>
      </w:docPartBody>
    </w:docPart>
    <w:docPart>
      <w:docPartPr>
        <w:name w:val="5837219360FE46828F10A0EB62E193C0"/>
        <w:category>
          <w:name w:val="Général"/>
          <w:gallery w:val="placeholder"/>
        </w:category>
        <w:types>
          <w:type w:val="bbPlcHdr"/>
        </w:types>
        <w:behaviors>
          <w:behavior w:val="content"/>
        </w:behaviors>
        <w:guid w:val="{20C4B42D-68FD-4767-AB8D-A7CAE6878B30}"/>
      </w:docPartPr>
      <w:docPartBody>
        <w:p w:rsidR="00652616" w:rsidRDefault="00544CE1" w:rsidP="00544CE1">
          <w:pPr>
            <w:pStyle w:val="5837219360FE46828F10A0EB62E193C0"/>
          </w:pPr>
          <w:r w:rsidRPr="00BC09F9">
            <w:rPr>
              <w:rStyle w:val="PlaceholderText"/>
              <w:lang w:val="en-US"/>
            </w:rPr>
            <w:t>[CO-TUtorship]</w:t>
          </w:r>
        </w:p>
      </w:docPartBody>
    </w:docPart>
    <w:docPart>
      <w:docPartPr>
        <w:name w:val="ÉTS Confidential"/>
        <w:style w:val="ÉTS Title page Caps content"/>
        <w:category>
          <w:name w:val="ÉTS Availability options"/>
          <w:gallery w:val="docParts"/>
        </w:category>
        <w:behaviors>
          <w:behavior w:val="content"/>
        </w:behaviors>
        <w:guid w:val="{65A5AD95-8763-4ECB-A252-82F9B5DC11A8}"/>
      </w:docPartPr>
      <w:docPartBody>
        <w:p w:rsidR="005523A5" w:rsidRDefault="00B3484A" w:rsidP="00B3484A">
          <w:pPr>
            <w:pStyle w:val="TSConfidential"/>
          </w:pPr>
          <w:r>
            <w:rPr>
              <w:noProof/>
            </w:rPr>
            <mc:AlternateContent>
              <mc:Choice Requires="wps">
                <w:drawing>
                  <wp:inline distT="0" distB="0" distL="0" distR="0" wp14:anchorId="56049939" wp14:editId="0977005E">
                    <wp:extent cx="1552353" cy="1404620"/>
                    <wp:effectExtent l="0" t="0" r="10160" b="15240"/>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1404620"/>
                            </a:xfrm>
                            <a:prstGeom prst="rect">
                              <a:avLst/>
                            </a:prstGeom>
                            <a:solidFill>
                              <a:srgbClr val="FFFFFF"/>
                            </a:solidFill>
                            <a:ln w="12700">
                              <a:solidFill>
                                <a:schemeClr val="bg2">
                                  <a:lumMod val="50000"/>
                                </a:schemeClr>
                              </a:solidFill>
                              <a:miter lim="800000"/>
                              <a:headEnd/>
                              <a:tailEnd/>
                            </a:ln>
                          </wps:spPr>
                          <wps:txbx>
                            <w:txbxContent>
                              <w:p w:rsidR="00B3484A" w:rsidRDefault="00B3484A" w:rsidP="00206A1A">
                                <w:pPr>
                                  <w:jc w:val="center"/>
                                </w:pPr>
                                <w:r w:rsidRPr="00F22A23">
                                  <w:rPr>
                                    <w:caps/>
                                    <w:color w:val="747474" w:themeColor="background2" w:themeShade="80"/>
                                    <w:sz w:val="28"/>
                                    <w:szCs w:val="28"/>
                                  </w:rPr>
                                  <w:t>confidenti</w:t>
                                </w:r>
                                <w:r>
                                  <w:rPr>
                                    <w:caps/>
                                    <w:color w:val="747474" w:themeColor="background2" w:themeShade="80"/>
                                    <w:sz w:val="28"/>
                                    <w:szCs w:val="28"/>
                                  </w:rPr>
                                  <w:t>a</w:t>
                                </w:r>
                                <w:r w:rsidRPr="00F22A23">
                                  <w:rPr>
                                    <w:caps/>
                                    <w:color w:val="747474" w:themeColor="background2" w:themeShade="80"/>
                                    <w:sz w:val="28"/>
                                    <w:szCs w:val="28"/>
                                  </w:rPr>
                                  <w:t>l</w:t>
                                </w:r>
                              </w:p>
                            </w:txbxContent>
                          </wps:txbx>
                          <wps:bodyPr rot="0" vert="horz" wrap="square" lIns="91440" tIns="45720" rIns="91440" bIns="45720" anchor="t" anchorCtr="0">
                            <a:spAutoFit/>
                          </wps:bodyPr>
                        </wps:wsp>
                      </a:graphicData>
                    </a:graphic>
                  </wp:inline>
                </w:drawing>
              </mc:Choice>
              <mc:Fallback>
                <w:pict>
                  <v:shapetype w14:anchorId="56049939" id="_x0000_t202" coordsize="21600,21600" o:spt="202" path="m,l,21600r21600,l21600,xe">
                    <v:stroke joinstyle="miter"/>
                    <v:path gradientshapeok="t" o:connecttype="rect"/>
                  </v:shapetype>
                  <v:shape id="Zone de texte 2" o:spid="_x0000_s1026" type="#_x0000_t202" style="width:122.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" strokecolor="#737373 [1614]" strokeweight="1pt">
                    <v:textbox style="mso-fit-shape-to-text:t">
                      <w:txbxContent>
                        <w:p w:rsidR="00B3484A" w:rsidRDefault="00B3484A" w:rsidP="00206A1A">
                          <w:pPr>
                            <w:jc w:val="center"/>
                          </w:pPr>
                          <w:r w:rsidRPr="00F22A23">
                            <w:rPr>
                              <w:caps/>
                              <w:color w:val="747474" w:themeColor="background2" w:themeShade="80"/>
                              <w:sz w:val="28"/>
                              <w:szCs w:val="28"/>
                            </w:rPr>
                            <w:t>confidenti</w:t>
                          </w:r>
                          <w:r>
                            <w:rPr>
                              <w:caps/>
                              <w:color w:val="747474" w:themeColor="background2" w:themeShade="80"/>
                              <w:sz w:val="28"/>
                              <w:szCs w:val="28"/>
                            </w:rPr>
                            <w:t>a</w:t>
                          </w:r>
                          <w:r w:rsidRPr="00F22A23">
                            <w:rPr>
                              <w:caps/>
                              <w:color w:val="747474" w:themeColor="background2" w:themeShade="80"/>
                              <w:sz w:val="28"/>
                              <w:szCs w:val="28"/>
                            </w:rPr>
                            <w:t>l</w:t>
                          </w:r>
                        </w:p>
                      </w:txbxContent>
                    </v:textbox>
                    <w10:anchorlock/>
                  </v:shape>
                </w:pict>
              </mc:Fallback>
            </mc:AlternateContent>
          </w:r>
        </w:p>
      </w:docPartBody>
    </w:docPart>
    <w:docPart>
      <w:docPartPr>
        <w:name w:val="ÉTS Open Access"/>
        <w:style w:val="ÉTS Title page Caps content"/>
        <w:category>
          <w:name w:val="ÉTS Availability options"/>
          <w:gallery w:val="docParts"/>
        </w:category>
        <w:behaviors>
          <w:behavior w:val="content"/>
        </w:behaviors>
        <w:guid w:val="{A86FE43D-0798-475B-AC91-02EF0B9B94CC}"/>
      </w:docPartPr>
      <w:docPartBody>
        <w:p w:rsidR="005523A5" w:rsidRDefault="00B3484A" w:rsidP="00B3484A">
          <w:pPr>
            <w:pStyle w:val="TSOpenAccess"/>
          </w:pPr>
          <w:r>
            <w:rPr>
              <w:noProof/>
            </w:rPr>
            <mc:AlternateContent>
              <mc:Choice Requires="wps">
                <w:drawing>
                  <wp:inline distT="0" distB="0" distL="0" distR="0" wp14:anchorId="0B302299" wp14:editId="131DEDA4">
                    <wp:extent cx="1552353" cy="1404620"/>
                    <wp:effectExtent l="0" t="0" r="0" b="6350"/>
                    <wp:docPr id="3682684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1404620"/>
                            </a:xfrm>
                            <a:prstGeom prst="rect">
                              <a:avLst/>
                            </a:prstGeom>
                            <a:solidFill>
                              <a:srgbClr val="FFFFFF"/>
                            </a:solidFill>
                            <a:ln w="12700">
                              <a:noFill/>
                              <a:miter lim="800000"/>
                              <a:headEnd/>
                              <a:tailEnd/>
                            </a:ln>
                          </wps:spPr>
                          <wps:txbx>
                            <w:txbxContent>
                              <w:p w:rsidR="00B3484A" w:rsidRDefault="00B3484A" w:rsidP="00206A1A">
                                <w:pPr>
                                  <w:jc w:val="center"/>
                                </w:pPr>
                              </w:p>
                            </w:txbxContent>
                          </wps:txbx>
                          <wps:bodyPr rot="0" vert="horz" wrap="square" lIns="91440" tIns="45720" rIns="91440" bIns="45720" anchor="t" anchorCtr="0">
                            <a:spAutoFit/>
                          </wps:bodyPr>
                        </wps:wsp>
                      </a:graphicData>
                    </a:graphic>
                  </wp:inline>
                </w:drawing>
              </mc:Choice>
              <mc:Fallback>
                <w:pict>
                  <v:shape w14:anchorId="0B302299" id="_x0000_s1027" type="#_x0000_t202" style="width:122.2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" stroked="f" strokeweight="1pt">
                    <v:textbox style="mso-fit-shape-to-text:t">
                      <w:txbxContent>
                        <w:p w:rsidR="00B3484A" w:rsidRDefault="00B3484A" w:rsidP="00206A1A">
                          <w:pPr>
                            <w:jc w:val="center"/>
                          </w:pPr>
                        </w:p>
                      </w:txbxContent>
                    </v:textbox>
                    <w10:anchorlock/>
                  </v:shape>
                </w:pict>
              </mc:Fallback>
            </mc:AlternateContent>
          </w:r>
        </w:p>
      </w:docPartBody>
    </w:docPart>
    <w:docPart>
      <w:docPartPr>
        <w:name w:val="CF83AC0E727C4B188896D3EEB0B097F2"/>
        <w:category>
          <w:name w:val="Général"/>
          <w:gallery w:val="placeholder"/>
        </w:category>
        <w:types>
          <w:type w:val="bbPlcHdr"/>
        </w:types>
        <w:behaviors>
          <w:behavior w:val="content"/>
        </w:behaviors>
        <w:guid w:val="{A01D3A6F-BFB3-4EAF-BCA9-A79685640C0A}"/>
      </w:docPartPr>
      <w:docPartBody>
        <w:p w:rsidR="005523A5" w:rsidRDefault="0068528A" w:rsidP="0068528A">
          <w:pPr>
            <w:pStyle w:val="CF83AC0E727C4B188896D3EEB0B097F21"/>
          </w:pPr>
          <w:r w:rsidRPr="00516B44">
            <w:rPr>
              <w:color w:val="C00000"/>
              <w:lang w:val="fr-FR"/>
            </w:rPr>
            <w:t>[</w:t>
          </w:r>
          <w:r>
            <w:rPr>
              <w:color w:val="C00000"/>
              <w:lang w:val="fr-FR"/>
            </w:rPr>
            <w:t>Choose availability option</w:t>
          </w:r>
          <w:r w:rsidRPr="00516B44">
            <w:rPr>
              <w:color w:val="C00000"/>
              <w:lang w:val="fr-FR"/>
            </w:rPr>
            <w:t>]</w:t>
          </w:r>
        </w:p>
      </w:docPartBody>
    </w:docPart>
    <w:docPart>
      <w:docPartPr>
        <w:name w:val="ÉTS M.Eng."/>
        <w:style w:val="ÉTS Title page Caps content"/>
        <w:category>
          <w:name w:val="ÉTS Title page Diploma"/>
          <w:gallery w:val="docParts"/>
        </w:category>
        <w:behaviors>
          <w:behavior w:val="content"/>
        </w:behaviors>
        <w:guid w:val="{3899CAD9-D39A-4059-BF86-112988F90814}"/>
      </w:docPartPr>
      <w:docPartBody>
        <w:p w:rsidR="0068528A" w:rsidRPr="009575A3" w:rsidRDefault="0068528A" w:rsidP="00A4249B">
          <w:pPr>
            <w:pStyle w:val="TSTitlepageCapscontent"/>
            <w:rPr>
              <w:lang w:val="en-CA"/>
            </w:rPr>
          </w:pPr>
          <w:r w:rsidRPr="009575A3">
            <w:rPr>
              <w:lang w:val="en-CA"/>
            </w:rPr>
            <w:t>project REPORT presented to école de technologile supérieure</w:t>
          </w:r>
        </w:p>
        <w:p w:rsidR="0068528A" w:rsidRDefault="0068528A" w:rsidP="00A4249B">
          <w:pPr>
            <w:pStyle w:val="TSTitlepageCapscontent"/>
            <w:rPr>
              <w:lang w:val="en-US"/>
            </w:rPr>
          </w:pPr>
          <w:r w:rsidRPr="00136546">
            <w:rPr>
              <w:lang w:val="en-US"/>
            </w:rPr>
            <w:t>In partial fulfillment</w:t>
          </w:r>
          <w:r>
            <w:rPr>
              <w:lang w:val="en-US"/>
            </w:rPr>
            <w:t xml:space="preserve"> </w:t>
          </w:r>
          <w:r w:rsidRPr="00136546">
            <w:rPr>
              <w:lang w:val="en-US"/>
            </w:rPr>
            <w:t xml:space="preserve">of a master’s degree </w:t>
          </w:r>
        </w:p>
        <w:p w:rsidR="0068528A" w:rsidRPr="008523D6" w:rsidRDefault="0068528A" w:rsidP="00A4249B">
          <w:pPr>
            <w:pStyle w:val="TSTitlepageCapscontent"/>
            <w:rPr>
              <w:lang w:val="en-US"/>
            </w:rPr>
          </w:pPr>
          <w:r w:rsidRPr="00136546">
            <w:rPr>
              <w:lang w:val="en-US"/>
            </w:rPr>
            <w:t>w</w:t>
          </w:r>
          <w:r>
            <w:rPr>
              <w:lang w:val="en-US"/>
            </w:rPr>
            <w:t xml:space="preserve">ith project IN </w:t>
          </w:r>
          <w:sdt>
            <w:sdtPr>
              <w:alias w:val="Program"/>
              <w:tag w:val="ETS_title_page_diploma_program"/>
              <w:id w:val="-314411489"/>
              <w:placeholder>
                <w:docPart w:val="BC2A9BF5076E408F89D50C0706862F26"/>
              </w:placeholder>
              <w:showingPlcHdr/>
              <w:text/>
            </w:sdtPr>
            <w:sdtEndPr>
              <w:rPr>
                <w:rStyle w:val="TSTitlepageCapscontentCar"/>
                <w:caps w:val="0"/>
              </w:rPr>
            </w:sdtEndPr>
            <w:sdtContent>
              <w:r w:rsidRPr="008523D6">
                <w:rPr>
                  <w:rStyle w:val="PlaceholderText"/>
                  <w:lang w:val="en-US"/>
                </w:rPr>
                <w:t>[</w:t>
              </w:r>
              <w:r>
                <w:rPr>
                  <w:rStyle w:val="PlaceholderText"/>
                  <w:lang w:val="en-US"/>
                </w:rPr>
                <w:t>PROGRAM</w:t>
              </w:r>
              <w:r w:rsidRPr="008523D6">
                <w:rPr>
                  <w:rStyle w:val="PlaceholderText"/>
                  <w:lang w:val="en-US"/>
                </w:rPr>
                <w:t>]</w:t>
              </w:r>
            </w:sdtContent>
          </w:sdt>
        </w:p>
        <w:p w:rsidR="0068528A" w:rsidRPr="008127BE" w:rsidRDefault="0068528A" w:rsidP="008127BE">
          <w:pPr>
            <w:pStyle w:val="TSTitlepageNormalcontent"/>
            <w:rPr>
              <w:lang w:val="en-US"/>
            </w:rPr>
          </w:pPr>
          <w:r>
            <w:rPr>
              <w:lang w:val="en-US"/>
            </w:rPr>
            <w:t>M.Eng.</w:t>
          </w:r>
        </w:p>
        <w:p w:rsidR="00D2020D" w:rsidRDefault="00D2020D"/>
      </w:docPartBody>
    </w:docPart>
    <w:docPart>
      <w:docPartPr>
        <w:name w:val="ÉTS M.Sc.A."/>
        <w:style w:val="ÉTS Title page Caps content"/>
        <w:category>
          <w:name w:val="ÉTS Title page Diploma"/>
          <w:gallery w:val="docParts"/>
        </w:category>
        <w:behaviors>
          <w:behavior w:val="content"/>
        </w:behaviors>
        <w:guid w:val="{9F2DF219-0C94-4934-B432-0890950D0A68}"/>
      </w:docPartPr>
      <w:docPartBody>
        <w:p w:rsidR="0068528A" w:rsidRPr="009575A3" w:rsidRDefault="0068528A" w:rsidP="00A4249B">
          <w:pPr>
            <w:pStyle w:val="TSTitlepageCapscontent"/>
            <w:rPr>
              <w:lang w:val="en-CA"/>
            </w:rPr>
          </w:pPr>
          <w:r w:rsidRPr="009575A3">
            <w:rPr>
              <w:lang w:val="en-CA"/>
            </w:rPr>
            <w:t>thesis presented to école de technologile supérieure</w:t>
          </w:r>
        </w:p>
        <w:p w:rsidR="0068528A" w:rsidRDefault="0068528A" w:rsidP="00A4249B">
          <w:pPr>
            <w:pStyle w:val="TSTitlepageCapscontent"/>
            <w:rPr>
              <w:lang w:val="en-US"/>
            </w:rPr>
          </w:pPr>
          <w:r w:rsidRPr="00136546">
            <w:rPr>
              <w:lang w:val="en-US"/>
            </w:rPr>
            <w:t>In partial fulfillment</w:t>
          </w:r>
          <w:r>
            <w:rPr>
              <w:lang w:val="en-US"/>
            </w:rPr>
            <w:t xml:space="preserve"> </w:t>
          </w:r>
          <w:r w:rsidRPr="00136546">
            <w:rPr>
              <w:lang w:val="en-US"/>
            </w:rPr>
            <w:t xml:space="preserve">of a master’s degree </w:t>
          </w:r>
        </w:p>
        <w:p w:rsidR="0068528A" w:rsidRPr="008523D6" w:rsidRDefault="0068528A" w:rsidP="00A4249B">
          <w:pPr>
            <w:pStyle w:val="TSTitlepageCapscontent"/>
            <w:rPr>
              <w:lang w:val="en-US"/>
            </w:rPr>
          </w:pPr>
          <w:r w:rsidRPr="00136546">
            <w:rPr>
              <w:lang w:val="en-US"/>
            </w:rPr>
            <w:t>w</w:t>
          </w:r>
          <w:r>
            <w:rPr>
              <w:lang w:val="en-US"/>
            </w:rPr>
            <w:t xml:space="preserve">ith thesis IN </w:t>
          </w:r>
          <w:sdt>
            <w:sdtPr>
              <w:alias w:val="Program"/>
              <w:tag w:val="ETS_title_page_diploma_program"/>
              <w:id w:val="19293324"/>
              <w:placeholder>
                <w:docPart w:val="D01792CFE91B4477A3E5F002235BFE48"/>
              </w:placeholder>
              <w:showingPlcHdr/>
              <w:text/>
            </w:sdtPr>
            <w:sdtEndPr>
              <w:rPr>
                <w:rStyle w:val="TSTitlepageCapscontentCar"/>
                <w:caps w:val="0"/>
              </w:rPr>
            </w:sdtEndPr>
            <w:sdtContent>
              <w:r w:rsidRPr="008523D6">
                <w:rPr>
                  <w:rStyle w:val="PlaceholderText"/>
                  <w:lang w:val="en-US"/>
                </w:rPr>
                <w:t>[</w:t>
              </w:r>
              <w:r>
                <w:rPr>
                  <w:rStyle w:val="PlaceholderText"/>
                  <w:lang w:val="en-US"/>
                </w:rPr>
                <w:t>PROGRAM</w:t>
              </w:r>
              <w:r w:rsidRPr="008523D6">
                <w:rPr>
                  <w:rStyle w:val="PlaceholderText"/>
                  <w:lang w:val="en-US"/>
                </w:rPr>
                <w:t>]</w:t>
              </w:r>
            </w:sdtContent>
          </w:sdt>
        </w:p>
        <w:p w:rsidR="0068528A" w:rsidRPr="00136546" w:rsidRDefault="0068528A" w:rsidP="00A4249B">
          <w:pPr>
            <w:pStyle w:val="TSTitlepageNormalcontent"/>
            <w:rPr>
              <w:lang w:val="en-US"/>
            </w:rPr>
          </w:pPr>
          <w:r>
            <w:rPr>
              <w:lang w:val="en-US"/>
            </w:rPr>
            <w:t>M.Sc.A.</w:t>
          </w:r>
        </w:p>
        <w:p w:rsidR="00D2020D" w:rsidRDefault="00D2020D"/>
      </w:docPartBody>
    </w:docPart>
    <w:docPart>
      <w:docPartPr>
        <w:name w:val="ÉTS M.Sc.A. Manuscript-based"/>
        <w:style w:val="ÉTS Title page Caps content"/>
        <w:category>
          <w:name w:val="ÉTS Title page Diploma"/>
          <w:gallery w:val="docParts"/>
        </w:category>
        <w:behaviors>
          <w:behavior w:val="content"/>
        </w:behaviors>
        <w:guid w:val="{118016FC-D65C-47E5-9451-278AD1D59298}"/>
      </w:docPartPr>
      <w:docPartBody>
        <w:p w:rsidR="0068528A" w:rsidRPr="00136546" w:rsidRDefault="0068528A" w:rsidP="00DA1174">
          <w:pPr>
            <w:pStyle w:val="TSTitlepageCapscontent"/>
            <w:rPr>
              <w:lang w:val="en-US"/>
            </w:rPr>
          </w:pPr>
          <w:r w:rsidRPr="00136546">
            <w:rPr>
              <w:lang w:val="en-US"/>
            </w:rPr>
            <w:t>Manuscript-based thesis presented to école de technologile supérieure</w:t>
          </w:r>
        </w:p>
        <w:p w:rsidR="0068528A" w:rsidRDefault="0068528A" w:rsidP="00136546">
          <w:pPr>
            <w:pStyle w:val="TSTitlepageCapscontent"/>
            <w:rPr>
              <w:lang w:val="en-US"/>
            </w:rPr>
          </w:pPr>
          <w:r w:rsidRPr="00136546">
            <w:rPr>
              <w:lang w:val="en-US"/>
            </w:rPr>
            <w:t>In partial fulfillment</w:t>
          </w:r>
          <w:r>
            <w:rPr>
              <w:lang w:val="en-US"/>
            </w:rPr>
            <w:t xml:space="preserve"> </w:t>
          </w:r>
          <w:r w:rsidRPr="00136546">
            <w:rPr>
              <w:lang w:val="en-US"/>
            </w:rPr>
            <w:t xml:space="preserve">of a master’s degree </w:t>
          </w:r>
        </w:p>
        <w:p w:rsidR="0068528A" w:rsidRPr="008523D6" w:rsidRDefault="0068528A" w:rsidP="00136546">
          <w:pPr>
            <w:pStyle w:val="TSTitlepageCapscontent"/>
            <w:rPr>
              <w:lang w:val="en-US"/>
            </w:rPr>
          </w:pPr>
          <w:r w:rsidRPr="00136546">
            <w:rPr>
              <w:lang w:val="en-US"/>
            </w:rPr>
            <w:t>w</w:t>
          </w:r>
          <w:r>
            <w:rPr>
              <w:lang w:val="en-US"/>
            </w:rPr>
            <w:t xml:space="preserve">ith thesis IN </w:t>
          </w:r>
          <w:sdt>
            <w:sdtPr>
              <w:alias w:val="Program"/>
              <w:tag w:val="ETS_title_page_diploma_program"/>
              <w:id w:val="1357765354"/>
              <w:placeholder>
                <w:docPart w:val="E8C85FB4282045B3944FB6D426634FE9"/>
              </w:placeholder>
              <w:showingPlcHdr/>
              <w:text/>
            </w:sdtPr>
            <w:sdtEndPr>
              <w:rPr>
                <w:rStyle w:val="TSTitlepageCapscontentCar"/>
                <w:caps w:val="0"/>
              </w:rPr>
            </w:sdtEndPr>
            <w:sdtContent>
              <w:r w:rsidRPr="008523D6">
                <w:rPr>
                  <w:rStyle w:val="PlaceholderText"/>
                  <w:lang w:val="en-US"/>
                </w:rPr>
                <w:t>[</w:t>
              </w:r>
              <w:r>
                <w:rPr>
                  <w:rStyle w:val="PlaceholderText"/>
                  <w:lang w:val="en-US"/>
                </w:rPr>
                <w:t>PROGRAM</w:t>
              </w:r>
              <w:r w:rsidRPr="008523D6">
                <w:rPr>
                  <w:rStyle w:val="PlaceholderText"/>
                  <w:lang w:val="en-US"/>
                </w:rPr>
                <w:t>]</w:t>
              </w:r>
            </w:sdtContent>
          </w:sdt>
        </w:p>
        <w:p w:rsidR="0068528A" w:rsidRPr="00136546" w:rsidRDefault="0068528A" w:rsidP="00136546">
          <w:pPr>
            <w:pStyle w:val="TSTitlepageNormalcontent"/>
            <w:rPr>
              <w:lang w:val="en-US"/>
            </w:rPr>
          </w:pPr>
          <w:r>
            <w:rPr>
              <w:lang w:val="en-US"/>
            </w:rPr>
            <w:t>M.Sc.A.</w:t>
          </w:r>
        </w:p>
        <w:p w:rsidR="00D2020D" w:rsidRDefault="00D2020D"/>
      </w:docPartBody>
    </w:docPart>
    <w:docPart>
      <w:docPartPr>
        <w:name w:val="ÉTS Ph.D."/>
        <w:style w:val="ÉTS Title page Caps content"/>
        <w:category>
          <w:name w:val="ÉTS Title page Diploma"/>
          <w:gallery w:val="docParts"/>
        </w:category>
        <w:behaviors>
          <w:behavior w:val="content"/>
        </w:behaviors>
        <w:guid w:val="{519C0C47-D156-47A5-9DBB-A2D0D90DD0AA}"/>
      </w:docPartPr>
      <w:docPartBody>
        <w:p w:rsidR="0068528A" w:rsidRPr="009575A3" w:rsidRDefault="0068528A" w:rsidP="00A4249B">
          <w:pPr>
            <w:pStyle w:val="TSTitlepageCapscontent"/>
          </w:pPr>
          <w:r w:rsidRPr="009575A3">
            <w:t>thesis presented to école de technologile supérieure</w:t>
          </w:r>
        </w:p>
        <w:p w:rsidR="0068528A" w:rsidRDefault="0068528A" w:rsidP="00A4249B">
          <w:pPr>
            <w:pStyle w:val="TSTitlepageCapscontent"/>
            <w:rPr>
              <w:lang w:val="en-US"/>
            </w:rPr>
          </w:pPr>
          <w:r w:rsidRPr="00136546">
            <w:rPr>
              <w:lang w:val="en-US"/>
            </w:rPr>
            <w:t>In partial fulfillment</w:t>
          </w:r>
          <w:r>
            <w:rPr>
              <w:lang w:val="en-US"/>
            </w:rPr>
            <w:t xml:space="preserve"> </w:t>
          </w:r>
          <w:r w:rsidRPr="00136546">
            <w:rPr>
              <w:lang w:val="en-US"/>
            </w:rPr>
            <w:t xml:space="preserve">of </w:t>
          </w:r>
          <w:r>
            <w:rPr>
              <w:lang w:val="en-US"/>
            </w:rPr>
            <w:t>doctor</w:t>
          </w:r>
        </w:p>
        <w:p w:rsidR="0068528A" w:rsidRPr="008523D6" w:rsidRDefault="0068528A" w:rsidP="00A4249B">
          <w:pPr>
            <w:pStyle w:val="TSTitlepageCapscontent"/>
            <w:rPr>
              <w:lang w:val="en-US"/>
            </w:rPr>
          </w:pPr>
          <w:r>
            <w:rPr>
              <w:lang w:val="en-US"/>
            </w:rPr>
            <w:t xml:space="preserve">IN </w:t>
          </w:r>
          <w:sdt>
            <w:sdtPr>
              <w:alias w:val="Program"/>
              <w:tag w:val="ETS_title_page_diploma_program"/>
              <w:id w:val="-740866969"/>
              <w:placeholder>
                <w:docPart w:val="EA8EA4AC9C684A15A7463E3F87C45BEF"/>
              </w:placeholder>
              <w:showingPlcHdr/>
              <w:text/>
            </w:sdtPr>
            <w:sdtEndPr>
              <w:rPr>
                <w:rStyle w:val="TSTitlepageCapscontentCar"/>
                <w:caps w:val="0"/>
              </w:rPr>
            </w:sdtEndPr>
            <w:sdtContent>
              <w:r w:rsidRPr="008523D6">
                <w:rPr>
                  <w:rStyle w:val="PlaceholderText"/>
                  <w:lang w:val="en-US"/>
                </w:rPr>
                <w:t>[</w:t>
              </w:r>
              <w:r>
                <w:rPr>
                  <w:rStyle w:val="PlaceholderText"/>
                  <w:lang w:val="en-US"/>
                </w:rPr>
                <w:t>PROGRAM</w:t>
              </w:r>
              <w:r w:rsidRPr="008523D6">
                <w:rPr>
                  <w:rStyle w:val="PlaceholderText"/>
                  <w:lang w:val="en-US"/>
                </w:rPr>
                <w:t>]</w:t>
              </w:r>
            </w:sdtContent>
          </w:sdt>
        </w:p>
        <w:p w:rsidR="0068528A" w:rsidRDefault="0068528A" w:rsidP="00A4249B">
          <w:pPr>
            <w:pStyle w:val="TSTitlepageNormalcontent"/>
            <w:rPr>
              <w:lang w:val="en-US"/>
            </w:rPr>
          </w:pPr>
          <w:r>
            <w:rPr>
              <w:lang w:val="en-US"/>
            </w:rPr>
            <w:t>Ph.D.</w:t>
          </w:r>
        </w:p>
        <w:p w:rsidR="00D2020D" w:rsidRDefault="00D2020D"/>
      </w:docPartBody>
    </w:docPart>
    <w:docPart>
      <w:docPartPr>
        <w:name w:val="ÉTS Ph.D. Co-tutorship"/>
        <w:style w:val="ÉTS Title page Caps content"/>
        <w:category>
          <w:name w:val="ÉTS Title page Diploma"/>
          <w:gallery w:val="docParts"/>
        </w:category>
        <w:behaviors>
          <w:behavior w:val="content"/>
        </w:behaviors>
        <w:guid w:val="{C512E056-E399-45FE-9A23-50B73260C154}"/>
      </w:docPartPr>
      <w:docPartBody>
        <w:p w:rsidR="0068528A" w:rsidRPr="00BC09F9" w:rsidRDefault="0068528A" w:rsidP="00A4249B">
          <w:pPr>
            <w:pStyle w:val="TSTitlepageCapscontent"/>
            <w:rPr>
              <w:lang w:val="en-US"/>
            </w:rPr>
          </w:pPr>
          <w:r w:rsidRPr="00BC09F9">
            <w:rPr>
              <w:lang w:val="en-US"/>
            </w:rPr>
            <w:t xml:space="preserve">thesis presented to école de technologile supérieure </w:t>
          </w:r>
          <w:r w:rsidRPr="004B0F66">
            <w:rPr>
              <w:lang w:val="en-US"/>
            </w:rPr>
            <w:t xml:space="preserve">and </w:t>
          </w:r>
          <w:sdt>
            <w:sdtPr>
              <w:alias w:val="Co-tutorship"/>
              <w:tag w:val="ETS_title_page_diploma_cotutelle"/>
              <w:id w:val="-407387087"/>
              <w:placeholder>
                <w:docPart w:val="538BB2E7D08048CEA3F29C8E7D983F99"/>
              </w:placeholder>
              <w:showingPlcHdr/>
              <w:text/>
            </w:sdtPr>
            <w:sdtEndPr>
              <w:rPr>
                <w:rStyle w:val="TSPagedetitreContenumajusculesCar"/>
                <w:caps w:val="0"/>
              </w:rPr>
            </w:sdtEndPr>
            <w:sdtContent>
              <w:r w:rsidRPr="00BC09F9">
                <w:rPr>
                  <w:rStyle w:val="PlaceholderText"/>
                  <w:lang w:val="en-US"/>
                </w:rPr>
                <w:t>[CO-TUtorship]</w:t>
              </w:r>
            </w:sdtContent>
          </w:sdt>
          <w:r w:rsidRPr="004B0F66">
            <w:rPr>
              <w:lang w:val="en-US"/>
            </w:rPr>
            <w:t xml:space="preserve"> (co-</w:t>
          </w:r>
          <w:r>
            <w:rPr>
              <w:lang w:val="en-US"/>
            </w:rPr>
            <w:t>tutorship)</w:t>
          </w:r>
        </w:p>
        <w:p w:rsidR="0068528A" w:rsidRDefault="0068528A" w:rsidP="00A4249B">
          <w:pPr>
            <w:pStyle w:val="TSTitlepageCapscontent"/>
            <w:rPr>
              <w:lang w:val="en-US"/>
            </w:rPr>
          </w:pPr>
          <w:r w:rsidRPr="00136546">
            <w:rPr>
              <w:lang w:val="en-US"/>
            </w:rPr>
            <w:t>In partial fulfillment</w:t>
          </w:r>
          <w:r>
            <w:rPr>
              <w:lang w:val="en-US"/>
            </w:rPr>
            <w:t xml:space="preserve"> </w:t>
          </w:r>
          <w:r w:rsidRPr="00136546">
            <w:rPr>
              <w:lang w:val="en-US"/>
            </w:rPr>
            <w:t xml:space="preserve">of </w:t>
          </w:r>
          <w:r>
            <w:rPr>
              <w:lang w:val="en-US"/>
            </w:rPr>
            <w:t>doctor</w:t>
          </w:r>
        </w:p>
        <w:p w:rsidR="0068528A" w:rsidRPr="008523D6" w:rsidRDefault="0068528A" w:rsidP="00A4249B">
          <w:pPr>
            <w:pStyle w:val="TSTitlepageCapscontent"/>
            <w:rPr>
              <w:lang w:val="en-US"/>
            </w:rPr>
          </w:pPr>
          <w:r>
            <w:rPr>
              <w:lang w:val="en-US"/>
            </w:rPr>
            <w:t xml:space="preserve">IN </w:t>
          </w:r>
          <w:sdt>
            <w:sdtPr>
              <w:alias w:val="Program"/>
              <w:tag w:val="ETS_title_page_diploma_program"/>
              <w:id w:val="-485471226"/>
              <w:placeholder>
                <w:docPart w:val="EA8EA4AC9C684A15A7463E3F87C45BEF"/>
              </w:placeholder>
              <w:showingPlcHdr/>
              <w:text/>
            </w:sdtPr>
            <w:sdtEndPr>
              <w:rPr>
                <w:rStyle w:val="TSTitlepageCapscontentCar"/>
                <w:caps w:val="0"/>
              </w:rPr>
            </w:sdtEndPr>
            <w:sdtContent>
              <w:r w:rsidRPr="008523D6">
                <w:rPr>
                  <w:rStyle w:val="PlaceholderText"/>
                  <w:lang w:val="en-US"/>
                </w:rPr>
                <w:t>[</w:t>
              </w:r>
              <w:r>
                <w:rPr>
                  <w:rStyle w:val="PlaceholderText"/>
                  <w:lang w:val="en-US"/>
                </w:rPr>
                <w:t>PROGRAM</w:t>
              </w:r>
              <w:r w:rsidRPr="008523D6">
                <w:rPr>
                  <w:rStyle w:val="PlaceholderText"/>
                  <w:lang w:val="en-US"/>
                </w:rPr>
                <w:t>]</w:t>
              </w:r>
            </w:sdtContent>
          </w:sdt>
        </w:p>
        <w:p w:rsidR="0068528A" w:rsidRDefault="0068528A" w:rsidP="00A4249B">
          <w:pPr>
            <w:pStyle w:val="TSTitlepageNormalcontent"/>
            <w:rPr>
              <w:lang w:val="en-US"/>
            </w:rPr>
          </w:pPr>
          <w:r>
            <w:rPr>
              <w:lang w:val="en-US"/>
            </w:rPr>
            <w:t>Ph.D.</w:t>
          </w:r>
        </w:p>
        <w:p w:rsidR="00D2020D" w:rsidRDefault="00D2020D"/>
      </w:docPartBody>
    </w:docPart>
    <w:docPart>
      <w:docPartPr>
        <w:name w:val="ÉTS Ph.D. Manuscript-based"/>
        <w:style w:val="ÉTS Title page Caps content"/>
        <w:category>
          <w:name w:val="ÉTS Title page Diploma"/>
          <w:gallery w:val="docParts"/>
        </w:category>
        <w:behaviors>
          <w:behavior w:val="content"/>
        </w:behaviors>
        <w:guid w:val="{293A5F26-FEC5-43E0-9F83-41C0477BFCEF}"/>
      </w:docPartPr>
      <w:docPartBody>
        <w:p w:rsidR="0068528A" w:rsidRPr="00136546" w:rsidRDefault="0068528A" w:rsidP="00A4249B">
          <w:pPr>
            <w:pStyle w:val="TSTitlepageCapscontent"/>
            <w:rPr>
              <w:lang w:val="en-US"/>
            </w:rPr>
          </w:pPr>
          <w:r w:rsidRPr="00136546">
            <w:rPr>
              <w:lang w:val="en-US"/>
            </w:rPr>
            <w:t>Manuscript-based thesis presented to école de technologile supérieure</w:t>
          </w:r>
        </w:p>
        <w:p w:rsidR="0068528A" w:rsidRDefault="0068528A" w:rsidP="00A4249B">
          <w:pPr>
            <w:pStyle w:val="TSTitlepageCapscontent"/>
            <w:rPr>
              <w:lang w:val="en-US"/>
            </w:rPr>
          </w:pPr>
          <w:r w:rsidRPr="00136546">
            <w:rPr>
              <w:lang w:val="en-US"/>
            </w:rPr>
            <w:t>In partial fulfillment</w:t>
          </w:r>
          <w:r>
            <w:rPr>
              <w:lang w:val="en-US"/>
            </w:rPr>
            <w:t xml:space="preserve"> </w:t>
          </w:r>
          <w:r w:rsidRPr="00136546">
            <w:rPr>
              <w:lang w:val="en-US"/>
            </w:rPr>
            <w:t xml:space="preserve">of </w:t>
          </w:r>
          <w:r>
            <w:rPr>
              <w:lang w:val="en-US"/>
            </w:rPr>
            <w:t>doctor</w:t>
          </w:r>
        </w:p>
        <w:p w:rsidR="0068528A" w:rsidRPr="008523D6" w:rsidRDefault="0068528A" w:rsidP="00A4249B">
          <w:pPr>
            <w:pStyle w:val="TSTitlepageCapscontent"/>
            <w:rPr>
              <w:lang w:val="en-US"/>
            </w:rPr>
          </w:pPr>
          <w:r>
            <w:rPr>
              <w:lang w:val="en-US"/>
            </w:rPr>
            <w:t xml:space="preserve">IN </w:t>
          </w:r>
          <w:sdt>
            <w:sdtPr>
              <w:alias w:val="Program"/>
              <w:tag w:val="ETS_title_page_diploma_program"/>
              <w:id w:val="-1794358590"/>
              <w:placeholder>
                <w:docPart w:val="19F77A37831642918D66C2D7C9E051C7"/>
              </w:placeholder>
              <w:showingPlcHdr/>
              <w:text/>
            </w:sdtPr>
            <w:sdtEndPr>
              <w:rPr>
                <w:rStyle w:val="TSTitlepageCapscontentCar"/>
                <w:caps w:val="0"/>
              </w:rPr>
            </w:sdtEndPr>
            <w:sdtContent>
              <w:r w:rsidRPr="008523D6">
                <w:rPr>
                  <w:rStyle w:val="PlaceholderText"/>
                  <w:lang w:val="en-US"/>
                </w:rPr>
                <w:t>[</w:t>
              </w:r>
              <w:r>
                <w:rPr>
                  <w:rStyle w:val="PlaceholderText"/>
                  <w:lang w:val="en-US"/>
                </w:rPr>
                <w:t>PROGRAM</w:t>
              </w:r>
              <w:r w:rsidRPr="008523D6">
                <w:rPr>
                  <w:rStyle w:val="PlaceholderText"/>
                  <w:lang w:val="en-US"/>
                </w:rPr>
                <w:t>]</w:t>
              </w:r>
            </w:sdtContent>
          </w:sdt>
        </w:p>
        <w:p w:rsidR="0068528A" w:rsidRDefault="0068528A" w:rsidP="00A4249B">
          <w:pPr>
            <w:pStyle w:val="TSTitlepageNormalcontent"/>
            <w:rPr>
              <w:lang w:val="en-US"/>
            </w:rPr>
          </w:pPr>
          <w:r>
            <w:rPr>
              <w:lang w:val="en-US"/>
            </w:rPr>
            <w:t>Ph.D.</w:t>
          </w:r>
        </w:p>
        <w:p w:rsidR="00D2020D" w:rsidRDefault="00D2020D"/>
      </w:docPartBody>
    </w:docPart>
    <w:docPart>
      <w:docPartPr>
        <w:name w:val="ÉTS Ph.D. Ms-based Co-tut"/>
        <w:style w:val="ÉTS Title page Caps content"/>
        <w:category>
          <w:name w:val="ÉTS Title page Diploma"/>
          <w:gallery w:val="docParts"/>
        </w:category>
        <w:behaviors>
          <w:behavior w:val="content"/>
        </w:behaviors>
        <w:guid w:val="{25E446E8-4971-44A5-9AB6-7062E615FFE1}"/>
      </w:docPartPr>
      <w:docPartBody>
        <w:p w:rsidR="0068528A" w:rsidRPr="00136546" w:rsidRDefault="0068528A" w:rsidP="00A4249B">
          <w:pPr>
            <w:pStyle w:val="TSTitlepageCapscontent"/>
            <w:rPr>
              <w:lang w:val="en-US"/>
            </w:rPr>
          </w:pPr>
          <w:r w:rsidRPr="00136546">
            <w:rPr>
              <w:lang w:val="en-US"/>
            </w:rPr>
            <w:t>Manuscript-based thesis presented to école de technologile supérieure</w:t>
          </w:r>
          <w:r w:rsidRPr="00BC09F9">
            <w:rPr>
              <w:lang w:val="en-US"/>
            </w:rPr>
            <w:t xml:space="preserve"> </w:t>
          </w:r>
          <w:r w:rsidRPr="004B0F66">
            <w:rPr>
              <w:lang w:val="en-US"/>
            </w:rPr>
            <w:t xml:space="preserve">and </w:t>
          </w:r>
          <w:sdt>
            <w:sdtPr>
              <w:alias w:val="Co-tutorship"/>
              <w:tag w:val="ETS_title_page_diploma_cotutelle"/>
              <w:id w:val="-893351961"/>
              <w:placeholder>
                <w:docPart w:val="5837219360FE46828F10A0EB62E193C0"/>
              </w:placeholder>
              <w:showingPlcHdr/>
              <w:text/>
            </w:sdtPr>
            <w:sdtEndPr>
              <w:rPr>
                <w:rStyle w:val="TSPagedetitreContenumajusculesCar"/>
                <w:caps w:val="0"/>
              </w:rPr>
            </w:sdtEndPr>
            <w:sdtContent>
              <w:r w:rsidRPr="00BC09F9">
                <w:rPr>
                  <w:rStyle w:val="PlaceholderText"/>
                  <w:lang w:val="en-US"/>
                </w:rPr>
                <w:t>[CO-TUtorship]</w:t>
              </w:r>
            </w:sdtContent>
          </w:sdt>
          <w:r w:rsidRPr="004B0F66">
            <w:rPr>
              <w:lang w:val="en-US"/>
            </w:rPr>
            <w:t xml:space="preserve"> (co-</w:t>
          </w:r>
          <w:r>
            <w:rPr>
              <w:lang w:val="en-US"/>
            </w:rPr>
            <w:t>tutorship)</w:t>
          </w:r>
        </w:p>
        <w:p w:rsidR="0068528A" w:rsidRDefault="0068528A" w:rsidP="00A4249B">
          <w:pPr>
            <w:pStyle w:val="TSTitlepageCapscontent"/>
            <w:rPr>
              <w:lang w:val="en-US"/>
            </w:rPr>
          </w:pPr>
          <w:r w:rsidRPr="00136546">
            <w:rPr>
              <w:lang w:val="en-US"/>
            </w:rPr>
            <w:t>In partial fulfillment</w:t>
          </w:r>
          <w:r>
            <w:rPr>
              <w:lang w:val="en-US"/>
            </w:rPr>
            <w:t xml:space="preserve"> </w:t>
          </w:r>
          <w:r w:rsidRPr="00136546">
            <w:rPr>
              <w:lang w:val="en-US"/>
            </w:rPr>
            <w:t xml:space="preserve">of </w:t>
          </w:r>
          <w:r>
            <w:rPr>
              <w:lang w:val="en-US"/>
            </w:rPr>
            <w:t>doctor</w:t>
          </w:r>
        </w:p>
        <w:p w:rsidR="0068528A" w:rsidRPr="008523D6" w:rsidRDefault="0068528A" w:rsidP="00A4249B">
          <w:pPr>
            <w:pStyle w:val="TSTitlepageCapscontent"/>
            <w:rPr>
              <w:lang w:val="en-US"/>
            </w:rPr>
          </w:pPr>
          <w:r>
            <w:rPr>
              <w:lang w:val="en-US"/>
            </w:rPr>
            <w:t xml:space="preserve">IN </w:t>
          </w:r>
          <w:sdt>
            <w:sdtPr>
              <w:alias w:val="Program"/>
              <w:tag w:val="ETS_title_page_diploma_program"/>
              <w:id w:val="1353220792"/>
              <w:placeholder>
                <w:docPart w:val="19F77A37831642918D66C2D7C9E051C7"/>
              </w:placeholder>
              <w:showingPlcHdr/>
              <w:text/>
            </w:sdtPr>
            <w:sdtEndPr>
              <w:rPr>
                <w:rStyle w:val="TSTitlepageCapscontentCar"/>
                <w:caps w:val="0"/>
              </w:rPr>
            </w:sdtEndPr>
            <w:sdtContent>
              <w:r w:rsidRPr="008523D6">
                <w:rPr>
                  <w:rStyle w:val="PlaceholderText"/>
                  <w:lang w:val="en-US"/>
                </w:rPr>
                <w:t>[</w:t>
              </w:r>
              <w:r>
                <w:rPr>
                  <w:rStyle w:val="PlaceholderText"/>
                  <w:lang w:val="en-US"/>
                </w:rPr>
                <w:t>PROGRAM</w:t>
              </w:r>
              <w:r w:rsidRPr="008523D6">
                <w:rPr>
                  <w:rStyle w:val="PlaceholderText"/>
                  <w:lang w:val="en-US"/>
                </w:rPr>
                <w:t>]</w:t>
              </w:r>
            </w:sdtContent>
          </w:sdt>
        </w:p>
        <w:p w:rsidR="0068528A" w:rsidRDefault="0068528A" w:rsidP="00A4249B">
          <w:pPr>
            <w:pStyle w:val="TSTitlepageNormalcontent"/>
            <w:rPr>
              <w:lang w:val="en-US"/>
            </w:rPr>
          </w:pPr>
          <w:r>
            <w:rPr>
              <w:lang w:val="en-US"/>
            </w:rPr>
            <w:t>Ph.D.</w:t>
          </w:r>
        </w:p>
        <w:p w:rsidR="00D2020D" w:rsidRDefault="00D2020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2D2"/>
    <w:rsid w:val="00003A8A"/>
    <w:rsid w:val="00005668"/>
    <w:rsid w:val="0001322B"/>
    <w:rsid w:val="00044EF8"/>
    <w:rsid w:val="000541CE"/>
    <w:rsid w:val="000B3DFF"/>
    <w:rsid w:val="000C46F5"/>
    <w:rsid w:val="000E12EE"/>
    <w:rsid w:val="000E27B0"/>
    <w:rsid w:val="000F0ABF"/>
    <w:rsid w:val="001216DC"/>
    <w:rsid w:val="00141480"/>
    <w:rsid w:val="00151C7C"/>
    <w:rsid w:val="001A187D"/>
    <w:rsid w:val="001C0549"/>
    <w:rsid w:val="001C5481"/>
    <w:rsid w:val="001C6F2E"/>
    <w:rsid w:val="001E1AF5"/>
    <w:rsid w:val="00232F1E"/>
    <w:rsid w:val="0023349E"/>
    <w:rsid w:val="00242EA6"/>
    <w:rsid w:val="002551FC"/>
    <w:rsid w:val="00256FAD"/>
    <w:rsid w:val="002C2DE4"/>
    <w:rsid w:val="00306F4D"/>
    <w:rsid w:val="00312F40"/>
    <w:rsid w:val="00313EE7"/>
    <w:rsid w:val="00344484"/>
    <w:rsid w:val="003444B3"/>
    <w:rsid w:val="0036389C"/>
    <w:rsid w:val="00370A7C"/>
    <w:rsid w:val="003874B4"/>
    <w:rsid w:val="00392B08"/>
    <w:rsid w:val="003B4F47"/>
    <w:rsid w:val="003D5A1A"/>
    <w:rsid w:val="00412D74"/>
    <w:rsid w:val="00430959"/>
    <w:rsid w:val="00484344"/>
    <w:rsid w:val="00493746"/>
    <w:rsid w:val="004F295B"/>
    <w:rsid w:val="004F2A20"/>
    <w:rsid w:val="004F437F"/>
    <w:rsid w:val="005077AE"/>
    <w:rsid w:val="00544CE1"/>
    <w:rsid w:val="00550ED9"/>
    <w:rsid w:val="005523A5"/>
    <w:rsid w:val="005936BA"/>
    <w:rsid w:val="005F0A88"/>
    <w:rsid w:val="00623B3B"/>
    <w:rsid w:val="006339F0"/>
    <w:rsid w:val="00652616"/>
    <w:rsid w:val="00662E1B"/>
    <w:rsid w:val="00666560"/>
    <w:rsid w:val="0068528A"/>
    <w:rsid w:val="00696C8E"/>
    <w:rsid w:val="006F58F9"/>
    <w:rsid w:val="00782808"/>
    <w:rsid w:val="0079388E"/>
    <w:rsid w:val="0079689C"/>
    <w:rsid w:val="007A3C1E"/>
    <w:rsid w:val="007B21B6"/>
    <w:rsid w:val="007B5E89"/>
    <w:rsid w:val="007D711B"/>
    <w:rsid w:val="007F1AA0"/>
    <w:rsid w:val="007F32E0"/>
    <w:rsid w:val="008119A6"/>
    <w:rsid w:val="00841C01"/>
    <w:rsid w:val="008440E6"/>
    <w:rsid w:val="00846215"/>
    <w:rsid w:val="008519BA"/>
    <w:rsid w:val="008D1C8A"/>
    <w:rsid w:val="008D54D6"/>
    <w:rsid w:val="00916581"/>
    <w:rsid w:val="009326CA"/>
    <w:rsid w:val="00956A83"/>
    <w:rsid w:val="009627A9"/>
    <w:rsid w:val="0098536D"/>
    <w:rsid w:val="00996A81"/>
    <w:rsid w:val="009977B5"/>
    <w:rsid w:val="009E49F5"/>
    <w:rsid w:val="009E7110"/>
    <w:rsid w:val="009F2582"/>
    <w:rsid w:val="00A07D1E"/>
    <w:rsid w:val="00A108C0"/>
    <w:rsid w:val="00A26099"/>
    <w:rsid w:val="00A51F99"/>
    <w:rsid w:val="00A6382A"/>
    <w:rsid w:val="00A86355"/>
    <w:rsid w:val="00A872D2"/>
    <w:rsid w:val="00A87896"/>
    <w:rsid w:val="00AA3F87"/>
    <w:rsid w:val="00AD12D7"/>
    <w:rsid w:val="00AD7D75"/>
    <w:rsid w:val="00AF4E9D"/>
    <w:rsid w:val="00AF65B7"/>
    <w:rsid w:val="00B3484A"/>
    <w:rsid w:val="00B366FE"/>
    <w:rsid w:val="00B47095"/>
    <w:rsid w:val="00B63B7C"/>
    <w:rsid w:val="00B9124B"/>
    <w:rsid w:val="00BA459B"/>
    <w:rsid w:val="00C12E26"/>
    <w:rsid w:val="00C13866"/>
    <w:rsid w:val="00C216D9"/>
    <w:rsid w:val="00C3465A"/>
    <w:rsid w:val="00C669AC"/>
    <w:rsid w:val="00C70EEC"/>
    <w:rsid w:val="00C71521"/>
    <w:rsid w:val="00C7369B"/>
    <w:rsid w:val="00C76390"/>
    <w:rsid w:val="00CA45BE"/>
    <w:rsid w:val="00CC4790"/>
    <w:rsid w:val="00CD33FC"/>
    <w:rsid w:val="00D155DB"/>
    <w:rsid w:val="00D2020D"/>
    <w:rsid w:val="00D937A4"/>
    <w:rsid w:val="00DB3B1B"/>
    <w:rsid w:val="00DD0B8B"/>
    <w:rsid w:val="00DD3931"/>
    <w:rsid w:val="00DD499E"/>
    <w:rsid w:val="00DF04FA"/>
    <w:rsid w:val="00E45786"/>
    <w:rsid w:val="00EB00A1"/>
    <w:rsid w:val="00EC0B6B"/>
    <w:rsid w:val="00EC1C44"/>
    <w:rsid w:val="00EC6DA3"/>
    <w:rsid w:val="00ED414D"/>
    <w:rsid w:val="00EF73BE"/>
    <w:rsid w:val="00F20FB2"/>
    <w:rsid w:val="00F32634"/>
    <w:rsid w:val="00F3484F"/>
    <w:rsid w:val="00F5682F"/>
    <w:rsid w:val="00F72885"/>
    <w:rsid w:val="00F814D4"/>
    <w:rsid w:val="00F91E0C"/>
    <w:rsid w:val="00FC7532"/>
    <w:rsid w:val="00FC7AC8"/>
    <w:rsid w:val="00FE4136"/>
    <w:rsid w:val="00FF579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8528A"/>
    <w:rPr>
      <w:color w:val="C00000"/>
    </w:rPr>
  </w:style>
  <w:style w:type="paragraph" w:customStyle="1" w:styleId="TSLicenseAllrightsText1">
    <w:name w:val="ÉTS License All rights Text1"/>
    <w:rsid w:val="00D155DB"/>
  </w:style>
  <w:style w:type="table" w:styleId="TableGrid">
    <w:name w:val="Table Grid"/>
    <w:basedOn w:val="TableNormal"/>
    <w:uiPriority w:val="39"/>
    <w:rsid w:val="00666560"/>
    <w:pPr>
      <w:spacing w:after="0" w:line="240" w:lineRule="auto"/>
    </w:pPr>
    <w:rPr>
      <w:rFonts w:ascii="Times New Roman" w:eastAsia="Times New Roman" w:hAnsi="Times New Roman" w:cs="Times New Roman"/>
      <w:kern w:val="0"/>
      <w:lang w:val="fr-CA" w:eastAsia="en-C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ÉTS Hyperlink"/>
    <w:uiPriority w:val="99"/>
    <w:rsid w:val="00666560"/>
    <w:rPr>
      <w:color w:val="0000FF"/>
      <w:u w:val="single"/>
    </w:rPr>
  </w:style>
  <w:style w:type="paragraph" w:styleId="Caption">
    <w:name w:val="caption"/>
    <w:basedOn w:val="Normal"/>
    <w:next w:val="Normal"/>
    <w:qFormat/>
    <w:rsid w:val="00F91E0C"/>
    <w:pPr>
      <w:spacing w:before="120" w:after="120" w:line="240" w:lineRule="auto"/>
      <w:ind w:left="851" w:right="851"/>
      <w:jc w:val="center"/>
    </w:pPr>
    <w:rPr>
      <w:rFonts w:ascii="Times New Roman" w:eastAsia="Times New Roman" w:hAnsi="Times New Roman" w:cs="Times New Roman"/>
      <w:iCs/>
      <w:kern w:val="0"/>
      <w:szCs w:val="18"/>
      <w:lang w:val="fr-CA" w:eastAsia="en-CA"/>
      <w14:ligatures w14:val="none"/>
    </w:rPr>
  </w:style>
  <w:style w:type="paragraph" w:customStyle="1" w:styleId="TSSansinterligne">
    <w:name w:val="ÉTS Sans interligne"/>
    <w:basedOn w:val="Normal"/>
    <w:link w:val="TSSansinterligneCar"/>
    <w:uiPriority w:val="2"/>
    <w:qFormat/>
    <w:rsid w:val="00550ED9"/>
    <w:pPr>
      <w:spacing w:after="0" w:line="240" w:lineRule="auto"/>
      <w:jc w:val="both"/>
    </w:pPr>
    <w:rPr>
      <w:rFonts w:ascii="Times New Roman" w:eastAsia="Times New Roman" w:hAnsi="Times New Roman" w:cs="Times New Roman"/>
      <w:kern w:val="0"/>
      <w:lang w:val="fr-CA" w:eastAsia="en-CA"/>
      <w14:ligatures w14:val="none"/>
    </w:rPr>
  </w:style>
  <w:style w:type="character" w:customStyle="1" w:styleId="TSSansinterligneCar">
    <w:name w:val="ÉTS Sans interligne Car"/>
    <w:link w:val="TSSansinterligne"/>
    <w:uiPriority w:val="2"/>
    <w:rsid w:val="00550ED9"/>
    <w:rPr>
      <w:rFonts w:ascii="Times New Roman" w:eastAsia="Times New Roman" w:hAnsi="Times New Roman" w:cs="Times New Roman"/>
      <w:kern w:val="0"/>
      <w:lang w:val="fr-CA" w:eastAsia="en-CA"/>
      <w14:ligatures w14:val="none"/>
    </w:rPr>
  </w:style>
  <w:style w:type="paragraph" w:customStyle="1" w:styleId="TSAlgorithme">
    <w:name w:val="ÉTS Algorithme"/>
    <w:basedOn w:val="TSSansinterligne"/>
    <w:uiPriority w:val="33"/>
    <w:qFormat/>
    <w:rsid w:val="00550ED9"/>
    <w:pPr>
      <w:keepNext/>
      <w:tabs>
        <w:tab w:val="center" w:pos="4500"/>
        <w:tab w:val="right" w:pos="8998"/>
      </w:tabs>
    </w:pPr>
    <w:rPr>
      <w:rFonts w:ascii="Consolas" w:hAnsi="Consolas"/>
      <w:iCs/>
      <w:sz w:val="20"/>
      <w:szCs w:val="20"/>
    </w:rPr>
  </w:style>
  <w:style w:type="paragraph" w:customStyle="1" w:styleId="TSLgende">
    <w:name w:val="ÉTS Légende"/>
    <w:basedOn w:val="Caption"/>
    <w:next w:val="TSNormal"/>
    <w:uiPriority w:val="34"/>
    <w:rsid w:val="00550ED9"/>
    <w:pPr>
      <w:keepNext/>
    </w:pPr>
  </w:style>
  <w:style w:type="paragraph" w:customStyle="1" w:styleId="TSNormal">
    <w:name w:val="ÉTS Normal"/>
    <w:basedOn w:val="Normal"/>
    <w:link w:val="TSNormalCar"/>
    <w:uiPriority w:val="1"/>
    <w:qFormat/>
    <w:rsid w:val="00550ED9"/>
    <w:pPr>
      <w:spacing w:after="0" w:line="360" w:lineRule="auto"/>
      <w:jc w:val="both"/>
    </w:pPr>
    <w:rPr>
      <w:rFonts w:ascii="Times New Roman" w:eastAsia="Times New Roman" w:hAnsi="Times New Roman" w:cs="Times New Roman"/>
      <w:kern w:val="0"/>
      <w:lang w:val="fr-CA" w:eastAsia="fr-CA"/>
      <w14:ligatures w14:val="none"/>
    </w:rPr>
  </w:style>
  <w:style w:type="character" w:customStyle="1" w:styleId="TSNormalCar">
    <w:name w:val="ÉTS Normal Car"/>
    <w:link w:val="TSNormal"/>
    <w:uiPriority w:val="1"/>
    <w:rsid w:val="00550ED9"/>
    <w:rPr>
      <w:rFonts w:ascii="Times New Roman" w:eastAsia="Times New Roman" w:hAnsi="Times New Roman" w:cs="Times New Roman"/>
      <w:kern w:val="0"/>
      <w:lang w:val="fr-CA" w:eastAsia="fr-CA"/>
      <w14:ligatures w14:val="none"/>
    </w:rPr>
  </w:style>
  <w:style w:type="paragraph" w:customStyle="1" w:styleId="TSEquation">
    <w:name w:val="ÉTS Equation"/>
    <w:basedOn w:val="Normal"/>
    <w:uiPriority w:val="7"/>
    <w:qFormat/>
    <w:rsid w:val="00550ED9"/>
    <w:pPr>
      <w:tabs>
        <w:tab w:val="center" w:pos="4500"/>
        <w:tab w:val="right" w:pos="8998"/>
      </w:tabs>
      <w:spacing w:after="0" w:line="240" w:lineRule="auto"/>
      <w:jc w:val="center"/>
    </w:pPr>
    <w:rPr>
      <w:rFonts w:ascii="Cambria Math" w:eastAsia="Times New Roman" w:hAnsi="Cambria Math" w:cs="Times New Roman"/>
      <w:i/>
      <w:kern w:val="0"/>
      <w:lang w:val="fr-CA" w:eastAsia="en-CA"/>
      <w14:ligatures w14:val="none"/>
    </w:rPr>
  </w:style>
  <w:style w:type="paragraph" w:styleId="TOC1">
    <w:name w:val="toc 1"/>
    <w:aliases w:val="ÉTS TOC 1"/>
    <w:basedOn w:val="Normal"/>
    <w:next w:val="Normal"/>
    <w:autoRedefine/>
    <w:uiPriority w:val="39"/>
    <w:rsid w:val="00DD0B8B"/>
    <w:pPr>
      <w:tabs>
        <w:tab w:val="right" w:leader="dot" w:pos="9072"/>
      </w:tabs>
      <w:spacing w:before="240" w:after="0" w:line="240" w:lineRule="auto"/>
      <w:ind w:left="1418" w:hanging="1418"/>
    </w:pPr>
    <w:rPr>
      <w:rFonts w:ascii="Times New Roman" w:eastAsia="Times New Roman" w:hAnsi="Times New Roman" w:cs="Times New Roman"/>
      <w:caps/>
      <w:noProof/>
      <w:kern w:val="0"/>
      <w:lang w:val="fr-CA" w:eastAsia="en-CA"/>
      <w14:ligatures w14:val="none"/>
    </w:rPr>
  </w:style>
  <w:style w:type="paragraph" w:styleId="TOC2">
    <w:name w:val="toc 2"/>
    <w:aliases w:val="ÉTS TOC 2"/>
    <w:basedOn w:val="Normal"/>
    <w:next w:val="Normal"/>
    <w:autoRedefine/>
    <w:uiPriority w:val="39"/>
    <w:rsid w:val="00DD0B8B"/>
    <w:pPr>
      <w:tabs>
        <w:tab w:val="right" w:leader="dot" w:pos="9072"/>
      </w:tabs>
      <w:spacing w:before="120" w:after="0" w:line="240" w:lineRule="auto"/>
      <w:ind w:left="720" w:hanging="720"/>
    </w:pPr>
    <w:rPr>
      <w:rFonts w:ascii="Times New Roman" w:eastAsia="Times New Roman" w:hAnsi="Times New Roman" w:cs="Times New Roman"/>
      <w:noProof/>
      <w:kern w:val="0"/>
      <w:lang w:val="fr-CA" w:eastAsia="en-CA"/>
      <w14:ligatures w14:val="none"/>
    </w:rPr>
  </w:style>
  <w:style w:type="paragraph" w:styleId="TOC3">
    <w:name w:val="toc 3"/>
    <w:aliases w:val="ÉTS TOC 3"/>
    <w:basedOn w:val="Normal"/>
    <w:next w:val="Normal"/>
    <w:autoRedefine/>
    <w:uiPriority w:val="39"/>
    <w:rsid w:val="00DD0B8B"/>
    <w:pPr>
      <w:tabs>
        <w:tab w:val="left" w:pos="1418"/>
        <w:tab w:val="right" w:leader="dot" w:pos="9072"/>
      </w:tabs>
      <w:spacing w:before="120" w:after="0" w:line="240" w:lineRule="auto"/>
      <w:ind w:left="1418" w:hanging="709"/>
    </w:pPr>
    <w:rPr>
      <w:rFonts w:ascii="Times New Roman" w:eastAsia="Times New Roman" w:hAnsi="Times New Roman" w:cs="Times New Roman"/>
      <w:noProof/>
      <w:kern w:val="0"/>
      <w:lang w:val="fr-CA" w:eastAsia="en-CA"/>
      <w14:ligatures w14:val="none"/>
    </w:rPr>
  </w:style>
  <w:style w:type="paragraph" w:styleId="TOC4">
    <w:name w:val="toc 4"/>
    <w:aliases w:val="ÉTS TOC 4"/>
    <w:basedOn w:val="Normal"/>
    <w:next w:val="Normal"/>
    <w:autoRedefine/>
    <w:uiPriority w:val="39"/>
    <w:rsid w:val="00DD0B8B"/>
    <w:pPr>
      <w:tabs>
        <w:tab w:val="right" w:leader="dot" w:pos="9072"/>
      </w:tabs>
      <w:spacing w:before="120" w:after="0" w:line="240" w:lineRule="auto"/>
      <w:ind w:left="2410" w:hanging="992"/>
    </w:pPr>
    <w:rPr>
      <w:rFonts w:ascii="Times New Roman" w:eastAsia="Times New Roman" w:hAnsi="Times New Roman" w:cs="Times New Roman"/>
      <w:noProof/>
      <w:kern w:val="0"/>
      <w:lang w:val="fr-CA" w:eastAsia="en-CA"/>
      <w14:ligatures w14:val="none"/>
    </w:rPr>
  </w:style>
  <w:style w:type="paragraph" w:customStyle="1" w:styleId="E8C85FB4282045B3944FB6D426634FE9">
    <w:name w:val="E8C85FB4282045B3944FB6D426634FE9"/>
    <w:rsid w:val="009326CA"/>
  </w:style>
  <w:style w:type="paragraph" w:customStyle="1" w:styleId="TSTitlepageCapscontent">
    <w:name w:val="ÉTS Title page Caps content"/>
    <w:basedOn w:val="Normal"/>
    <w:link w:val="TSTitlepageCapscontentCar"/>
    <w:uiPriority w:val="28"/>
    <w:unhideWhenUsed/>
    <w:qFormat/>
    <w:rsid w:val="0068528A"/>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TSTitlepageNormalcontent">
    <w:name w:val="ÉTS Title page Normal content"/>
    <w:basedOn w:val="Normal"/>
    <w:link w:val="TSTitlepageNormalcontentCar"/>
    <w:uiPriority w:val="27"/>
    <w:unhideWhenUsed/>
    <w:qFormat/>
    <w:rsid w:val="0068528A"/>
    <w:pPr>
      <w:spacing w:after="0" w:line="240" w:lineRule="auto"/>
      <w:jc w:val="center"/>
    </w:pPr>
    <w:rPr>
      <w:rFonts w:ascii="Times New Roman" w:eastAsia="Times New Roman" w:hAnsi="Times New Roman" w:cs="Times New Roman"/>
      <w:kern w:val="0"/>
      <w:sz w:val="28"/>
      <w:lang w:val="fr-CA" w:eastAsia="en-CA"/>
      <w14:ligatures w14:val="none"/>
    </w:rPr>
  </w:style>
  <w:style w:type="character" w:customStyle="1" w:styleId="TSTitlepageCapscontentCar">
    <w:name w:val="ÉTS Title page Caps content Car"/>
    <w:basedOn w:val="DefaultParagraphFont"/>
    <w:link w:val="TSTitlepageCapscontent"/>
    <w:uiPriority w:val="28"/>
    <w:rsid w:val="0068528A"/>
    <w:rPr>
      <w:rFonts w:ascii="Times New Roman" w:eastAsia="Times New Roman" w:hAnsi="Times New Roman" w:cs="Times New Roman"/>
      <w:caps/>
      <w:kern w:val="0"/>
      <w:sz w:val="28"/>
      <w:lang w:val="fr-CA" w:eastAsia="en-CA"/>
      <w14:ligatures w14:val="none"/>
    </w:rPr>
  </w:style>
  <w:style w:type="character" w:customStyle="1" w:styleId="TSTitlepageNormalcontentCar">
    <w:name w:val="ÉTS Title page Normal content Car"/>
    <w:basedOn w:val="DefaultParagraphFont"/>
    <w:link w:val="TSTitlepageNormalcontent"/>
    <w:uiPriority w:val="27"/>
    <w:rsid w:val="0068528A"/>
    <w:rPr>
      <w:rFonts w:ascii="Times New Roman" w:eastAsia="Times New Roman" w:hAnsi="Times New Roman" w:cs="Times New Roman"/>
      <w:kern w:val="0"/>
      <w:sz w:val="28"/>
      <w:lang w:val="fr-CA" w:eastAsia="en-CA"/>
      <w14:ligatures w14:val="none"/>
    </w:rPr>
  </w:style>
  <w:style w:type="paragraph" w:customStyle="1" w:styleId="TSConfidential">
    <w:name w:val="ÉTS Confidential"/>
    <w:rsid w:val="00B3484A"/>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D01792CFE91B4477A3E5F002235BFE48">
    <w:name w:val="D01792CFE91B4477A3E5F002235BFE48"/>
    <w:rsid w:val="009326CA"/>
  </w:style>
  <w:style w:type="paragraph" w:customStyle="1" w:styleId="TSOpenAccess">
    <w:name w:val="ÉTS Open Access"/>
    <w:rsid w:val="00B3484A"/>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EA8EA4AC9C684A15A7463E3F87C45BEF">
    <w:name w:val="EA8EA4AC9C684A15A7463E3F87C45BEF"/>
    <w:rsid w:val="009326CA"/>
  </w:style>
  <w:style w:type="paragraph" w:customStyle="1" w:styleId="19F77A37831642918D66C2D7C9E051C7">
    <w:name w:val="19F77A37831642918D66C2D7C9E051C7"/>
    <w:rsid w:val="009326CA"/>
  </w:style>
  <w:style w:type="character" w:styleId="CommentReference">
    <w:name w:val="annotation reference"/>
    <w:basedOn w:val="DefaultParagraphFont"/>
    <w:uiPriority w:val="99"/>
    <w:semiHidden/>
    <w:rsid w:val="00D155DB"/>
    <w:rPr>
      <w:sz w:val="16"/>
      <w:szCs w:val="16"/>
    </w:rPr>
  </w:style>
  <w:style w:type="paragraph" w:styleId="CommentText">
    <w:name w:val="annotation text"/>
    <w:basedOn w:val="Normal"/>
    <w:link w:val="CommentTextChar"/>
    <w:uiPriority w:val="99"/>
    <w:semiHidden/>
    <w:rsid w:val="00D155DB"/>
    <w:pPr>
      <w:spacing w:after="0" w:line="240" w:lineRule="auto"/>
    </w:pPr>
    <w:rPr>
      <w:rFonts w:ascii="Times New Roman" w:eastAsia="Times New Roman" w:hAnsi="Times New Roman" w:cs="Times New Roman"/>
      <w:kern w:val="0"/>
      <w:sz w:val="20"/>
      <w:szCs w:val="20"/>
      <w:lang w:val="fr-CA" w:eastAsia="en-CA"/>
      <w14:ligatures w14:val="none"/>
    </w:rPr>
  </w:style>
  <w:style w:type="character" w:customStyle="1" w:styleId="CommentTextChar">
    <w:name w:val="Comment Text Char"/>
    <w:basedOn w:val="DefaultParagraphFont"/>
    <w:link w:val="CommentText"/>
    <w:uiPriority w:val="99"/>
    <w:semiHidden/>
    <w:rsid w:val="00D155DB"/>
    <w:rPr>
      <w:rFonts w:ascii="Times New Roman" w:eastAsia="Times New Roman" w:hAnsi="Times New Roman" w:cs="Times New Roman"/>
      <w:kern w:val="0"/>
      <w:sz w:val="20"/>
      <w:szCs w:val="20"/>
      <w:lang w:val="fr-CA" w:eastAsia="en-CA"/>
      <w14:ligatures w14:val="none"/>
    </w:rPr>
  </w:style>
  <w:style w:type="paragraph" w:customStyle="1" w:styleId="TSLicenseCCImage1">
    <w:name w:val="ÉTS License CC Image1"/>
    <w:rsid w:val="00D155DB"/>
  </w:style>
  <w:style w:type="paragraph" w:customStyle="1" w:styleId="TSTableofcontents">
    <w:name w:val="ÉTS Table of contents"/>
    <w:rsid w:val="00DD0B8B"/>
    <w:pPr>
      <w:spacing w:after="0" w:line="360" w:lineRule="auto"/>
      <w:jc w:val="both"/>
    </w:pPr>
    <w:rPr>
      <w:rFonts w:ascii="Times New Roman" w:eastAsia="Times New Roman" w:hAnsi="Times New Roman" w:cs="Times New Roman"/>
      <w:kern w:val="0"/>
      <w:lang w:val="fr-CA" w:eastAsia="fr-CA"/>
      <w14:ligatures w14:val="none"/>
    </w:rPr>
  </w:style>
  <w:style w:type="paragraph" w:customStyle="1" w:styleId="TSLicencepage">
    <w:name w:val="ÉTS Licence page"/>
    <w:basedOn w:val="Normal"/>
    <w:uiPriority w:val="30"/>
    <w:rsid w:val="00666560"/>
    <w:pPr>
      <w:spacing w:after="0" w:line="360" w:lineRule="auto"/>
      <w:ind w:left="181" w:right="181"/>
      <w:jc w:val="both"/>
    </w:pPr>
    <w:rPr>
      <w:rFonts w:ascii="Times New Roman" w:eastAsia="Times New Roman" w:hAnsi="Times New Roman" w:cs="Times New Roman"/>
      <w:kern w:val="0"/>
      <w:sz w:val="20"/>
      <w:lang w:val="fr-CA" w:eastAsia="en-CA"/>
      <w14:ligatures w14:val="none"/>
    </w:rPr>
  </w:style>
  <w:style w:type="paragraph" w:customStyle="1" w:styleId="BC2A9BF5076E408F89D50C0706862F262">
    <w:name w:val="BC2A9BF5076E408F89D50C0706862F262"/>
    <w:rsid w:val="00544CE1"/>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TSPagedetitreContenumajuscules">
    <w:name w:val="ÉTS Page de titre Contenu majuscules"/>
    <w:basedOn w:val="Normal"/>
    <w:link w:val="TSPagedetitreContenumajusculesCar"/>
    <w:uiPriority w:val="28"/>
    <w:unhideWhenUsed/>
    <w:qFormat/>
    <w:rsid w:val="0068528A"/>
    <w:pPr>
      <w:spacing w:after="0" w:line="240" w:lineRule="auto"/>
      <w:jc w:val="center"/>
    </w:pPr>
    <w:rPr>
      <w:rFonts w:ascii="Times New Roman" w:eastAsia="Times New Roman" w:hAnsi="Times New Roman" w:cs="Times New Roman"/>
      <w:caps/>
      <w:kern w:val="0"/>
      <w:sz w:val="28"/>
      <w:lang w:val="fr-CA" w:eastAsia="en-CA"/>
      <w14:ligatures w14:val="none"/>
    </w:rPr>
  </w:style>
  <w:style w:type="character" w:customStyle="1" w:styleId="TSPagedetitreContenumajusculesCar">
    <w:name w:val="ÉTS Page de titre Contenu majuscules Car"/>
    <w:basedOn w:val="DefaultParagraphFont"/>
    <w:link w:val="TSPagedetitreContenumajuscules"/>
    <w:uiPriority w:val="28"/>
    <w:rsid w:val="0068528A"/>
    <w:rPr>
      <w:rFonts w:ascii="Times New Roman" w:eastAsia="Times New Roman" w:hAnsi="Times New Roman" w:cs="Times New Roman"/>
      <w:caps/>
      <w:kern w:val="0"/>
      <w:sz w:val="28"/>
      <w:lang w:val="fr-CA" w:eastAsia="en-CA"/>
      <w14:ligatures w14:val="none"/>
    </w:rPr>
  </w:style>
  <w:style w:type="paragraph" w:customStyle="1" w:styleId="538BB2E7D08048CEA3F29C8E7D983F99">
    <w:name w:val="538BB2E7D08048CEA3F29C8E7D983F99"/>
    <w:rsid w:val="00544CE1"/>
  </w:style>
  <w:style w:type="paragraph" w:customStyle="1" w:styleId="5837219360FE46828F10A0EB62E193C0">
    <w:name w:val="5837219360FE46828F10A0EB62E193C0"/>
    <w:rsid w:val="00544CE1"/>
  </w:style>
  <w:style w:type="paragraph" w:customStyle="1" w:styleId="CF83AC0E727C4B188896D3EEB0B097F21">
    <w:name w:val="CF83AC0E727C4B188896D3EEB0B097F21"/>
    <w:rsid w:val="0068528A"/>
    <w:pPr>
      <w:tabs>
        <w:tab w:val="center" w:pos="4536"/>
        <w:tab w:val="right" w:pos="9072"/>
      </w:tabs>
      <w:spacing w:after="0" w:line="240" w:lineRule="auto"/>
    </w:pPr>
    <w:rPr>
      <w:rFonts w:ascii="Times New Roman" w:eastAsia="Times New Roman" w:hAnsi="Times New Roman" w:cs="Times New Roman"/>
      <w:kern w:val="0"/>
      <w:lang w:val="fr-CA" w:eastAsia="en-CA"/>
      <w14:ligatures w14:val="none"/>
    </w:rPr>
  </w:style>
  <w:style w:type="paragraph" w:customStyle="1" w:styleId="F6C9BFC55D63424C8C34633C06EA0BCF2">
    <w:name w:val="F6C9BFC55D63424C8C34633C06EA0BCF2"/>
    <w:rsid w:val="0068528A"/>
    <w:pPr>
      <w:spacing w:after="0" w:line="240" w:lineRule="auto"/>
      <w:jc w:val="center"/>
    </w:pPr>
    <w:rPr>
      <w:rFonts w:ascii="Times New Roman" w:eastAsia="Times New Roman" w:hAnsi="Times New Roman" w:cs="Times New Roman"/>
      <w:kern w:val="0"/>
      <w:sz w:val="36"/>
      <w:lang w:val="fr-CA" w:eastAsia="en-CA"/>
      <w14:ligatures w14:val="none"/>
    </w:rPr>
  </w:style>
  <w:style w:type="paragraph" w:customStyle="1" w:styleId="9C9ABFE9CACA43709014C9AE7CDCFD5A2">
    <w:name w:val="9C9ABFE9CACA43709014C9AE7CDCFD5A2"/>
    <w:rsid w:val="0068528A"/>
    <w:pPr>
      <w:spacing w:after="0" w:line="240" w:lineRule="auto"/>
      <w:jc w:val="center"/>
    </w:pPr>
    <w:rPr>
      <w:rFonts w:ascii="Times New Roman" w:eastAsia="Times New Roman" w:hAnsi="Times New Roman" w:cs="Times New Roman"/>
      <w:kern w:val="0"/>
      <w:sz w:val="28"/>
      <w:lang w:val="fr-CA" w:eastAsia="en-CA"/>
      <w14:ligatures w14:val="none"/>
    </w:rPr>
  </w:style>
  <w:style w:type="paragraph" w:customStyle="1" w:styleId="1965309E541041469AE1F6D8BFB0239F2">
    <w:name w:val="1965309E541041469AE1F6D8BFB0239F2"/>
    <w:rsid w:val="0068528A"/>
    <w:pPr>
      <w:spacing w:after="0" w:line="240" w:lineRule="auto"/>
      <w:jc w:val="center"/>
    </w:pPr>
    <w:rPr>
      <w:rFonts w:ascii="Times New Roman" w:eastAsia="Times New Roman" w:hAnsi="Times New Roman" w:cs="Times New Roman"/>
      <w:kern w:val="0"/>
      <w:sz w:val="28"/>
      <w:lang w:val="fr-CA" w:eastAsia="en-CA"/>
      <w14:ligatures w14:val="none"/>
    </w:rPr>
  </w:style>
  <w:style w:type="paragraph" w:customStyle="1" w:styleId="FF7521051BE64507820745879A1D7DD22">
    <w:name w:val="FF7521051BE64507820745879A1D7DD22"/>
    <w:rsid w:val="0068528A"/>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791DADE2331E4948A1ED1CE116FD4B152">
    <w:name w:val="791DADE2331E4948A1ED1CE116FD4B152"/>
    <w:rsid w:val="0068528A"/>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97A332926BFC4449AAC850904A7D2BEB2">
    <w:name w:val="97A332926BFC4449AAC850904A7D2BEB2"/>
    <w:rsid w:val="0068528A"/>
    <w:pPr>
      <w:spacing w:after="0" w:line="240" w:lineRule="auto"/>
      <w:jc w:val="center"/>
    </w:pPr>
    <w:rPr>
      <w:rFonts w:ascii="Times New Roman" w:eastAsia="Times New Roman" w:hAnsi="Times New Roman" w:cs="Times New Roman"/>
      <w:kern w:val="0"/>
      <w:lang w:val="fr-CA" w:eastAsia="en-CA"/>
      <w14:ligatures w14:val="none"/>
    </w:rPr>
  </w:style>
  <w:style w:type="paragraph" w:customStyle="1" w:styleId="831B5BF4A4C94AA29343368FC2F70AAC2">
    <w:name w:val="831B5BF4A4C94AA29343368FC2F70AAC2"/>
    <w:rsid w:val="0068528A"/>
    <w:pPr>
      <w:spacing w:after="0" w:line="240" w:lineRule="auto"/>
      <w:jc w:val="center"/>
    </w:pPr>
    <w:rPr>
      <w:rFonts w:ascii="Times New Roman" w:eastAsia="Times New Roman" w:hAnsi="Times New Roman" w:cs="Times New Roman"/>
      <w:kern w:val="0"/>
      <w:lang w:val="fr-CA" w:eastAsia="en-CA"/>
      <w14:ligatures w14:val="none"/>
    </w:rPr>
  </w:style>
  <w:style w:type="paragraph" w:customStyle="1" w:styleId="794A342EF5514AAD92090D2BB98BED522">
    <w:name w:val="794A342EF5514AAD92090D2BB98BED522"/>
    <w:rsid w:val="0068528A"/>
    <w:pPr>
      <w:spacing w:after="0" w:line="240" w:lineRule="auto"/>
      <w:jc w:val="center"/>
    </w:pPr>
    <w:rPr>
      <w:rFonts w:ascii="Times New Roman" w:eastAsia="Times New Roman" w:hAnsi="Times New Roman" w:cs="Times New Roman"/>
      <w:kern w:val="0"/>
      <w:lang w:val="fr-CA" w:eastAsia="en-CA"/>
      <w14:ligatures w14:val="none"/>
    </w:rPr>
  </w:style>
  <w:style w:type="paragraph" w:customStyle="1" w:styleId="FB22BF2E3A4B471F8F2C06AD93B0A00F2">
    <w:name w:val="FB22BF2E3A4B471F8F2C06AD93B0A00F2"/>
    <w:rsid w:val="0068528A"/>
    <w:pPr>
      <w:spacing w:after="0" w:line="240" w:lineRule="auto"/>
      <w:jc w:val="center"/>
    </w:pPr>
    <w:rPr>
      <w:rFonts w:ascii="Times New Roman" w:eastAsia="Times New Roman" w:hAnsi="Times New Roman" w:cs="Times New Roman"/>
      <w:kern w:val="0"/>
      <w:lang w:val="fr-CA" w:eastAsia="en-CA"/>
      <w14:ligatures w14:val="none"/>
    </w:rPr>
  </w:style>
  <w:style w:type="paragraph" w:customStyle="1" w:styleId="3D0A77A2EF7C45728771442ED03F5C712">
    <w:name w:val="3D0A77A2EF7C45728771442ED03F5C71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2112450F33124DE68E60695F762E823E2">
    <w:name w:val="2112450F33124DE68E60695F762E823E2"/>
    <w:rsid w:val="0068528A"/>
    <w:pPr>
      <w:spacing w:after="0" w:line="240" w:lineRule="auto"/>
      <w:jc w:val="center"/>
    </w:pPr>
    <w:rPr>
      <w:rFonts w:ascii="Times New Roman" w:eastAsia="Times New Roman" w:hAnsi="Times New Roman" w:cs="Times New Roman"/>
      <w:caps/>
      <w:kern w:val="0"/>
      <w:lang w:val="fr-CA" w:eastAsia="en-CA"/>
      <w14:ligatures w14:val="none"/>
    </w:rPr>
  </w:style>
  <w:style w:type="paragraph" w:customStyle="1" w:styleId="128424D7512E42CD9F601B6CB794C3F42">
    <w:name w:val="128424D7512E42CD9F601B6CB794C3F4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38B0AE281A2149BFA95315BB1B71D7462">
    <w:name w:val="38B0AE281A2149BFA95315BB1B71D746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6BDFE462673D4002939D72673B408B652">
    <w:name w:val="6BDFE462673D4002939D72673B408B65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88F3317967394A5CBA27260E81F5B8A52">
    <w:name w:val="88F3317967394A5CBA27260E81F5B8A5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8FE2CBD707CA49C486DABD60B560316F2">
    <w:name w:val="8FE2CBD707CA49C486DABD60B560316F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189F990AE26D4C7FA0606B88ECFDE2042">
    <w:name w:val="189F990AE26D4C7FA0606B88ECFDE204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3CED002ECEDD4B309546CC67B55E6FCB2">
    <w:name w:val="3CED002ECEDD4B309546CC67B55E6FCB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EBDF753B0BA24CBBB13BB3B82B8F13972">
    <w:name w:val="EBDF753B0BA24CBBB13BB3B82B8F1397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00E63CD373EA4D3DAAE784BE5D4F94AF2">
    <w:name w:val="00E63CD373EA4D3DAAE784BE5D4F94AF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FD0813FB8EC94A1A98080CA7D8DDC2082">
    <w:name w:val="FD0813FB8EC94A1A98080CA7D8DDC208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C9AE6DD9A3EB4EABA1B1B17130219F1D2">
    <w:name w:val="C9AE6DD9A3EB4EABA1B1B17130219F1D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95092478A54341B2AF849DA13F6719432">
    <w:name w:val="95092478A54341B2AF849DA13F671943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B7CA332917714CCCA6D6CC346F81EBDC2">
    <w:name w:val="B7CA332917714CCCA6D6CC346F81EBDC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61A289C6B030417697179CFFFEC08BC72">
    <w:name w:val="61A289C6B030417697179CFFFEC08BC72"/>
    <w:rsid w:val="0068528A"/>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58B04D31554349A0A26EB0DEF72A92E52">
    <w:name w:val="58B04D31554349A0A26EB0DEF72A92E52"/>
    <w:rsid w:val="0068528A"/>
    <w:pPr>
      <w:spacing w:after="0" w:line="240" w:lineRule="auto"/>
      <w:jc w:val="center"/>
    </w:pPr>
    <w:rPr>
      <w:rFonts w:ascii="Times New Roman" w:eastAsia="Times New Roman" w:hAnsi="Times New Roman" w:cs="Times New Roman"/>
      <w:caps/>
      <w:kern w:val="0"/>
      <w:lang w:val="fr-CA" w:eastAsia="en-CA"/>
      <w14:ligatures w14:val="none"/>
    </w:rPr>
  </w:style>
  <w:style w:type="paragraph" w:customStyle="1" w:styleId="8D061E55168744E0A2642A11CD5FD89E2">
    <w:name w:val="8D061E55168744E0A2642A11CD5FD89E2"/>
    <w:rsid w:val="0068528A"/>
    <w:pPr>
      <w:spacing w:after="0" w:line="240" w:lineRule="auto"/>
      <w:jc w:val="center"/>
    </w:pPr>
    <w:rPr>
      <w:rFonts w:ascii="Times New Roman" w:eastAsia="Times New Roman" w:hAnsi="Times New Roman" w:cs="Times New Roman"/>
      <w:caps/>
      <w:kern w:val="0"/>
      <w:lang w:val="fr-CA" w:eastAsia="en-CA"/>
      <w14:ligatures w14:val="none"/>
    </w:rPr>
  </w:style>
  <w:style w:type="paragraph" w:customStyle="1" w:styleId="039E70C962404123B5E3B0AED487BFF32">
    <w:name w:val="039E70C962404123B5E3B0AED487BFF32"/>
    <w:rsid w:val="0068528A"/>
    <w:pPr>
      <w:spacing w:after="0" w:line="240" w:lineRule="auto"/>
      <w:jc w:val="center"/>
    </w:pPr>
    <w:rPr>
      <w:rFonts w:ascii="Times New Roman" w:eastAsia="Times New Roman" w:hAnsi="Times New Roman" w:cs="Times New Roman"/>
      <w:b/>
      <w:kern w:val="0"/>
      <w:lang w:val="fr-CA" w:eastAsia="fr-CA"/>
      <w14:ligatures w14:val="none"/>
    </w:rPr>
  </w:style>
  <w:style w:type="paragraph" w:customStyle="1" w:styleId="1A2FED9D00804558BB0F46A687D101962">
    <w:name w:val="1A2FED9D00804558BB0F46A687D101962"/>
    <w:rsid w:val="0068528A"/>
    <w:pPr>
      <w:spacing w:after="0" w:line="240" w:lineRule="auto"/>
      <w:jc w:val="center"/>
    </w:pPr>
    <w:rPr>
      <w:rFonts w:ascii="Times New Roman" w:eastAsia="Times New Roman" w:hAnsi="Times New Roman" w:cs="Times New Roman"/>
      <w:kern w:val="0"/>
      <w:lang w:val="fr-CA" w:eastAsia="fr-CA"/>
      <w14:ligatures w14:val="none"/>
    </w:rPr>
  </w:style>
  <w:style w:type="paragraph" w:customStyle="1" w:styleId="9F7BAF9E707642D2B1087B981DFB5B902">
    <w:name w:val="9F7BAF9E707642D2B1087B981DFB5B902"/>
    <w:rsid w:val="0068528A"/>
    <w:pPr>
      <w:spacing w:after="0" w:line="240" w:lineRule="auto"/>
      <w:jc w:val="center"/>
    </w:pPr>
    <w:rPr>
      <w:rFonts w:ascii="Times New Roman" w:eastAsia="Times New Roman" w:hAnsi="Times New Roman" w:cs="Times New Roman"/>
      <w:kern w:val="0"/>
      <w:lang w:val="fr-CA" w:eastAsia="fr-CA"/>
      <w14:ligatures w14:val="none"/>
    </w:rPr>
  </w:style>
  <w:style w:type="paragraph" w:customStyle="1" w:styleId="082D9D38F672412585DF299B988FA0252">
    <w:name w:val="082D9D38F672412585DF299B988FA0252"/>
    <w:rsid w:val="0068528A"/>
    <w:pPr>
      <w:spacing w:after="0" w:line="240" w:lineRule="auto"/>
      <w:jc w:val="center"/>
    </w:pPr>
    <w:rPr>
      <w:rFonts w:ascii="Times New Roman" w:eastAsia="Times New Roman" w:hAnsi="Times New Roman" w:cs="Times New Roman"/>
      <w:b/>
      <w:kern w:val="0"/>
      <w:lang w:val="fr-CA" w:eastAsia="fr-CA"/>
      <w14:ligatures w14:val="none"/>
    </w:rPr>
  </w:style>
  <w:style w:type="paragraph" w:customStyle="1" w:styleId="42451C10492D40FA92118170CA67D8D72">
    <w:name w:val="42451C10492D40FA92118170CA67D8D72"/>
    <w:rsid w:val="0068528A"/>
    <w:pPr>
      <w:spacing w:after="0" w:line="240" w:lineRule="auto"/>
      <w:jc w:val="center"/>
    </w:pPr>
    <w:rPr>
      <w:rFonts w:ascii="Times New Roman" w:eastAsia="Times New Roman" w:hAnsi="Times New Roman" w:cs="Times New Roman"/>
      <w:kern w:val="0"/>
      <w:lang w:val="fr-CA" w:eastAsia="fr-CA"/>
      <w14:ligatures w14:val="none"/>
    </w:rPr>
  </w:style>
  <w:style w:type="paragraph" w:customStyle="1" w:styleId="6978B3C01DE44E62B9ECD46DE6A739AB2">
    <w:name w:val="6978B3C01DE44E62B9ECD46DE6A739AB2"/>
    <w:rsid w:val="0068528A"/>
    <w:pPr>
      <w:spacing w:after="0" w:line="240" w:lineRule="auto"/>
      <w:jc w:val="center"/>
    </w:pPr>
    <w:rPr>
      <w:rFonts w:ascii="Times New Roman" w:eastAsia="Times New Roman" w:hAnsi="Times New Roman" w:cs="Times New Roman"/>
      <w:kern w:val="0"/>
      <w:lang w:val="fr-CA" w:eastAsia="fr-CA"/>
      <w14:ligatures w14:val="none"/>
    </w:rPr>
  </w:style>
  <w:style w:type="paragraph" w:customStyle="1" w:styleId="0F9AA8C058D04B1186F57D72121EE3952">
    <w:name w:val="0F9AA8C058D04B1186F57D72121EE3952"/>
    <w:rsid w:val="0068528A"/>
    <w:pPr>
      <w:spacing w:after="0" w:line="360" w:lineRule="auto"/>
      <w:jc w:val="both"/>
    </w:pPr>
    <w:rPr>
      <w:rFonts w:ascii="Times New Roman" w:eastAsia="Times New Roman" w:hAnsi="Times New Roman" w:cs="Times New Roman"/>
      <w:kern w:val="0"/>
      <w:lang w:val="fr-CA" w:eastAsia="fr-CA"/>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etadata xmlns="http://schemas.ets.ca/v1">
  <prenom/>
  <nom/>
  <titre/>
  <type_de_document/>
</metadata>
</file>

<file path=customXml/itemProps1.xml><?xml version="1.0" encoding="utf-8"?>
<ds:datastoreItem xmlns:ds="http://schemas.openxmlformats.org/officeDocument/2006/customXml" ds:itemID="{B4DCF451-C5E4-40DF-ABBF-9F84B907C58E}">
  <ds:schemaRefs>
    <ds:schemaRef ds:uri="http://schemas.openxmlformats.org/officeDocument/2006/bibliography"/>
  </ds:schemaRefs>
</ds:datastoreItem>
</file>

<file path=customXml/itemProps2.xml><?xml version="1.0" encoding="utf-8"?>
<ds:datastoreItem xmlns:ds="http://schemas.openxmlformats.org/officeDocument/2006/customXml" ds:itemID="{93674F90-6A37-4DB5-BE50-1DD56F048B1D}">
  <ds:schemaRefs>
    <ds:schemaRef ds:uri="http://schemas.ets.ca/v1"/>
  </ds:schemaRefs>
</ds:datastoreItem>
</file>

<file path=docProps/app.xml><?xml version="1.0" encoding="utf-8"?>
<Properties xmlns="http://schemas.openxmlformats.org/officeDocument/2006/extended-properties" xmlns:vt="http://schemas.openxmlformats.org/officeDocument/2006/docPropsVTypes">
  <Template>ETS Template - EN - 2026 (v9)</Template>
  <TotalTime>10</TotalTime>
  <Pages>57</Pages>
  <Words>1821</Words>
  <Characters>10017</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ÉTS</dc:creator>
  <cp:keywords/>
  <dc:description/>
  <cp:lastModifiedBy>Adrien Thiery</cp:lastModifiedBy>
  <cp:revision>6</cp:revision>
  <dcterms:created xsi:type="dcterms:W3CDTF">2026-08-13T14:06:00Z</dcterms:created>
  <dcterms:modified xsi:type="dcterms:W3CDTF">2026-09-22T15:43:00Z</dcterms:modified>
</cp:coreProperties>
</file>