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Style w:val="TSPagedetitreTitredudocumentCar"/>
        </w:rPr>
        <w:alias w:val="Titre du document"/>
        <w:tag w:val="ETS_title_page_title"/>
        <w:id w:val="-367461993"/>
        <w:lock w:val="sdtLocked"/>
        <w:placeholder>
          <w:docPart w:val="E82A087F32A84071B474264440D4122C"/>
        </w:placeholder>
        <w:showingPlcHdr/>
        <w:dataBinding w:prefixMappings="xmlns:ns0='http://schemas.ets.ca/v1' " w:xpath="/ns0:metadata[1]/ns0:titre[1]" w:storeItemID="{93674F90-6A37-4DB5-BE50-1DD56F048B1D}"/>
        <w:text/>
      </w:sdtPr>
      <w:sdtEndPr>
        <w:rPr>
          <w:rStyle w:val="DefaultParagraphFont"/>
        </w:rPr>
      </w:sdtEndPr>
      <w:sdtContent>
        <w:p w14:paraId="24846385" w14:textId="61C4179E" w:rsidR="008114F6" w:rsidRDefault="00E02338" w:rsidP="00163CD7">
          <w:pPr>
            <w:pStyle w:val="TSPagedetitreTitredudocument"/>
          </w:pPr>
          <w:r w:rsidRPr="006C3998">
            <w:rPr>
              <w:rStyle w:val="PlaceholderText"/>
            </w:rPr>
            <w:t>[Titre</w:t>
          </w:r>
          <w:r>
            <w:rPr>
              <w:rStyle w:val="PlaceholderText"/>
            </w:rPr>
            <w:t xml:space="preserve"> du document</w:t>
          </w:r>
          <w:r w:rsidRPr="006C3998">
            <w:rPr>
              <w:rStyle w:val="PlaceholderText"/>
            </w:rPr>
            <w:t>]</w:t>
          </w:r>
        </w:p>
      </w:sdtContent>
    </w:sdt>
    <w:p w14:paraId="37D94D57" w14:textId="77777777" w:rsidR="002301A4" w:rsidRDefault="007D594A" w:rsidP="00163CD7">
      <w:pPr>
        <w:pStyle w:val="TSPagedetitreTitredudocument"/>
      </w:pPr>
      <w:commentRangeStart w:id="0"/>
      <w:commentRangeEnd w:id="0"/>
      <w:r>
        <w:rPr>
          <w:rStyle w:val="CommentReference"/>
          <w:sz w:val="36"/>
          <w:szCs w:val="24"/>
        </w:rPr>
        <w:commentReference w:id="0"/>
      </w:r>
    </w:p>
    <w:p w14:paraId="2678D913" w14:textId="77777777" w:rsidR="003C184F" w:rsidRDefault="003C184F" w:rsidP="00163CD7">
      <w:pPr>
        <w:pStyle w:val="TSPagedetitreTitredudocument"/>
      </w:pPr>
    </w:p>
    <w:p w14:paraId="052C78E9" w14:textId="77777777" w:rsidR="003C184F" w:rsidRDefault="003C184F" w:rsidP="00163CD7">
      <w:pPr>
        <w:pStyle w:val="TSPagedetitreTitredudocument"/>
      </w:pPr>
    </w:p>
    <w:p w14:paraId="16272F4E" w14:textId="77777777" w:rsidR="003C184F" w:rsidRDefault="002F2ED8" w:rsidP="003C184F">
      <w:pPr>
        <w:pStyle w:val="TSPagedetitrePrnom"/>
      </w:pPr>
      <w:r>
        <w:t>p</w:t>
      </w:r>
      <w:r w:rsidR="003C184F">
        <w:t>ar</w:t>
      </w:r>
    </w:p>
    <w:p w14:paraId="784E80B3" w14:textId="77777777" w:rsidR="002918C7" w:rsidRDefault="002918C7" w:rsidP="003C184F">
      <w:pPr>
        <w:pStyle w:val="TSPagedetitrePrnom"/>
      </w:pPr>
    </w:p>
    <w:p w14:paraId="76AC4A29" w14:textId="76F9A16A" w:rsidR="003C184F" w:rsidRPr="00C92764" w:rsidRDefault="000D22C8" w:rsidP="0047021F">
      <w:pPr>
        <w:pStyle w:val="TSPagedetitrePrnom"/>
      </w:pPr>
      <w:sdt>
        <w:sdtPr>
          <w:rPr>
            <w:rStyle w:val="TSPagedetitrePrnomCar"/>
          </w:rPr>
          <w:alias w:val="Prénom"/>
          <w:tag w:val="ETS_title_page_firstname"/>
          <w:id w:val="-727458984"/>
          <w:lock w:val="sdtLocked"/>
          <w:placeholder>
            <w:docPart w:val="9C9ABFE9CACA43709014C9AE7CDCFD5A"/>
          </w:placeholder>
          <w:showingPlcHdr/>
          <w:dataBinding w:prefixMappings="xmlns:ns0='http://schemas.ets.ca/v1' " w:xpath="/ns0:metadata[1]/ns0:prenom[1]" w:storeItemID="{93674F90-6A37-4DB5-BE50-1DD56F048B1D}"/>
          <w:text/>
        </w:sdtPr>
        <w:sdtEndPr>
          <w:rPr>
            <w:rStyle w:val="TSPagedetitreContenunormalCar"/>
            <w:sz w:val="28"/>
          </w:rPr>
        </w:sdtEndPr>
        <w:sdtContent>
          <w:r w:rsidR="00E51709">
            <w:rPr>
              <w:rStyle w:val="PlaceholderText"/>
            </w:rPr>
            <w:t>[Prénom]</w:t>
          </w:r>
        </w:sdtContent>
      </w:sdt>
      <w:r w:rsidR="002F2ED8">
        <w:t xml:space="preserve"> </w:t>
      </w:r>
      <w:sdt>
        <w:sdtPr>
          <w:rPr>
            <w:rStyle w:val="TSPagedetitreNOMCar"/>
          </w:rPr>
          <w:alias w:val="Nom"/>
          <w:tag w:val="ETS_title_page_lastname"/>
          <w:id w:val="1129511387"/>
          <w:lock w:val="sdtLocked"/>
          <w:placeholder>
            <w:docPart w:val="1965309E541041469AE1F6D8BFB0239F"/>
          </w:placeholder>
          <w:showingPlcHdr/>
          <w:dataBinding w:prefixMappings="xmlns:ns0='http://schemas.ets.ca/v1' " w:xpath="/ns0:metadata[1]/ns0:nom[1]" w:storeItemID="{93674F90-6A37-4DB5-BE50-1DD56F048B1D}"/>
          <w:text/>
        </w:sdtPr>
        <w:sdtEndPr>
          <w:rPr>
            <w:rStyle w:val="TSPagedetitreContenumajusculesCar"/>
            <w:sz w:val="28"/>
          </w:rPr>
        </w:sdtEndPr>
        <w:sdtContent>
          <w:r w:rsidR="00E02338" w:rsidRPr="00C92764">
            <w:rPr>
              <w:rStyle w:val="PlaceholderText"/>
            </w:rPr>
            <w:t>[NOM DE FAMILLE]</w:t>
          </w:r>
        </w:sdtContent>
      </w:sdt>
    </w:p>
    <w:p w14:paraId="73AFBEDE" w14:textId="77777777" w:rsidR="003C184F" w:rsidRDefault="003C184F" w:rsidP="003C184F">
      <w:pPr>
        <w:pStyle w:val="TSPagedetitrePrnom"/>
      </w:pPr>
    </w:p>
    <w:p w14:paraId="1BBFB146" w14:textId="77777777" w:rsidR="002F2ED8" w:rsidRDefault="002F2ED8" w:rsidP="00343D18">
      <w:pPr>
        <w:pStyle w:val="TSPagedetitreContenunormal"/>
      </w:pPr>
    </w:p>
    <w:p w14:paraId="2F592757" w14:textId="77777777" w:rsidR="00BF2366" w:rsidRDefault="00BF2366" w:rsidP="00343D18">
      <w:pPr>
        <w:pStyle w:val="TSPagedetitreContenunormal"/>
      </w:pPr>
    </w:p>
    <w:p w14:paraId="61ABEC79" w14:textId="77777777" w:rsidR="00BF2366" w:rsidRDefault="00BF2366" w:rsidP="00343D18">
      <w:pPr>
        <w:pStyle w:val="TSPagedetitreContenunormal"/>
      </w:pPr>
    </w:p>
    <w:sdt>
      <w:sdtPr>
        <w:rPr>
          <w:lang w:val="en-US"/>
        </w:rPr>
        <w:alias w:val="Présentation du diplôme"/>
        <w:tag w:val="ETS_title_page_diploma_presentation"/>
        <w:id w:val="2057968741"/>
        <w:lock w:val="sdtLocked"/>
        <w:placeholder>
          <w:docPart w:val="B1DB794371F34AACB3487D9A3B8547C6"/>
        </w:placeholder>
        <w:showingPlcHdr/>
        <w:docPartList>
          <w:docPartGallery w:val="Quick Parts"/>
          <w:docPartCategory w:val="ÉTS Page de titre Diplôme"/>
        </w:docPartList>
      </w:sdtPr>
      <w:sdtEndPr/>
      <w:sdtContent>
        <w:p w14:paraId="41F2D433" w14:textId="4277DBC9" w:rsidR="00343D18" w:rsidRPr="00A6459B" w:rsidRDefault="00A6459B" w:rsidP="00343D18">
          <w:pPr>
            <w:pStyle w:val="TSPagedetitreContenumajuscules"/>
          </w:pPr>
          <w:r w:rsidRPr="00A4249B">
            <w:rPr>
              <w:color w:val="C00000"/>
              <w:lang w:val="fr-FR"/>
            </w:rPr>
            <w:t>[</w:t>
          </w:r>
          <w:r>
            <w:rPr>
              <w:color w:val="C00000"/>
              <w:lang w:val="fr-FR"/>
            </w:rPr>
            <w:t>Choisissez une pr</w:t>
          </w:r>
          <w:r w:rsidRPr="00343D18">
            <w:rPr>
              <w:color w:val="C00000"/>
              <w:lang w:val="fr-FR"/>
            </w:rPr>
            <w:t>É</w:t>
          </w:r>
          <w:r>
            <w:rPr>
              <w:color w:val="C00000"/>
              <w:lang w:val="fr-FR"/>
            </w:rPr>
            <w:t>sentation de diplôme</w:t>
          </w:r>
          <w:r w:rsidRPr="00A4249B">
            <w:rPr>
              <w:color w:val="C00000"/>
              <w:lang w:val="fr-FR"/>
            </w:rPr>
            <w:t>]</w:t>
          </w:r>
        </w:p>
      </w:sdtContent>
    </w:sdt>
    <w:p w14:paraId="44564BB3" w14:textId="63099E29" w:rsidR="00BF2366" w:rsidRDefault="00BF2366" w:rsidP="002918C7">
      <w:pPr>
        <w:pStyle w:val="TSPagedetitreContenunormal"/>
      </w:pPr>
    </w:p>
    <w:p w14:paraId="094FA25B" w14:textId="77777777" w:rsidR="00A6459B" w:rsidRDefault="00A6459B" w:rsidP="002918C7">
      <w:pPr>
        <w:pStyle w:val="TSPagedetitreContenunormal"/>
      </w:pPr>
    </w:p>
    <w:p w14:paraId="55827ED6" w14:textId="77777777" w:rsidR="00A6459B" w:rsidRDefault="00A6459B" w:rsidP="002918C7">
      <w:pPr>
        <w:pStyle w:val="TSPagedetitreContenunormal"/>
      </w:pPr>
    </w:p>
    <w:p w14:paraId="184C6B56" w14:textId="77777777" w:rsidR="002F2ED8" w:rsidRDefault="002F2ED8" w:rsidP="002918C7">
      <w:pPr>
        <w:pStyle w:val="TSPagedetitreContenunormal"/>
      </w:pPr>
    </w:p>
    <w:p w14:paraId="46BE83CE" w14:textId="106814FF" w:rsidR="002F2ED8" w:rsidRDefault="002F2ED8" w:rsidP="002F2ED8">
      <w:pPr>
        <w:pStyle w:val="TSPagedetitreContenumajuscules"/>
      </w:pPr>
      <w:r>
        <w:t xml:space="preserve">Montréal, le </w:t>
      </w:r>
      <w:sdt>
        <w:sdtPr>
          <w:alias w:val="Date du dépôt au bureau des cycles supérieurs"/>
          <w:tag w:val="ETS_title_page_submission_date"/>
          <w:id w:val="-301772313"/>
          <w:lock w:val="sdtLocked"/>
          <w:placeholder>
            <w:docPart w:val="791DADE2331E4948A1ED1CE116FD4B15"/>
          </w:placeholder>
          <w:showingPlcHdr/>
          <w:date>
            <w:dateFormat w:val="d MMMM yyyy"/>
            <w:lid w:val="fr-CA"/>
            <w:storeMappedDataAs w:val="dateTime"/>
            <w:calendar w:val="gregorian"/>
          </w:date>
        </w:sdtPr>
        <w:sdtEndPr/>
        <w:sdtContent>
          <w:r w:rsidR="00F9398D" w:rsidRPr="00F9398D">
            <w:rPr>
              <w:color w:val="C00000"/>
              <w:lang w:val="fr-FR"/>
            </w:rPr>
            <w:t>[date du dépôt au bureau des cycles supérieurs]</w:t>
          </w:r>
        </w:sdtContent>
      </w:sdt>
    </w:p>
    <w:p w14:paraId="15D34D35" w14:textId="77777777" w:rsidR="002F2ED8" w:rsidRDefault="002F2ED8" w:rsidP="002F2ED8">
      <w:pPr>
        <w:pStyle w:val="TSPagedetitreContenumajuscules"/>
      </w:pPr>
    </w:p>
    <w:p w14:paraId="664595C9" w14:textId="77777777" w:rsidR="002F2ED8" w:rsidRDefault="002F2ED8" w:rsidP="002F2ED8">
      <w:pPr>
        <w:pStyle w:val="TSPagedetitreContenumajuscules"/>
      </w:pPr>
    </w:p>
    <w:p w14:paraId="16902E51" w14:textId="77777777" w:rsidR="002F2ED8" w:rsidRDefault="002F2ED8" w:rsidP="002F2ED8">
      <w:pPr>
        <w:pStyle w:val="TSPagedetitreContenumajuscules"/>
      </w:pPr>
    </w:p>
    <w:p w14:paraId="344D9B4A" w14:textId="77777777" w:rsidR="002F2ED8" w:rsidRDefault="002F2ED8" w:rsidP="002F2ED8">
      <w:pPr>
        <w:pStyle w:val="TSPagedetitreContenumajuscules"/>
      </w:pPr>
    </w:p>
    <w:p w14:paraId="204B32C3" w14:textId="77777777" w:rsidR="002F2ED8" w:rsidRPr="00720D29" w:rsidRDefault="002F2ED8" w:rsidP="00720D29">
      <w:pPr>
        <w:pStyle w:val="TSPagedetitreContenumajuscules"/>
      </w:pPr>
      <w:r>
        <w:t>école de technologie supérieure</w:t>
      </w:r>
    </w:p>
    <w:p w14:paraId="7FE72440" w14:textId="77777777" w:rsidR="002F2ED8" w:rsidRDefault="002F2ED8" w:rsidP="002F2ED8">
      <w:pPr>
        <w:pStyle w:val="TSPagedetitreContenumajuscules"/>
      </w:pPr>
      <w:r>
        <w:t>Université du québec</w:t>
      </w:r>
    </w:p>
    <w:p w14:paraId="61669B0B" w14:textId="77777777" w:rsidR="002F2ED8" w:rsidRDefault="002F2ED8" w:rsidP="002F2ED8">
      <w:pPr>
        <w:pStyle w:val="TSPagedetitreContenumajuscules"/>
      </w:pPr>
    </w:p>
    <w:p w14:paraId="3856CF23" w14:textId="77777777" w:rsidR="00336398" w:rsidRDefault="00336398" w:rsidP="002F2ED8">
      <w:pPr>
        <w:pStyle w:val="TSPagedetitreContenumajuscules"/>
      </w:pPr>
    </w:p>
    <w:p w14:paraId="755538E5" w14:textId="5D876F2F" w:rsidR="00336398" w:rsidRDefault="00336398" w:rsidP="002F2ED8">
      <w:pPr>
        <w:pStyle w:val="TSPagedetitreContenumajuscules"/>
      </w:pPr>
    </w:p>
    <w:p w14:paraId="487337F1" w14:textId="77777777" w:rsidR="00C96F04" w:rsidRDefault="00C96F04" w:rsidP="002F2ED8">
      <w:pPr>
        <w:pStyle w:val="TSPagedetitreContenumajuscules"/>
      </w:pPr>
    </w:p>
    <w:p w14:paraId="5109B6AA" w14:textId="77777777" w:rsidR="00336398" w:rsidRDefault="00336398" w:rsidP="00343D18">
      <w:pPr>
        <w:pStyle w:val="TSPagedetitreContenumajuscules"/>
      </w:pPr>
    </w:p>
    <w:p w14:paraId="7CB182C1" w14:textId="2FC13392" w:rsidR="00336398" w:rsidRDefault="00336398" w:rsidP="002F2ED8">
      <w:pPr>
        <w:pStyle w:val="TSPagedetitreContenumajuscules"/>
      </w:pPr>
    </w:p>
    <w:p w14:paraId="05ADAD01" w14:textId="77777777" w:rsidR="00336398" w:rsidRDefault="00336398" w:rsidP="001E11B0">
      <w:pPr>
        <w:pStyle w:val="TSPagedetitreContenumajuscules"/>
      </w:pPr>
    </w:p>
    <w:p w14:paraId="72D2A56D" w14:textId="1822D90E" w:rsidR="002A5F69" w:rsidRDefault="000D22C8" w:rsidP="00CF4DD0">
      <w:pPr>
        <w:pStyle w:val="TSPagedetitreLignelicence"/>
        <w:sectPr w:rsidR="002A5F69" w:rsidSect="008948DB">
          <w:headerReference w:type="even" r:id="rId13"/>
          <w:headerReference w:type="default" r:id="rId14"/>
          <w:headerReference w:type="first" r:id="rId15"/>
          <w:type w:val="oddPage"/>
          <w:pgSz w:w="12240" w:h="15840" w:code="1"/>
          <w:pgMar w:top="2160" w:right="1077" w:bottom="1077" w:left="2160" w:header="1077" w:footer="1077" w:gutter="0"/>
          <w:pgNumType w:fmt="upperRoman"/>
          <w:cols w:space="708"/>
          <w:titlePg/>
          <w:docGrid w:linePitch="360"/>
        </w:sectPr>
      </w:pPr>
      <w:sdt>
        <w:sdtPr>
          <w:alias w:val="Licence"/>
          <w:tag w:val="ETS_title_page_license"/>
          <w:id w:val="1249378285"/>
          <w:lock w:val="sdtLocked"/>
          <w:placeholder>
            <w:docPart w:val="97A332926BFC4449AAC850904A7D2BEB"/>
          </w:placeholder>
          <w:showingPlcHdr/>
          <w:docPartList>
            <w:docPartGallery w:val="Quick Parts"/>
            <w:docPartCategory w:val="ÉTS Licence Page de titre"/>
          </w:docPartList>
        </w:sdtPr>
        <w:sdtEndPr/>
        <w:sdtContent>
          <w:r w:rsidR="00C65CFA">
            <w:rPr>
              <w:rStyle w:val="PlaceholderText"/>
            </w:rPr>
            <w:t>[Choisissez la licence]</w:t>
          </w:r>
        </w:sdtContent>
      </w:sdt>
      <w:commentRangeStart w:id="1"/>
      <w:commentRangeEnd w:id="1"/>
      <w:r w:rsidR="004719F8">
        <w:rPr>
          <w:rStyle w:val="CommentReference"/>
          <w:sz w:val="24"/>
          <w:szCs w:val="24"/>
        </w:rPr>
        <w:commentReference w:id="1"/>
      </w:r>
      <w:r w:rsidR="00E5557C">
        <w:t xml:space="preserve"> </w:t>
      </w:r>
      <w:sdt>
        <w:sdtPr>
          <w:alias w:val="Prénom"/>
          <w:tag w:val="ETS_title_page_footer_firstname"/>
          <w:id w:val="-138425335"/>
          <w:lock w:val="sdtLocked"/>
          <w:placeholder>
            <w:docPart w:val="831B5BF4A4C94AA29343368FC2F70AAC"/>
          </w:placeholder>
          <w:showingPlcHdr/>
          <w:dataBinding w:prefixMappings="xmlns:ns0='http://schemas.ets.ca/v1' " w:xpath="/ns0:metadata[1]/ns0:prenom[1]" w:storeItemID="{93674F90-6A37-4DB5-BE50-1DD56F048B1D}"/>
          <w:text/>
        </w:sdtPr>
        <w:sdtEndPr/>
        <w:sdtContent>
          <w:r w:rsidR="00E51709">
            <w:rPr>
              <w:rStyle w:val="PlaceholderText"/>
            </w:rPr>
            <w:t>[Prénom]</w:t>
          </w:r>
        </w:sdtContent>
      </w:sdt>
      <w:r w:rsidR="00CF4DD0">
        <w:t xml:space="preserve"> </w:t>
      </w:r>
      <w:sdt>
        <w:sdtPr>
          <w:rPr>
            <w:rStyle w:val="TSPagedetitreLignelicenceNOMCar"/>
          </w:rPr>
          <w:alias w:val="Nom"/>
          <w:tag w:val="ETS_title_page_footer_lastname"/>
          <w:id w:val="-1586299302"/>
          <w:lock w:val="sdtLocked"/>
          <w:placeholder>
            <w:docPart w:val="794A342EF5514AAD92090D2BB98BED52"/>
          </w:placeholder>
          <w:showingPlcHdr/>
          <w:dataBinding w:prefixMappings="xmlns:ns0='http://schemas.ets.ca/v1' " w:xpath="/ns0:metadata[1]/ns0:nom[1]" w:storeItemID="{93674F90-6A37-4DB5-BE50-1DD56F048B1D}"/>
          <w:text/>
        </w:sdtPr>
        <w:sdtEndPr>
          <w:rPr>
            <w:rStyle w:val="TSPagedetitreLignelicenceNOMCar"/>
          </w:rPr>
        </w:sdtEndPr>
        <w:sdtContent>
          <w:r w:rsidR="00E02338" w:rsidRPr="004719F8">
            <w:rPr>
              <w:rStyle w:val="PlaceholderText"/>
            </w:rPr>
            <w:t>[NOM]</w:t>
          </w:r>
        </w:sdtContent>
      </w:sdt>
      <w:r w:rsidR="00CF4DD0">
        <w:t xml:space="preserve">, </w:t>
      </w:r>
      <w:sdt>
        <w:sdtPr>
          <w:alias w:val="Année de publication"/>
          <w:tag w:val="ETS_title_page_publication_year"/>
          <w:id w:val="2005936156"/>
          <w:lock w:val="sdtLocked"/>
          <w:placeholder>
            <w:docPart w:val="FB22BF2E3A4B471F8F2C06AD93B0A00F"/>
          </w:placeholder>
          <w:showingPlcHdr/>
          <w:text/>
        </w:sdtPr>
        <w:sdtEndPr/>
        <w:sdtContent>
          <w:r w:rsidR="00C65CFA">
            <w:rPr>
              <w:rStyle w:val="PlaceholderText"/>
            </w:rPr>
            <w:t>[année de publication]</w:t>
          </w:r>
        </w:sdtContent>
      </w:sdt>
    </w:p>
    <w:sdt>
      <w:sdtPr>
        <w:alias w:val="Description de la licence"/>
        <w:tag w:val="ETS_license_page_license_description"/>
        <w:id w:val="-941374563"/>
        <w:lock w:val="sdtLocked"/>
        <w:placeholder>
          <w:docPart w:val="3D0A77A2EF7C45728771442ED03F5C71"/>
        </w:placeholder>
        <w:showingPlcHdr/>
        <w:docPartList>
          <w:docPartGallery w:val="Quick Parts"/>
          <w:docPartCategory w:val="ÉTS Licence Page de licence"/>
        </w:docPartList>
      </w:sdtPr>
      <w:sdtEndPr/>
      <w:sdtContent>
        <w:p w14:paraId="6076145F" w14:textId="747B492E" w:rsidR="00972A03" w:rsidRDefault="003030B7" w:rsidP="0088736C">
          <w:pPr>
            <w:pStyle w:val="TSSansinterligne"/>
          </w:pPr>
          <w:r w:rsidRPr="00DE2581">
            <w:rPr>
              <w:color w:val="C00000"/>
              <w:lang w:val="fr-FR"/>
            </w:rPr>
            <w:t>[Choisissez la licence]</w:t>
          </w:r>
        </w:p>
      </w:sdtContent>
    </w:sdt>
    <w:p w14:paraId="1178A855" w14:textId="0E7FC26D" w:rsidR="00692532" w:rsidRDefault="00B64155" w:rsidP="0088736C">
      <w:pPr>
        <w:pStyle w:val="TSSansinterligne"/>
        <w:sectPr w:rsidR="00692532" w:rsidSect="008948DB">
          <w:headerReference w:type="first" r:id="rId16"/>
          <w:pgSz w:w="12240" w:h="15840" w:code="1"/>
          <w:pgMar w:top="2160" w:right="1077" w:bottom="1077" w:left="2160" w:header="1077" w:footer="1077" w:gutter="0"/>
          <w:pgNumType w:fmt="upperRoman"/>
          <w:cols w:space="708"/>
          <w:vAlign w:val="bottom"/>
          <w:titlePg/>
          <w:docGrid w:linePitch="360"/>
        </w:sectPr>
      </w:pPr>
      <w:commentRangeStart w:id="2"/>
      <w:commentRangeEnd w:id="2"/>
      <w:r>
        <w:rPr>
          <w:rStyle w:val="CommentReference"/>
          <w:sz w:val="24"/>
          <w:szCs w:val="24"/>
        </w:rPr>
        <w:commentReference w:id="2"/>
      </w:r>
    </w:p>
    <w:p w14:paraId="5CDE7D60" w14:textId="77777777" w:rsidR="00E5557C" w:rsidRPr="00D01FCB" w:rsidRDefault="00E5557C" w:rsidP="00E5557C">
      <w:pPr>
        <w:pStyle w:val="TSPagesliminairesTitre"/>
      </w:pPr>
      <w:r w:rsidRPr="00D01FCB">
        <w:lastRenderedPageBreak/>
        <w:t>PRÉSENTATION DU JURY</w:t>
      </w:r>
    </w:p>
    <w:p w14:paraId="5E7CA410" w14:textId="0CD73133" w:rsidR="002A5F69" w:rsidRDefault="000D22C8" w:rsidP="000428D6">
      <w:pPr>
        <w:pStyle w:val="TSPagejurySoustitreetbasdepage"/>
      </w:pPr>
      <w:sdt>
        <w:sdtPr>
          <w:alias w:val="Type de document évalué"/>
          <w:tag w:val="ETS_jury_page_doc_type"/>
          <w:id w:val="-1029868059"/>
          <w:lock w:val="sdtLocked"/>
          <w:placeholder>
            <w:docPart w:val="2112450F33124DE68E60695F762E823E"/>
          </w:placeholder>
          <w:showingPlcHdr/>
          <w:dataBinding w:prefixMappings="xmlns:ns0='http://schemas.ets.ca/v1' " w:xpath="/ns0:metadata[1]/ns0:type_de_document[1]" w:storeItemID="{93674F90-6A37-4DB5-BE50-1DD56F048B1D}"/>
          <w:comboBox w:lastValue="">
            <w:listItem w:displayText="Ce mémoire a été évalué" w:value="memoire"/>
            <w:listItem w:displayText="Ce rapport de projet a été évalué" w:value="projet"/>
            <w:listItem w:displayText="Cette thèse a été évaluée" w:value="these"/>
          </w:comboBox>
        </w:sdtPr>
        <w:sdtEndPr/>
        <w:sdtContent>
          <w:r w:rsidR="00891A72">
            <w:rPr>
              <w:rStyle w:val="PlaceholderText"/>
            </w:rPr>
            <w:t>[Choisissez le type de document évalué]</w:t>
          </w:r>
        </w:sdtContent>
      </w:sdt>
    </w:p>
    <w:p w14:paraId="6EAEF1FF" w14:textId="77777777" w:rsidR="00192FA0" w:rsidRDefault="00192FA0" w:rsidP="000428D6">
      <w:pPr>
        <w:pStyle w:val="TSPagejurySoustitreetbasdepage"/>
      </w:pPr>
    </w:p>
    <w:p w14:paraId="4886AAF6" w14:textId="77777777" w:rsidR="00192FA0" w:rsidRDefault="00192FA0" w:rsidP="000428D6">
      <w:pPr>
        <w:pStyle w:val="TSPagejurySoustitreetbasdepage"/>
      </w:pPr>
      <w:r>
        <w:t>par un jury composé de :</w:t>
      </w:r>
    </w:p>
    <w:p w14:paraId="71598BC9" w14:textId="77777777" w:rsidR="00192FA0" w:rsidRDefault="00192FA0" w:rsidP="00192FA0">
      <w:pPr>
        <w:pStyle w:val="TSSansinterligne"/>
      </w:pPr>
    </w:p>
    <w:p w14:paraId="135497DB" w14:textId="77777777" w:rsidR="00192FA0" w:rsidRDefault="00192FA0" w:rsidP="00192FA0">
      <w:pPr>
        <w:pStyle w:val="TSSansinterligne"/>
      </w:pPr>
    </w:p>
    <w:p w14:paraId="2F526D86" w14:textId="77777777" w:rsidR="00192FA0" w:rsidRDefault="00192FA0" w:rsidP="00192FA0">
      <w:pPr>
        <w:pStyle w:val="TSSansinterligne"/>
      </w:pPr>
    </w:p>
    <w:p w14:paraId="084073AB" w14:textId="77777777" w:rsidR="00192FA0" w:rsidRDefault="00192FA0" w:rsidP="00192FA0">
      <w:pPr>
        <w:pStyle w:val="TSSansinterligne"/>
      </w:pPr>
    </w:p>
    <w:p w14:paraId="2BA20D43" w14:textId="77777777" w:rsidR="00192FA0" w:rsidRDefault="00192FA0" w:rsidP="00192FA0">
      <w:pPr>
        <w:pStyle w:val="TSSansinterligne"/>
      </w:pPr>
    </w:p>
    <w:p w14:paraId="02E38847" w14:textId="77777777" w:rsidR="00192FA0" w:rsidRDefault="00594B0F" w:rsidP="00192FA0">
      <w:pPr>
        <w:pStyle w:val="TSSansinterligne"/>
      </w:pPr>
      <w:commentRangeStart w:id="3"/>
      <w:commentRangeEnd w:id="3"/>
      <w:r>
        <w:rPr>
          <w:rStyle w:val="CommentReference"/>
          <w:sz w:val="24"/>
          <w:szCs w:val="24"/>
        </w:rPr>
        <w:commentReference w:id="3"/>
      </w:r>
    </w:p>
    <w:p w14:paraId="6DEFC376" w14:textId="2867B4BC" w:rsidR="00192FA0" w:rsidRDefault="000D22C8" w:rsidP="00192FA0">
      <w:pPr>
        <w:pStyle w:val="TSSansinterligne"/>
      </w:pPr>
      <w:sdt>
        <w:sdtPr>
          <w:alias w:val="Nom du professeur"/>
          <w:tag w:val="ETS_jury_page_director"/>
          <w:id w:val="128139536"/>
          <w:lock w:val="sdtLocked"/>
          <w:placeholder>
            <w:docPart w:val="128424D7512E42CD9F601B6CB794C3F4"/>
          </w:placeholder>
          <w:showingPlcHdr/>
          <w:text/>
        </w:sdtPr>
        <w:sdtEndPr/>
        <w:sdtContent>
          <w:r w:rsidR="00192FA0">
            <w:rPr>
              <w:rStyle w:val="PlaceholderText"/>
            </w:rPr>
            <w:t>[</w:t>
          </w:r>
          <w:r w:rsidR="00676738">
            <w:rPr>
              <w:rStyle w:val="PlaceholderText"/>
            </w:rPr>
            <w:t xml:space="preserve">Prénom et </w:t>
          </w:r>
          <w:r w:rsidR="00192FA0">
            <w:rPr>
              <w:rStyle w:val="PlaceholderText"/>
            </w:rPr>
            <w:t>Nom du professeur]</w:t>
          </w:r>
        </w:sdtContent>
      </w:sdt>
      <w:r w:rsidR="00192FA0">
        <w:t xml:space="preserve">, </w:t>
      </w:r>
      <w:r w:rsidR="00DC78F5">
        <w:t>direction</w:t>
      </w:r>
      <w:r w:rsidR="00192FA0">
        <w:t xml:space="preserve"> de </w:t>
      </w:r>
      <w:sdt>
        <w:sdtPr>
          <w:alias w:val="Type de document"/>
          <w:tag w:val="ETS_jury_page_doc_type_director"/>
          <w:id w:val="348060108"/>
          <w:lock w:val="sdtLocked"/>
          <w:placeholder>
            <w:docPart w:val="38B0AE281A2149BFA95315BB1B71D746"/>
          </w:placeholder>
          <w:showingPlcHdr/>
          <w:dataBinding w:prefixMappings="xmlns:ns0='http://schemas.ets.ca/v1' " w:xpath="/ns0:metadata[1]/ns0:type_de_document[1]" w:storeItemID="{93674F90-6A37-4DB5-BE50-1DD56F048B1D}"/>
          <w:comboBox w:lastValue="">
            <w:listItem w:displayText="projet" w:value="projet"/>
            <w:listItem w:displayText="mémoire" w:value="memoire"/>
            <w:listItem w:displayText="thèse" w:value="these"/>
          </w:comboBox>
        </w:sdtPr>
        <w:sdtEndPr/>
        <w:sdtContent>
          <w:r w:rsidR="00891A72">
            <w:rPr>
              <w:rStyle w:val="PlaceholderText"/>
            </w:rPr>
            <w:t>[Choisissez le type de document]</w:t>
          </w:r>
        </w:sdtContent>
      </w:sdt>
      <w:commentRangeStart w:id="4"/>
      <w:commentRangeEnd w:id="4"/>
      <w:r w:rsidR="009E2988">
        <w:rPr>
          <w:rStyle w:val="CommentReference"/>
          <w:sz w:val="24"/>
          <w:szCs w:val="24"/>
        </w:rPr>
        <w:commentReference w:id="4"/>
      </w:r>
    </w:p>
    <w:p w14:paraId="222A8480" w14:textId="77777777" w:rsidR="00192FA0" w:rsidRDefault="000D22C8" w:rsidP="00192FA0">
      <w:pPr>
        <w:pStyle w:val="TSSansinterligne"/>
      </w:pPr>
      <w:sdt>
        <w:sdtPr>
          <w:alias w:val="Nom du département"/>
          <w:tag w:val="ETS_jury_page_department_name_dir"/>
          <w:id w:val="1752391847"/>
          <w:lock w:val="sdtLocked"/>
          <w:placeholder>
            <w:docPart w:val="6BDFE462673D4002939D72673B408B65"/>
          </w:placeholder>
          <w:showingPlcHdr/>
          <w:text/>
        </w:sdtPr>
        <w:sdtEndPr/>
        <w:sdtContent>
          <w:r w:rsidR="00E10B72">
            <w:rPr>
              <w:rStyle w:val="PlaceholderText"/>
            </w:rPr>
            <w:t>[Nom du département]</w:t>
          </w:r>
        </w:sdtContent>
      </w:sdt>
      <w:r w:rsidR="00E10B72">
        <w:t xml:space="preserve"> à l’École de technologie supérieure</w:t>
      </w:r>
    </w:p>
    <w:p w14:paraId="5429EC01" w14:textId="77777777" w:rsidR="00E10B72" w:rsidRDefault="00E10B72" w:rsidP="00192FA0">
      <w:pPr>
        <w:pStyle w:val="TSSansinterligne"/>
      </w:pPr>
    </w:p>
    <w:p w14:paraId="674FC378" w14:textId="77777777" w:rsidR="00E10B72" w:rsidRDefault="00E10B72" w:rsidP="00192FA0">
      <w:pPr>
        <w:pStyle w:val="TSSansinterligne"/>
      </w:pPr>
    </w:p>
    <w:p w14:paraId="7A0ABC04" w14:textId="563A788B" w:rsidR="00E10B72" w:rsidRDefault="000D22C8" w:rsidP="00E10B72">
      <w:pPr>
        <w:pStyle w:val="TSSansinterligne"/>
      </w:pPr>
      <w:sdt>
        <w:sdtPr>
          <w:alias w:val="Nom du professeur"/>
          <w:tag w:val="ETS_jury_page_co_director"/>
          <w:id w:val="44882750"/>
          <w:placeholder>
            <w:docPart w:val="88F3317967394A5CBA27260E81F5B8A5"/>
          </w:placeholder>
          <w:showingPlcHdr/>
          <w:text/>
        </w:sdtPr>
        <w:sdtEndPr/>
        <w:sdtContent>
          <w:r w:rsidR="00E10B72">
            <w:rPr>
              <w:rStyle w:val="PlaceholderText"/>
            </w:rPr>
            <w:t>[</w:t>
          </w:r>
          <w:r w:rsidR="00676738">
            <w:rPr>
              <w:rStyle w:val="PlaceholderText"/>
            </w:rPr>
            <w:t xml:space="preserve">Prénom et </w:t>
          </w:r>
          <w:r w:rsidR="00E10B72">
            <w:rPr>
              <w:rStyle w:val="PlaceholderText"/>
            </w:rPr>
            <w:t>Nom du professeur]</w:t>
          </w:r>
        </w:sdtContent>
      </w:sdt>
      <w:r w:rsidR="00E10B72">
        <w:t>, codirec</w:t>
      </w:r>
      <w:r w:rsidR="00DC78F5">
        <w:t>tion</w:t>
      </w:r>
      <w:r w:rsidR="00E10B72">
        <w:t xml:space="preserve"> de </w:t>
      </w:r>
      <w:sdt>
        <w:sdtPr>
          <w:alias w:val="Type de document"/>
          <w:tag w:val="ETS_jury_page_doc_type_co_dir"/>
          <w:id w:val="1386300887"/>
          <w:placeholder>
            <w:docPart w:val="8FE2CBD707CA49C486DABD60B560316F"/>
          </w:placeholder>
          <w:showingPlcHdr/>
          <w:dataBinding w:prefixMappings="xmlns:ns0='http://schemas.ets.ca/v1' " w:xpath="/ns0:metadata[1]/ns0:type_de_document[1]" w:storeItemID="{93674F90-6A37-4DB5-BE50-1DD56F048B1D}"/>
          <w:comboBox w:lastValue="">
            <w:listItem w:displayText="projet" w:value="projet"/>
            <w:listItem w:displayText="mémoire" w:value="memoire"/>
            <w:listItem w:displayText="thèse" w:value="these"/>
          </w:comboBox>
        </w:sdtPr>
        <w:sdtEndPr/>
        <w:sdtContent>
          <w:r w:rsidR="00891A72">
            <w:rPr>
              <w:rStyle w:val="PlaceholderText"/>
            </w:rPr>
            <w:t>[Choisissez le type de document]</w:t>
          </w:r>
        </w:sdtContent>
      </w:sdt>
    </w:p>
    <w:p w14:paraId="08DBD51A" w14:textId="77777777" w:rsidR="00E10B72" w:rsidRDefault="000D22C8" w:rsidP="00E10B72">
      <w:pPr>
        <w:pStyle w:val="TSSansinterligne"/>
      </w:pPr>
      <w:sdt>
        <w:sdtPr>
          <w:alias w:val="Nom du département"/>
          <w:tag w:val="ETS_jury_page_department_name_co_dir"/>
          <w:id w:val="-1908298128"/>
          <w:placeholder>
            <w:docPart w:val="189F990AE26D4C7FA0606B88ECFDE204"/>
          </w:placeholder>
          <w:showingPlcHdr/>
          <w:text/>
        </w:sdtPr>
        <w:sdtEndPr/>
        <w:sdtContent>
          <w:r w:rsidR="00E10B72">
            <w:rPr>
              <w:rStyle w:val="PlaceholderText"/>
            </w:rPr>
            <w:t>[Nom du département]</w:t>
          </w:r>
        </w:sdtContent>
      </w:sdt>
      <w:r w:rsidR="00E10B72">
        <w:t xml:space="preserve"> à l’École de technologie supérieure</w:t>
      </w:r>
    </w:p>
    <w:p w14:paraId="748AEC6E" w14:textId="77777777" w:rsidR="00E10B72" w:rsidRDefault="00E10B72" w:rsidP="00192FA0">
      <w:pPr>
        <w:pStyle w:val="TSSansinterligne"/>
      </w:pPr>
    </w:p>
    <w:p w14:paraId="109D3BB0" w14:textId="77777777" w:rsidR="00E10B72" w:rsidRDefault="00E10B72" w:rsidP="00192FA0">
      <w:pPr>
        <w:pStyle w:val="TSSansinterligne"/>
      </w:pPr>
    </w:p>
    <w:p w14:paraId="7B078EFF" w14:textId="584FD995" w:rsidR="00E10B72" w:rsidRDefault="000D22C8" w:rsidP="00E10B72">
      <w:pPr>
        <w:pStyle w:val="TSSansinterligne"/>
      </w:pPr>
      <w:sdt>
        <w:sdtPr>
          <w:alias w:val="Nom du président du jury"/>
          <w:tag w:val="ETS_jury_page_president"/>
          <w:id w:val="-557627972"/>
          <w:placeholder>
            <w:docPart w:val="3CED002ECEDD4B309546CC67B55E6FCB"/>
          </w:placeholder>
          <w:showingPlcHdr/>
          <w:text/>
        </w:sdtPr>
        <w:sdtEndPr/>
        <w:sdtContent>
          <w:r w:rsidR="00E10B72">
            <w:rPr>
              <w:rStyle w:val="PlaceholderText"/>
            </w:rPr>
            <w:t>[</w:t>
          </w:r>
          <w:r w:rsidR="00676738">
            <w:rPr>
              <w:rStyle w:val="PlaceholderText"/>
            </w:rPr>
            <w:t xml:space="preserve">Prénom et </w:t>
          </w:r>
          <w:r w:rsidR="00E10B72">
            <w:rPr>
              <w:rStyle w:val="PlaceholderText"/>
            </w:rPr>
            <w:t>Nom d</w:t>
          </w:r>
          <w:r w:rsidR="00DC78F5">
            <w:rPr>
              <w:rStyle w:val="PlaceholderText"/>
            </w:rPr>
            <w:t>e la présidence</w:t>
          </w:r>
          <w:r w:rsidR="00E10B72">
            <w:rPr>
              <w:rStyle w:val="PlaceholderText"/>
            </w:rPr>
            <w:t xml:space="preserve"> du jury]</w:t>
          </w:r>
        </w:sdtContent>
      </w:sdt>
      <w:r w:rsidR="00E10B72">
        <w:t>, présiden</w:t>
      </w:r>
      <w:r w:rsidR="00DC78F5">
        <w:t>ce</w:t>
      </w:r>
      <w:r w:rsidR="00E10B72">
        <w:t xml:space="preserve"> du </w:t>
      </w:r>
      <w:commentRangeStart w:id="5"/>
      <w:r w:rsidR="00E10B72">
        <w:t>jury</w:t>
      </w:r>
      <w:commentRangeEnd w:id="5"/>
      <w:r w:rsidR="009E2988">
        <w:rPr>
          <w:rStyle w:val="CommentReference"/>
          <w:sz w:val="24"/>
          <w:szCs w:val="24"/>
        </w:rPr>
        <w:commentReference w:id="5"/>
      </w:r>
    </w:p>
    <w:p w14:paraId="6C05D873" w14:textId="77777777" w:rsidR="00E10B72" w:rsidRDefault="000D22C8" w:rsidP="00E10B72">
      <w:pPr>
        <w:pStyle w:val="TSSansinterligne"/>
      </w:pPr>
      <w:sdt>
        <w:sdtPr>
          <w:alias w:val="Nom du département"/>
          <w:tag w:val="ETS_jury_page_department_name_jury_president"/>
          <w:id w:val="1993909107"/>
          <w:placeholder>
            <w:docPart w:val="EBDF753B0BA24CBBB13BB3B82B8F1397"/>
          </w:placeholder>
          <w:showingPlcHdr/>
          <w:text/>
        </w:sdtPr>
        <w:sdtEndPr/>
        <w:sdtContent>
          <w:r w:rsidR="00E10B72">
            <w:rPr>
              <w:rStyle w:val="PlaceholderText"/>
            </w:rPr>
            <w:t>[Nom du département]</w:t>
          </w:r>
        </w:sdtContent>
      </w:sdt>
      <w:r w:rsidR="00E10B72">
        <w:t xml:space="preserve"> à l’École de technologie supérieure</w:t>
      </w:r>
    </w:p>
    <w:p w14:paraId="374DB1E2" w14:textId="77777777" w:rsidR="00E10B72" w:rsidRDefault="00E10B72" w:rsidP="00192FA0">
      <w:pPr>
        <w:pStyle w:val="TSSansinterligne"/>
      </w:pPr>
    </w:p>
    <w:p w14:paraId="3AADF98D" w14:textId="77777777" w:rsidR="00E10B72" w:rsidRDefault="00E10B72" w:rsidP="00192FA0">
      <w:pPr>
        <w:pStyle w:val="TSSansinterligne"/>
      </w:pPr>
    </w:p>
    <w:p w14:paraId="3F4B76E1" w14:textId="7A699A8F" w:rsidR="00E10B72" w:rsidRDefault="000D22C8" w:rsidP="00E10B72">
      <w:pPr>
        <w:pStyle w:val="TSSansinterligne"/>
      </w:pPr>
      <w:sdt>
        <w:sdtPr>
          <w:alias w:val="Nom du membre du jury"/>
          <w:tag w:val="ETS_jury_page_jury_member"/>
          <w:id w:val="1155414664"/>
          <w:placeholder>
            <w:docPart w:val="00E63CD373EA4D3DAAE784BE5D4F94AF"/>
          </w:placeholder>
          <w:showingPlcHdr/>
          <w:text/>
        </w:sdtPr>
        <w:sdtEndPr/>
        <w:sdtContent>
          <w:r w:rsidR="00E10B72">
            <w:rPr>
              <w:rStyle w:val="PlaceholderText"/>
            </w:rPr>
            <w:t>[</w:t>
          </w:r>
          <w:r w:rsidR="00676738">
            <w:rPr>
              <w:rStyle w:val="PlaceholderText"/>
            </w:rPr>
            <w:t xml:space="preserve">Prénom et </w:t>
          </w:r>
          <w:r w:rsidR="00E10B72">
            <w:rPr>
              <w:rStyle w:val="PlaceholderText"/>
            </w:rPr>
            <w:t>Nom du membre du jury]</w:t>
          </w:r>
        </w:sdtContent>
      </w:sdt>
      <w:r w:rsidR="00E10B72">
        <w:t xml:space="preserve">, membre du </w:t>
      </w:r>
      <w:commentRangeStart w:id="6"/>
      <w:r w:rsidR="00E10B72">
        <w:t>jury</w:t>
      </w:r>
      <w:commentRangeEnd w:id="6"/>
      <w:r w:rsidR="009E2988">
        <w:rPr>
          <w:rStyle w:val="CommentReference"/>
          <w:sz w:val="24"/>
          <w:szCs w:val="24"/>
        </w:rPr>
        <w:commentReference w:id="6"/>
      </w:r>
    </w:p>
    <w:p w14:paraId="4D1C7BB7" w14:textId="68378824" w:rsidR="00E10B72" w:rsidRDefault="000D22C8" w:rsidP="00E10B72">
      <w:pPr>
        <w:pStyle w:val="TSSansinterligne"/>
      </w:pPr>
      <w:sdt>
        <w:sdtPr>
          <w:alias w:val="Nom du département"/>
          <w:tag w:val="ETS_jury_page_department_name_jury_member"/>
          <w:id w:val="-725758680"/>
          <w:placeholder>
            <w:docPart w:val="FD0813FB8EC94A1A98080CA7D8DDC208"/>
          </w:placeholder>
          <w:showingPlcHdr/>
          <w:text/>
        </w:sdtPr>
        <w:sdtEndPr/>
        <w:sdtContent>
          <w:r w:rsidR="00E10B72">
            <w:rPr>
              <w:rStyle w:val="PlaceholderText"/>
            </w:rPr>
            <w:t>[</w:t>
          </w:r>
          <w:r w:rsidR="0092789E">
            <w:rPr>
              <w:rStyle w:val="PlaceholderText"/>
            </w:rPr>
            <w:t>Nom du département</w:t>
          </w:r>
          <w:r w:rsidR="00E10B72">
            <w:rPr>
              <w:rStyle w:val="PlaceholderText"/>
            </w:rPr>
            <w:t>]</w:t>
          </w:r>
        </w:sdtContent>
      </w:sdt>
      <w:r w:rsidR="00E10B72">
        <w:t xml:space="preserve"> </w:t>
      </w:r>
      <w:r w:rsidR="0092789E">
        <w:t>à l’École de technologie supérieure</w:t>
      </w:r>
    </w:p>
    <w:p w14:paraId="58C2FD7C" w14:textId="77777777" w:rsidR="00E10B72" w:rsidRDefault="00E10B72" w:rsidP="00192FA0">
      <w:pPr>
        <w:pStyle w:val="TSSansinterligne"/>
      </w:pPr>
    </w:p>
    <w:p w14:paraId="4B836E5D" w14:textId="77777777" w:rsidR="00E10B72" w:rsidRDefault="00E10B72" w:rsidP="00192FA0">
      <w:pPr>
        <w:pStyle w:val="TSSansinterligne"/>
      </w:pPr>
    </w:p>
    <w:p w14:paraId="0C2DCA58" w14:textId="088A556F" w:rsidR="00E10B72" w:rsidRDefault="000D22C8" w:rsidP="00E10B72">
      <w:pPr>
        <w:pStyle w:val="TSSansinterligne"/>
      </w:pPr>
      <w:sdt>
        <w:sdtPr>
          <w:alias w:val="Nom du jury externe"/>
          <w:tag w:val="ETS_jury_page_examiner"/>
          <w:id w:val="344753644"/>
          <w:placeholder>
            <w:docPart w:val="C9AE6DD9A3EB4EABA1B1B17130219F1D"/>
          </w:placeholder>
          <w:showingPlcHdr/>
          <w:text/>
        </w:sdtPr>
        <w:sdtEndPr/>
        <w:sdtContent>
          <w:r w:rsidR="00E10B72">
            <w:rPr>
              <w:rStyle w:val="PlaceholderText"/>
            </w:rPr>
            <w:t>[</w:t>
          </w:r>
          <w:r w:rsidR="0092789E">
            <w:rPr>
              <w:rStyle w:val="PlaceholderText"/>
            </w:rPr>
            <w:t xml:space="preserve">Prénom et </w:t>
          </w:r>
          <w:r w:rsidR="00E10B72">
            <w:rPr>
              <w:rStyle w:val="PlaceholderText"/>
            </w:rPr>
            <w:t>Nom du jury</w:t>
          </w:r>
          <w:r w:rsidR="00A4767E">
            <w:rPr>
              <w:rStyle w:val="PlaceholderText"/>
            </w:rPr>
            <w:t xml:space="preserve"> externe</w:t>
          </w:r>
          <w:r w:rsidR="00E10B72">
            <w:rPr>
              <w:rStyle w:val="PlaceholderText"/>
            </w:rPr>
            <w:t>]</w:t>
          </w:r>
        </w:sdtContent>
      </w:sdt>
      <w:r w:rsidR="00E10B72">
        <w:t xml:space="preserve">, </w:t>
      </w:r>
      <w:r w:rsidR="0092789E">
        <w:t>jury</w:t>
      </w:r>
      <w:r w:rsidR="00E10B72">
        <w:t xml:space="preserve"> externe</w:t>
      </w:r>
    </w:p>
    <w:p w14:paraId="53B83C4D" w14:textId="73019DA8" w:rsidR="00E10B72" w:rsidRDefault="000D22C8" w:rsidP="00E10B72">
      <w:pPr>
        <w:pStyle w:val="TSSansinterligne"/>
      </w:pPr>
      <w:sdt>
        <w:sdtPr>
          <w:alias w:val="Affiliation du jury externe"/>
          <w:tag w:val="ETS_jury_page_examiner_affiliation"/>
          <w:id w:val="189736842"/>
          <w:placeholder>
            <w:docPart w:val="95092478A54341B2AF849DA13F671943"/>
          </w:placeholder>
          <w:showingPlcHdr/>
          <w:text/>
        </w:sdtPr>
        <w:sdtEndPr/>
        <w:sdtContent>
          <w:r w:rsidR="00E10B72">
            <w:rPr>
              <w:rStyle w:val="PlaceholderText"/>
            </w:rPr>
            <w:t>[</w:t>
          </w:r>
          <w:r w:rsidR="00F63622">
            <w:rPr>
              <w:rStyle w:val="PlaceholderText"/>
            </w:rPr>
            <w:t>Affliliation</w:t>
          </w:r>
          <w:r w:rsidR="00A4767E">
            <w:rPr>
              <w:rStyle w:val="PlaceholderText"/>
            </w:rPr>
            <w:t xml:space="preserve"> du jury externe</w:t>
          </w:r>
          <w:r w:rsidR="00E10B72">
            <w:rPr>
              <w:rStyle w:val="PlaceholderText"/>
            </w:rPr>
            <w:t>]</w:t>
          </w:r>
        </w:sdtContent>
      </w:sdt>
      <w:r w:rsidR="00E10B72">
        <w:t xml:space="preserve"> </w:t>
      </w:r>
    </w:p>
    <w:p w14:paraId="5DEE47DD" w14:textId="77777777" w:rsidR="00E10B72" w:rsidRDefault="00E10B72" w:rsidP="00192FA0">
      <w:pPr>
        <w:pStyle w:val="TSSansinterligne"/>
      </w:pPr>
    </w:p>
    <w:p w14:paraId="1947C6B9" w14:textId="77777777" w:rsidR="00E10B72" w:rsidRDefault="00E10B72" w:rsidP="00192FA0">
      <w:pPr>
        <w:pStyle w:val="TSSansinterligne"/>
      </w:pPr>
    </w:p>
    <w:p w14:paraId="55F7B093" w14:textId="6A22981A" w:rsidR="007A45E3" w:rsidRDefault="000D22C8" w:rsidP="007A45E3">
      <w:pPr>
        <w:pStyle w:val="TSSansinterligne"/>
      </w:pPr>
      <w:sdt>
        <w:sdtPr>
          <w:alias w:val="Nom du jury externe indépendant"/>
          <w:tag w:val="ETS_jury_page_independent_examiner"/>
          <w:id w:val="-284731940"/>
          <w:placeholder>
            <w:docPart w:val="CC62E5AE363A42D1AF63066823EA0355"/>
          </w:placeholder>
          <w:showingPlcHdr/>
          <w:text/>
        </w:sdtPr>
        <w:sdtEndPr/>
        <w:sdtContent>
          <w:r w:rsidR="007A45E3">
            <w:rPr>
              <w:rStyle w:val="PlaceholderText"/>
            </w:rPr>
            <w:t>[Prénom et Nom du</w:t>
          </w:r>
          <w:r w:rsidR="00A4767E">
            <w:rPr>
              <w:rStyle w:val="PlaceholderText"/>
            </w:rPr>
            <w:t xml:space="preserve"> j</w:t>
          </w:r>
          <w:r w:rsidR="007A45E3">
            <w:rPr>
              <w:rStyle w:val="PlaceholderText"/>
            </w:rPr>
            <w:t>ury</w:t>
          </w:r>
          <w:r w:rsidR="00A4767E">
            <w:rPr>
              <w:rStyle w:val="PlaceholderText"/>
            </w:rPr>
            <w:t xml:space="preserve"> externe indépendant</w:t>
          </w:r>
          <w:r w:rsidR="007A45E3">
            <w:rPr>
              <w:rStyle w:val="PlaceholderText"/>
            </w:rPr>
            <w:t>]</w:t>
          </w:r>
        </w:sdtContent>
      </w:sdt>
      <w:r w:rsidR="007A45E3">
        <w:t>, jury externe indépendant</w:t>
      </w:r>
    </w:p>
    <w:p w14:paraId="1A3DE254" w14:textId="65A20B76" w:rsidR="007A45E3" w:rsidRDefault="000D22C8" w:rsidP="007A45E3">
      <w:pPr>
        <w:pStyle w:val="TSSansinterligne"/>
      </w:pPr>
      <w:sdt>
        <w:sdtPr>
          <w:alias w:val="Affiliation du jury externe indépendant"/>
          <w:tag w:val="ETS_jury_page_independent_examiner_affiliation"/>
          <w:id w:val="1048570063"/>
          <w:placeholder>
            <w:docPart w:val="6A3CBE4C4DD34815B2F898F4EF8B38F6"/>
          </w:placeholder>
          <w:showingPlcHdr/>
          <w:text/>
        </w:sdtPr>
        <w:sdtEndPr/>
        <w:sdtContent>
          <w:r w:rsidR="007A45E3">
            <w:rPr>
              <w:rStyle w:val="PlaceholderText"/>
            </w:rPr>
            <w:t>[</w:t>
          </w:r>
          <w:r w:rsidR="00F63622">
            <w:rPr>
              <w:rStyle w:val="PlaceholderText"/>
            </w:rPr>
            <w:t>Affiliation</w:t>
          </w:r>
          <w:r w:rsidR="00A4767E">
            <w:rPr>
              <w:rStyle w:val="PlaceholderText"/>
            </w:rPr>
            <w:t xml:space="preserve"> du jury externe indépendant</w:t>
          </w:r>
          <w:r w:rsidR="007A45E3">
            <w:rPr>
              <w:rStyle w:val="PlaceholderText"/>
            </w:rPr>
            <w:t>]</w:t>
          </w:r>
        </w:sdtContent>
      </w:sdt>
      <w:r w:rsidR="007A45E3">
        <w:t xml:space="preserve"> </w:t>
      </w:r>
    </w:p>
    <w:p w14:paraId="56B41508" w14:textId="77777777" w:rsidR="00E10B72" w:rsidRDefault="00E10B72" w:rsidP="00192FA0">
      <w:pPr>
        <w:pStyle w:val="TSSansinterligne"/>
      </w:pPr>
    </w:p>
    <w:p w14:paraId="5597BD67" w14:textId="77777777" w:rsidR="00E10B72" w:rsidRDefault="00E10B72" w:rsidP="00192FA0">
      <w:pPr>
        <w:pStyle w:val="TSSansinterligne"/>
      </w:pPr>
    </w:p>
    <w:p w14:paraId="394A0F08" w14:textId="77777777" w:rsidR="00E10B72" w:rsidRDefault="00E10B72" w:rsidP="00192FA0">
      <w:pPr>
        <w:pStyle w:val="TSSansinterligne"/>
      </w:pPr>
    </w:p>
    <w:p w14:paraId="692F6DFC" w14:textId="77777777" w:rsidR="00E10B72" w:rsidRDefault="00E10B72" w:rsidP="00192FA0">
      <w:pPr>
        <w:pStyle w:val="TSSansinterligne"/>
      </w:pPr>
    </w:p>
    <w:p w14:paraId="5B9B52B5" w14:textId="77777777" w:rsidR="00E10B72" w:rsidRDefault="00E10B72" w:rsidP="00192FA0">
      <w:pPr>
        <w:pStyle w:val="TSSansinterligne"/>
      </w:pPr>
    </w:p>
    <w:p w14:paraId="38FA1041" w14:textId="77777777" w:rsidR="00901A69" w:rsidRDefault="00901A69" w:rsidP="00192FA0">
      <w:pPr>
        <w:pStyle w:val="TSSansinterligne"/>
      </w:pPr>
    </w:p>
    <w:p w14:paraId="6C4E6BDF" w14:textId="37567BB4" w:rsidR="00901A69" w:rsidRDefault="000D22C8" w:rsidP="00901A69">
      <w:pPr>
        <w:pStyle w:val="TSPagejurySoustitreetbasdepage"/>
      </w:pPr>
      <w:sdt>
        <w:sdtPr>
          <w:alias w:val="Il ou Elle (la thèse ou le mémoire)"/>
          <w:tag w:val="ETS_jury_page_jury_page_document_it"/>
          <w:id w:val="156498686"/>
          <w:placeholder>
            <w:docPart w:val="8FB990D5395642C48B01E5A9F22719B3"/>
          </w:placeholder>
          <w:showingPlcHdr/>
          <w:comboBox>
            <w:listItem w:displayText="Il" w:value="Il"/>
            <w:listItem w:displayText="Elle" w:value="Elle"/>
          </w:comboBox>
        </w:sdtPr>
        <w:sdtEndPr/>
        <w:sdtContent>
          <w:r w:rsidR="00901A69">
            <w:rPr>
              <w:rStyle w:val="PlaceholderText"/>
            </w:rPr>
            <w:t>[&lt;Il ou Elle</w:t>
          </w:r>
          <w:r w:rsidR="00B24AF4">
            <w:rPr>
              <w:rStyle w:val="PlaceholderText"/>
            </w:rPr>
            <w:t>&gt;</w:t>
          </w:r>
          <w:r w:rsidR="00901A69">
            <w:rPr>
              <w:rStyle w:val="PlaceholderText"/>
            </w:rPr>
            <w:t>]</w:t>
          </w:r>
        </w:sdtContent>
      </w:sdt>
      <w:r w:rsidR="00901A69">
        <w:t xml:space="preserve"> a fait l’objet d’une soutenance devant jury et </w:t>
      </w:r>
      <w:commentRangeStart w:id="7"/>
      <w:r w:rsidR="00901A69">
        <w:t>public</w:t>
      </w:r>
      <w:commentRangeEnd w:id="7"/>
      <w:r w:rsidR="00177227">
        <w:rPr>
          <w:rStyle w:val="CommentReference"/>
          <w:sz w:val="24"/>
          <w:szCs w:val="24"/>
        </w:rPr>
        <w:commentReference w:id="7"/>
      </w:r>
      <w:r w:rsidR="00901A69">
        <w:t xml:space="preserve"> </w:t>
      </w:r>
    </w:p>
    <w:p w14:paraId="178D372F" w14:textId="77777777" w:rsidR="00901A69" w:rsidRDefault="00901A69" w:rsidP="00901A69">
      <w:pPr>
        <w:pStyle w:val="TSPagejurySoustitreetbasdepage"/>
      </w:pPr>
    </w:p>
    <w:p w14:paraId="1F8AD294" w14:textId="7292A90C" w:rsidR="00E10B72" w:rsidRDefault="00901A69" w:rsidP="00901A69">
      <w:pPr>
        <w:pStyle w:val="TSPagejurySoustitreetbasdepage"/>
      </w:pPr>
      <w:r>
        <w:t xml:space="preserve">Le </w:t>
      </w:r>
      <w:sdt>
        <w:sdtPr>
          <w:alias w:val="Date de la soutenance"/>
          <w:tag w:val="ETS_jury_page_defense_date"/>
          <w:id w:val="-432289266"/>
          <w:placeholder>
            <w:docPart w:val="8D061E55168744E0A2642A11CD5FD89E"/>
          </w:placeholder>
          <w:showingPlcHdr/>
          <w:date>
            <w:dateFormat w:val="d MMMM yyyy"/>
            <w:lid w:val="fr-CA"/>
            <w:storeMappedDataAs w:val="dateTime"/>
            <w:calendar w:val="gregorian"/>
          </w:date>
        </w:sdtPr>
        <w:sdtEndPr/>
        <w:sdtContent>
          <w:r w:rsidR="00BE7F57" w:rsidRPr="00BE7F57">
            <w:rPr>
              <w:color w:val="C00000"/>
              <w:lang w:val="fr-FR"/>
            </w:rPr>
            <w:t>[Date de la soutenance]</w:t>
          </w:r>
        </w:sdtContent>
      </w:sdt>
    </w:p>
    <w:p w14:paraId="2BBD3CB4" w14:textId="77777777" w:rsidR="00901A69" w:rsidRDefault="00901A69" w:rsidP="00901A69">
      <w:pPr>
        <w:pStyle w:val="TSPagejurySoustitreetbasdepage"/>
      </w:pPr>
    </w:p>
    <w:p w14:paraId="15CE7D11" w14:textId="77777777" w:rsidR="00901A69" w:rsidRDefault="00901A69" w:rsidP="00901A69">
      <w:pPr>
        <w:pStyle w:val="TSPagejurySoustitreetbasdepage"/>
      </w:pPr>
      <w:r>
        <w:t>à l’école de technologie supérieure</w:t>
      </w:r>
    </w:p>
    <w:p w14:paraId="2DA0A714" w14:textId="77777777" w:rsidR="00901A69" w:rsidRDefault="00901A69" w:rsidP="00901A69">
      <w:pPr>
        <w:pStyle w:val="TSPagejurySoustitreetbasdepage"/>
        <w:sectPr w:rsidR="00901A69" w:rsidSect="008948DB">
          <w:type w:val="oddPage"/>
          <w:pgSz w:w="12240" w:h="15840" w:code="1"/>
          <w:pgMar w:top="2160" w:right="1077" w:bottom="1077" w:left="2160" w:header="1077" w:footer="1077" w:gutter="0"/>
          <w:pgNumType w:fmt="upperRoman"/>
          <w:cols w:space="708"/>
          <w:titlePg/>
          <w:docGrid w:linePitch="360"/>
        </w:sectPr>
      </w:pPr>
    </w:p>
    <w:p w14:paraId="0736830F" w14:textId="77777777" w:rsidR="00901A69" w:rsidRDefault="00901A69" w:rsidP="00901A69">
      <w:pPr>
        <w:pStyle w:val="TSPagesliminairesTitre"/>
      </w:pPr>
      <w:r>
        <w:lastRenderedPageBreak/>
        <w:t>Avant-propos</w:t>
      </w:r>
    </w:p>
    <w:p w14:paraId="60164718" w14:textId="79C7B961" w:rsidR="0090420B" w:rsidRDefault="00AC2DE4" w:rsidP="00AC2DE4">
      <w:pPr>
        <w:pStyle w:val="TSNormal"/>
      </w:pPr>
      <w:commentRangeStart w:id="8"/>
      <w:r>
        <w:t>Style</w:t>
      </w:r>
      <w:commentRangeEnd w:id="8"/>
      <w:r w:rsidR="00594B0F">
        <w:rPr>
          <w:rStyle w:val="CommentReference"/>
          <w:sz w:val="24"/>
          <w:szCs w:val="24"/>
        </w:rPr>
        <w:commentReference w:id="8"/>
      </w:r>
      <w:r>
        <w:t xml:space="preserve"> à utiliser pour le contenu : </w:t>
      </w:r>
      <w:r w:rsidR="00814ECD">
        <w:t>« </w:t>
      </w:r>
      <w:r w:rsidR="00A76741" w:rsidRPr="00A76741">
        <w:t>É</w:t>
      </w:r>
      <w:r>
        <w:t>TS Normal</w:t>
      </w:r>
      <w:r w:rsidR="00814ECD">
        <w:t> »</w:t>
      </w:r>
    </w:p>
    <w:p w14:paraId="0987854B" w14:textId="77777777" w:rsidR="00AC2DE4" w:rsidRDefault="00AC2DE4" w:rsidP="00AC2DE4">
      <w:pPr>
        <w:pStyle w:val="TSNormal"/>
      </w:pPr>
    </w:p>
    <w:p w14:paraId="2F113E94" w14:textId="77777777" w:rsidR="00B91350" w:rsidRDefault="00B91350" w:rsidP="00AC2DE4">
      <w:pPr>
        <w:pStyle w:val="TSNormal"/>
        <w:sectPr w:rsidR="00B91350" w:rsidSect="008948DB">
          <w:type w:val="oddPage"/>
          <w:pgSz w:w="12240" w:h="15840" w:code="1"/>
          <w:pgMar w:top="2160" w:right="1077" w:bottom="1077" w:left="2160" w:header="1077" w:footer="1077" w:gutter="0"/>
          <w:pgNumType w:fmt="upperRoman"/>
          <w:cols w:space="708"/>
          <w:titlePg/>
          <w:docGrid w:linePitch="360"/>
        </w:sectPr>
      </w:pPr>
    </w:p>
    <w:p w14:paraId="439A6D50" w14:textId="77777777" w:rsidR="00AC2DE4" w:rsidRDefault="00AC2DE4" w:rsidP="00AC2DE4">
      <w:pPr>
        <w:pStyle w:val="TSPagesliminairesTitre"/>
      </w:pPr>
      <w:r>
        <w:lastRenderedPageBreak/>
        <w:t>Remerciements</w:t>
      </w:r>
    </w:p>
    <w:p w14:paraId="26BA4854" w14:textId="51B810B9" w:rsidR="00280DAA" w:rsidRDefault="00AC2DE4" w:rsidP="00AC2DE4">
      <w:pPr>
        <w:pStyle w:val="TSNormal"/>
      </w:pPr>
      <w:commentRangeStart w:id="9"/>
      <w:r>
        <w:t>Style</w:t>
      </w:r>
      <w:commentRangeEnd w:id="9"/>
      <w:r w:rsidR="00594B0F">
        <w:rPr>
          <w:rStyle w:val="CommentReference"/>
          <w:sz w:val="24"/>
          <w:szCs w:val="24"/>
        </w:rPr>
        <w:commentReference w:id="9"/>
      </w:r>
      <w:r>
        <w:t xml:space="preserve"> à utiliser pour le contenu : </w:t>
      </w:r>
      <w:r w:rsidR="00814ECD">
        <w:t>« </w:t>
      </w:r>
      <w:r w:rsidR="00A76741" w:rsidRPr="00A76741">
        <w:t>É</w:t>
      </w:r>
      <w:r>
        <w:t>TS Normal</w:t>
      </w:r>
      <w:r w:rsidR="00814ECD">
        <w:t> »</w:t>
      </w:r>
    </w:p>
    <w:p w14:paraId="5419103C" w14:textId="77777777" w:rsidR="004C5D61" w:rsidRDefault="004C5D61" w:rsidP="00AC2DE4">
      <w:pPr>
        <w:pStyle w:val="TSNormal"/>
      </w:pPr>
    </w:p>
    <w:p w14:paraId="6090AF34" w14:textId="77777777" w:rsidR="00C87FA2" w:rsidRDefault="00C87FA2" w:rsidP="00AC2DE4">
      <w:pPr>
        <w:pStyle w:val="TSNormal"/>
        <w:sectPr w:rsidR="00C87FA2" w:rsidSect="008948DB">
          <w:type w:val="oddPage"/>
          <w:pgSz w:w="12240" w:h="15840" w:code="1"/>
          <w:pgMar w:top="2160" w:right="1077" w:bottom="1077" w:left="2160" w:header="1077" w:footer="1077" w:gutter="0"/>
          <w:pgNumType w:fmt="upperRoman"/>
          <w:cols w:space="708"/>
          <w:titlePg/>
          <w:docGrid w:linePitch="360"/>
        </w:sectPr>
      </w:pPr>
    </w:p>
    <w:sdt>
      <w:sdtPr>
        <w:alias w:val="Titre du rapport de projet, du mémoire ou de la thèse"/>
        <w:tag w:val="ETS_summary_page_doc_title"/>
        <w:id w:val="-234082992"/>
        <w:lock w:val="sdtLocked"/>
        <w:placeholder>
          <w:docPart w:val="082D9D38F672412585DF299B988FA025"/>
        </w:placeholder>
        <w:showingPlcHdr/>
        <w:dataBinding w:prefixMappings="xmlns:ns0='http://schemas.ets.ca/v1' " w:xpath="/ns0:metadata[1]/ns0:titre[1]" w:storeItemID="{93674F90-6A37-4DB5-BE50-1DD56F048B1D}"/>
        <w:text/>
      </w:sdtPr>
      <w:sdtEndPr/>
      <w:sdtContent>
        <w:p w14:paraId="299E3CD4" w14:textId="587A012C" w:rsidR="00AC2DE4" w:rsidRDefault="00E02338" w:rsidP="00C87FA2">
          <w:pPr>
            <w:pStyle w:val="TSPagersumabstractTitredudocument"/>
          </w:pPr>
          <w:r>
            <w:rPr>
              <w:rStyle w:val="PlaceholderText"/>
            </w:rPr>
            <w:t>[Titre du rapport de projet, du mémoire OU de la thèse]</w:t>
          </w:r>
        </w:p>
      </w:sdtContent>
    </w:sdt>
    <w:p w14:paraId="369049D0" w14:textId="77777777" w:rsidR="00C87FA2" w:rsidRDefault="00C87FA2" w:rsidP="00C87FA2">
      <w:pPr>
        <w:pStyle w:val="TSPagersumabstractTitredudocument"/>
      </w:pPr>
    </w:p>
    <w:p w14:paraId="586C7E43" w14:textId="6FE1E6B5" w:rsidR="00126D81" w:rsidRDefault="000D22C8" w:rsidP="00126D81">
      <w:pPr>
        <w:pStyle w:val="TSPagersumabstractPrnom"/>
      </w:pPr>
      <w:sdt>
        <w:sdtPr>
          <w:rPr>
            <w:rStyle w:val="TSPagersumabstractPrnomCar"/>
          </w:rPr>
          <w:alias w:val="Prénom"/>
          <w:tag w:val="ETS_summary_page_firstname"/>
          <w:id w:val="53977734"/>
          <w:lock w:val="sdtLocked"/>
          <w:placeholder>
            <w:docPart w:val="42451C10492D40FA92118170CA67D8D7"/>
          </w:placeholder>
          <w:showingPlcHdr/>
          <w:dataBinding w:prefixMappings="xmlns:ns0='http://schemas.ets.ca/v1' " w:xpath="/ns0:metadata[1]/ns0:prenom[1]" w:storeItemID="{93674F90-6A37-4DB5-BE50-1DD56F048B1D}"/>
          <w:text/>
        </w:sdtPr>
        <w:sdtEndPr>
          <w:rPr>
            <w:rStyle w:val="DefaultParagraphFont"/>
          </w:rPr>
        </w:sdtEndPr>
        <w:sdtContent>
          <w:r w:rsidR="00E51709">
            <w:rPr>
              <w:rStyle w:val="PlaceholderText"/>
            </w:rPr>
            <w:t>[Prénom]</w:t>
          </w:r>
        </w:sdtContent>
      </w:sdt>
      <w:r w:rsidR="00126D81">
        <w:rPr>
          <w:rStyle w:val="TSPagersumabstractPrnomCar"/>
        </w:rPr>
        <w:t xml:space="preserve"> </w:t>
      </w:r>
      <w:sdt>
        <w:sdtPr>
          <w:rPr>
            <w:rStyle w:val="TSPagersumabstractNOMCar"/>
          </w:rPr>
          <w:alias w:val="Nom"/>
          <w:tag w:val="ETS_summary_page_lastname"/>
          <w:id w:val="-1590615246"/>
          <w:lock w:val="sdtLocked"/>
          <w:placeholder>
            <w:docPart w:val="6978B3C01DE44E62B9ECD46DE6A739AB"/>
          </w:placeholder>
          <w:showingPlcHdr/>
          <w:dataBinding w:prefixMappings="xmlns:ns0='http://schemas.ets.ca/v1' " w:xpath="/ns0:metadata[1]/ns0:nom[1]" w:storeItemID="{93674F90-6A37-4DB5-BE50-1DD56F048B1D}"/>
          <w:text/>
        </w:sdtPr>
        <w:sdtEndPr>
          <w:rPr>
            <w:rStyle w:val="TSPagersumabstractNOMCar"/>
          </w:rPr>
        </w:sdtEndPr>
        <w:sdtContent>
          <w:r w:rsidR="00E02338">
            <w:rPr>
              <w:rStyle w:val="PlaceholderText"/>
            </w:rPr>
            <w:t>[NOM]</w:t>
          </w:r>
        </w:sdtContent>
      </w:sdt>
    </w:p>
    <w:p w14:paraId="5534B80A" w14:textId="77777777" w:rsidR="004C5D61" w:rsidRDefault="004C5D61" w:rsidP="004C5D61">
      <w:pPr>
        <w:pStyle w:val="TSPagersumabstractPrnom"/>
        <w:rPr>
          <w:rStyle w:val="TSPagersumabstractNOMCar"/>
        </w:rPr>
      </w:pPr>
    </w:p>
    <w:p w14:paraId="62854075" w14:textId="77777777" w:rsidR="004C5D61" w:rsidRDefault="004C5D61" w:rsidP="004C5D61">
      <w:pPr>
        <w:pStyle w:val="TSPagesliminairesTitre"/>
      </w:pPr>
      <w:r>
        <w:t>Résumé</w:t>
      </w:r>
    </w:p>
    <w:p w14:paraId="2D06A6C4" w14:textId="7296A9B0" w:rsidR="004C5D61" w:rsidRDefault="004C5D61" w:rsidP="004C5D61">
      <w:pPr>
        <w:pStyle w:val="TSSansinterligne"/>
      </w:pPr>
      <w:r>
        <w:t xml:space="preserve">Style à utiliser pour le contenu : </w:t>
      </w:r>
      <w:r w:rsidR="00814ECD">
        <w:t>« </w:t>
      </w:r>
      <w:r w:rsidR="00A76741" w:rsidRPr="00A76741">
        <w:t>É</w:t>
      </w:r>
      <w:r>
        <w:t>TS Sans interlignes</w:t>
      </w:r>
      <w:r w:rsidR="00814ECD">
        <w:t> »</w:t>
      </w:r>
    </w:p>
    <w:p w14:paraId="73387402" w14:textId="77777777" w:rsidR="004C5D61" w:rsidRDefault="004C5D61" w:rsidP="004C5D61">
      <w:pPr>
        <w:pStyle w:val="TSSansinterligne"/>
      </w:pPr>
    </w:p>
    <w:p w14:paraId="57C76384" w14:textId="77777777" w:rsidR="004C5D61" w:rsidRDefault="004C5D61" w:rsidP="004C5D61">
      <w:pPr>
        <w:pStyle w:val="TSSansinterligne"/>
      </w:pPr>
    </w:p>
    <w:p w14:paraId="1741A349" w14:textId="77777777" w:rsidR="004C5D61" w:rsidRDefault="004C5D61" w:rsidP="004C5D61">
      <w:pPr>
        <w:pStyle w:val="TSSansinterligne"/>
      </w:pPr>
      <w:r w:rsidRPr="00EA5D7D">
        <w:rPr>
          <w:b/>
          <w:bCs/>
        </w:rPr>
        <w:t>Mots-clés :</w:t>
      </w:r>
      <w:r>
        <w:t xml:space="preserve"> &lt;insérer mots-clés français, séparés par des virgules&gt;</w:t>
      </w:r>
    </w:p>
    <w:p w14:paraId="4C21E350" w14:textId="77777777" w:rsidR="004C5D61" w:rsidRDefault="004C5D61" w:rsidP="004C5D61">
      <w:pPr>
        <w:pStyle w:val="TSSansinterligne"/>
      </w:pPr>
    </w:p>
    <w:p w14:paraId="4B1A4BF4" w14:textId="77777777" w:rsidR="004C5D61" w:rsidRDefault="004C5D61" w:rsidP="004C5D61">
      <w:pPr>
        <w:pStyle w:val="TSSansinterligne"/>
        <w:sectPr w:rsidR="004C5D61" w:rsidSect="008948DB">
          <w:type w:val="oddPage"/>
          <w:pgSz w:w="12240" w:h="15840" w:code="1"/>
          <w:pgMar w:top="2160" w:right="1077" w:bottom="1077" w:left="2160" w:header="1077" w:footer="1077" w:gutter="0"/>
          <w:pgNumType w:fmt="upperRoman"/>
          <w:cols w:space="708"/>
          <w:titlePg/>
          <w:docGrid w:linePitch="360"/>
        </w:sectPr>
      </w:pPr>
    </w:p>
    <w:sdt>
      <w:sdtPr>
        <w:alias w:val="Titre ANGLAIS du rapport de projet, du mémoire ou de la thèse"/>
        <w:tag w:val="ETS_abstract_page_title"/>
        <w:id w:val="-685896136"/>
        <w:placeholder>
          <w:docPart w:val="8E1F3ADE163242349141E81A0791E8E2"/>
        </w:placeholder>
        <w:showingPlcHdr/>
        <w:text/>
      </w:sdtPr>
      <w:sdtEndPr/>
      <w:sdtContent>
        <w:p w14:paraId="4AE0ABF4" w14:textId="77777777" w:rsidR="004C5D61" w:rsidRDefault="004C5D61" w:rsidP="004C5D61">
          <w:pPr>
            <w:pStyle w:val="TSPagersumabstractTitredudocument"/>
          </w:pPr>
          <w:r>
            <w:rPr>
              <w:rStyle w:val="PlaceholderText"/>
            </w:rPr>
            <w:t>[Titre ANGLAIS du rapport de projet, du mémoire OU de la thèse]</w:t>
          </w:r>
        </w:p>
      </w:sdtContent>
    </w:sdt>
    <w:p w14:paraId="28318117" w14:textId="77777777" w:rsidR="004C5D61" w:rsidRDefault="004C5D61" w:rsidP="004C5D61">
      <w:pPr>
        <w:pStyle w:val="TSPagersumabstractTitredudocument"/>
      </w:pPr>
    </w:p>
    <w:p w14:paraId="0E3213D8" w14:textId="2190E3EE" w:rsidR="004C5D61" w:rsidRDefault="000D22C8" w:rsidP="00126D81">
      <w:pPr>
        <w:pStyle w:val="TSPagersumabstractPrnom"/>
      </w:pPr>
      <w:sdt>
        <w:sdtPr>
          <w:rPr>
            <w:rStyle w:val="TSPagersumabstractPrnomCar"/>
          </w:rPr>
          <w:alias w:val="Prénom"/>
          <w:tag w:val="ETS_abstract_page_firstname"/>
          <w:id w:val="-1526314178"/>
          <w:placeholder>
            <w:docPart w:val="B64BE65E686F4AAD82584B4F68A26F57"/>
          </w:placeholder>
          <w:showingPlcHdr/>
          <w:dataBinding w:prefixMappings="xmlns:ns0='http://schemas.ets.ca/v1' " w:xpath="/ns0:metadata[1]/ns0:prenom[1]" w:storeItemID="{93674F90-6A37-4DB5-BE50-1DD56F048B1D}"/>
          <w:text/>
        </w:sdtPr>
        <w:sdtEndPr>
          <w:rPr>
            <w:rStyle w:val="DefaultParagraphFont"/>
          </w:rPr>
        </w:sdtEndPr>
        <w:sdtContent>
          <w:r w:rsidR="00E51709">
            <w:rPr>
              <w:rStyle w:val="PlaceholderText"/>
            </w:rPr>
            <w:t>[Prénom]</w:t>
          </w:r>
        </w:sdtContent>
      </w:sdt>
      <w:r w:rsidR="00126D81">
        <w:rPr>
          <w:rStyle w:val="TSPagersumabstractPrnomCar"/>
        </w:rPr>
        <w:t xml:space="preserve"> </w:t>
      </w:r>
      <w:sdt>
        <w:sdtPr>
          <w:rPr>
            <w:rStyle w:val="TSPagersumabstractNOMCar"/>
          </w:rPr>
          <w:alias w:val="Nom"/>
          <w:tag w:val="ETS_abstract_page_lastname"/>
          <w:id w:val="-1834752730"/>
          <w:placeholder>
            <w:docPart w:val="C0367F4A9D2D46C0B74F94A73F2C560A"/>
          </w:placeholder>
          <w:showingPlcHdr/>
          <w:dataBinding w:prefixMappings="xmlns:ns0='http://schemas.ets.ca/v1' " w:xpath="/ns0:metadata[1]/ns0:nom[1]" w:storeItemID="{93674F90-6A37-4DB5-BE50-1DD56F048B1D}"/>
          <w:text/>
        </w:sdtPr>
        <w:sdtEndPr>
          <w:rPr>
            <w:rStyle w:val="TSPagersumabstractNOMCar"/>
          </w:rPr>
        </w:sdtEndPr>
        <w:sdtContent>
          <w:r w:rsidR="00E02338">
            <w:rPr>
              <w:rStyle w:val="PlaceholderText"/>
            </w:rPr>
            <w:t>[NOM]</w:t>
          </w:r>
        </w:sdtContent>
      </w:sdt>
    </w:p>
    <w:p w14:paraId="322FF9B2" w14:textId="77777777" w:rsidR="004C5D61" w:rsidRDefault="004C5D61" w:rsidP="004C5D61">
      <w:pPr>
        <w:pStyle w:val="TSPagersumabstractPrnom"/>
        <w:rPr>
          <w:rStyle w:val="TSPagersumabstractNOMCar"/>
        </w:rPr>
      </w:pPr>
    </w:p>
    <w:p w14:paraId="758AEC4A" w14:textId="77777777" w:rsidR="004C5D61" w:rsidRDefault="004C5D61" w:rsidP="004C5D61">
      <w:pPr>
        <w:pStyle w:val="TSPagesliminairesTitre"/>
      </w:pPr>
      <w:r>
        <w:t>Abstract</w:t>
      </w:r>
    </w:p>
    <w:p w14:paraId="6D97CFC9" w14:textId="1E45ECA3" w:rsidR="004C5D61" w:rsidRDefault="004C5D61" w:rsidP="004C5D61">
      <w:pPr>
        <w:pStyle w:val="TSSansinterligne"/>
      </w:pPr>
      <w:commentRangeStart w:id="10"/>
      <w:r>
        <w:t>Style</w:t>
      </w:r>
      <w:commentRangeEnd w:id="10"/>
      <w:r w:rsidR="00064B53">
        <w:rPr>
          <w:rStyle w:val="CommentReference"/>
          <w:sz w:val="24"/>
          <w:szCs w:val="24"/>
        </w:rPr>
        <w:commentReference w:id="10"/>
      </w:r>
      <w:r>
        <w:t xml:space="preserve"> à utiliser pour le contenu : </w:t>
      </w:r>
      <w:r w:rsidR="00A76741" w:rsidRPr="00A76741">
        <w:t>É</w:t>
      </w:r>
      <w:r>
        <w:t>TS Sans interlignes</w:t>
      </w:r>
    </w:p>
    <w:p w14:paraId="740B4A6D" w14:textId="77777777" w:rsidR="004C5D61" w:rsidRDefault="004C5D61" w:rsidP="004C5D61">
      <w:pPr>
        <w:pStyle w:val="TSSansinterligne"/>
      </w:pPr>
    </w:p>
    <w:p w14:paraId="703333E7" w14:textId="77777777" w:rsidR="004C5D61" w:rsidRDefault="004C5D61" w:rsidP="004C5D61">
      <w:pPr>
        <w:pStyle w:val="TSSansinterligne"/>
      </w:pPr>
    </w:p>
    <w:p w14:paraId="775B0BF1" w14:textId="008E628E" w:rsidR="004C5D61" w:rsidRDefault="004C5D61" w:rsidP="004C5D61">
      <w:pPr>
        <w:pStyle w:val="TSSansinterligne"/>
      </w:pPr>
      <w:r>
        <w:rPr>
          <w:b/>
          <w:bCs/>
        </w:rPr>
        <w:t>Keywords</w:t>
      </w:r>
      <w:r w:rsidRPr="00EA5D7D">
        <w:rPr>
          <w:b/>
          <w:bCs/>
        </w:rPr>
        <w:t> :</w:t>
      </w:r>
      <w:r>
        <w:t xml:space="preserve"> &lt;insérer mots-clés </w:t>
      </w:r>
      <w:r w:rsidR="0029637F">
        <w:t>anglais</w:t>
      </w:r>
      <w:r>
        <w:t>, séparés par des virgules&gt;</w:t>
      </w:r>
    </w:p>
    <w:p w14:paraId="7AE61375" w14:textId="77777777" w:rsidR="004C5D61" w:rsidRDefault="004C5D61" w:rsidP="004C5D61">
      <w:pPr>
        <w:pStyle w:val="TSSansinterligne"/>
      </w:pPr>
    </w:p>
    <w:p w14:paraId="678579E5" w14:textId="77777777" w:rsidR="004C5D61" w:rsidRDefault="004C5D61" w:rsidP="004C5D61">
      <w:pPr>
        <w:pStyle w:val="TSSansinterligne"/>
        <w:sectPr w:rsidR="004C5D61" w:rsidSect="008948DB">
          <w:type w:val="oddPage"/>
          <w:pgSz w:w="12240" w:h="15840" w:code="1"/>
          <w:pgMar w:top="2160" w:right="1077" w:bottom="1077" w:left="2160" w:header="1077" w:footer="1077" w:gutter="0"/>
          <w:pgNumType w:fmt="upperRoman"/>
          <w:cols w:space="708"/>
          <w:titlePg/>
          <w:docGrid w:linePitch="360"/>
        </w:sectPr>
      </w:pPr>
    </w:p>
    <w:p w14:paraId="06A232EB" w14:textId="77777777" w:rsidR="004C5D61" w:rsidRDefault="004C5D61" w:rsidP="004C5D61">
      <w:pPr>
        <w:pStyle w:val="TSPagesliminairesTitre"/>
      </w:pPr>
      <w:r>
        <w:lastRenderedPageBreak/>
        <w:t xml:space="preserve">table des </w:t>
      </w:r>
      <w:commentRangeStart w:id="11"/>
      <w:r>
        <w:t>matières</w:t>
      </w:r>
      <w:commentRangeEnd w:id="11"/>
      <w:r w:rsidR="00064B53">
        <w:rPr>
          <w:rStyle w:val="CommentReference"/>
          <w:sz w:val="24"/>
          <w:szCs w:val="24"/>
        </w:rPr>
        <w:commentReference w:id="11"/>
      </w:r>
    </w:p>
    <w:p w14:paraId="421CE511" w14:textId="768DF855" w:rsidR="00202898" w:rsidRDefault="00202898" w:rsidP="006429CD">
      <w:pPr>
        <w:pStyle w:val="TSNormal"/>
        <w:ind w:right="567"/>
        <w:jc w:val="right"/>
      </w:pPr>
      <w:r>
        <w:t>Page</w:t>
      </w:r>
    </w:p>
    <w:sdt>
      <w:sdtPr>
        <w:rPr>
          <w:caps w:val="0"/>
          <w:noProof w:val="0"/>
          <w:lang w:eastAsia="fr-CA"/>
        </w:rPr>
        <w:id w:val="1209989841"/>
        <w:docPartObj>
          <w:docPartGallery w:val="Table of Contents"/>
          <w:docPartUnique/>
        </w:docPartObj>
      </w:sdtPr>
      <w:sdtEndPr/>
      <w:sdtContent>
        <w:p w14:paraId="1A9F2A2E" w14:textId="10377A81" w:rsidR="00E454E7" w:rsidRDefault="00BF2FE8">
          <w:pPr>
            <w:pStyle w:val="TOC1"/>
            <w:rPr>
              <w:rFonts w:asciiTheme="minorHAnsi" w:eastAsiaTheme="minorEastAsia" w:hAnsiTheme="minorHAnsi" w:cstheme="minorBidi"/>
              <w:caps w:val="0"/>
              <w:kern w:val="2"/>
              <w:lang w:val="fr-FR" w:eastAsia="fr-FR"/>
              <w14:ligatures w14:val="standardContextual"/>
            </w:rPr>
          </w:pPr>
          <w:r>
            <w:fldChar w:fldCharType="begin"/>
          </w:r>
          <w:r>
            <w:instrText xml:space="preserve"> TOC \h \z \t "ÉTS Chapitre Titre 1;1;ÉTS Chapitre Titre 2;2;ÉTS Chapitre Titre 3;3;ÉTS Chapitre Titre 4;4;ÉTS Annexe Titre 1;1;ÉTS Appendice Titre 1;1;ÉTS Corps du document Titre;1"</w:instrText>
          </w:r>
          <w:r>
            <w:fldChar w:fldCharType="separate"/>
          </w:r>
          <w:hyperlink w:anchor="_Toc228350750" w:history="1">
            <w:r w:rsidR="00E454E7" w:rsidRPr="00804D32">
              <w:rPr>
                <w:rStyle w:val="Hyperlink"/>
              </w:rPr>
              <w:t>Introduction</w:t>
            </w:r>
            <w:r w:rsidR="00E454E7">
              <w:rPr>
                <w:webHidden/>
              </w:rPr>
              <w:tab/>
            </w:r>
            <w:r w:rsidR="00E454E7">
              <w:rPr>
                <w:webHidden/>
              </w:rPr>
              <w:fldChar w:fldCharType="begin"/>
            </w:r>
            <w:r w:rsidR="00E454E7">
              <w:rPr>
                <w:webHidden/>
              </w:rPr>
              <w:instrText xml:space="preserve"> PAGEREF _Toc228350750 \h </w:instrText>
            </w:r>
            <w:r w:rsidR="00E454E7">
              <w:rPr>
                <w:webHidden/>
              </w:rPr>
            </w:r>
            <w:r w:rsidR="00E454E7">
              <w:rPr>
                <w:webHidden/>
              </w:rPr>
              <w:fldChar w:fldCharType="separate"/>
            </w:r>
            <w:r w:rsidR="00E454E7">
              <w:rPr>
                <w:webHidden/>
              </w:rPr>
              <w:t>1</w:t>
            </w:r>
            <w:r w:rsidR="00E454E7">
              <w:rPr>
                <w:webHidden/>
              </w:rPr>
              <w:fldChar w:fldCharType="end"/>
            </w:r>
          </w:hyperlink>
        </w:p>
        <w:p w14:paraId="6721F682" w14:textId="6D00B39D" w:rsidR="00E454E7" w:rsidRDefault="00E454E7">
          <w:pPr>
            <w:pStyle w:val="TOC1"/>
            <w:rPr>
              <w:rFonts w:asciiTheme="minorHAnsi" w:eastAsiaTheme="minorEastAsia" w:hAnsiTheme="minorHAnsi" w:cstheme="minorBidi"/>
              <w:caps w:val="0"/>
              <w:kern w:val="2"/>
              <w:lang w:val="fr-FR" w:eastAsia="fr-FR"/>
              <w14:ligatures w14:val="standardContextual"/>
            </w:rPr>
          </w:pPr>
          <w:hyperlink w:anchor="_Toc228350751" w:history="1">
            <w:r w:rsidRPr="00804D32">
              <w:rPr>
                <w:rStyle w:val="Hyperlink"/>
              </w:rPr>
              <w:t>CHAPITRE 1 &lt;titre du chapitre&gt;</w:t>
            </w:r>
            <w:r>
              <w:rPr>
                <w:webHidden/>
              </w:rPr>
              <w:tab/>
            </w:r>
            <w:r>
              <w:rPr>
                <w:webHidden/>
              </w:rPr>
              <w:fldChar w:fldCharType="begin"/>
            </w:r>
            <w:r>
              <w:rPr>
                <w:webHidden/>
              </w:rPr>
              <w:instrText xml:space="preserve"> PAGEREF _Toc228350751 \h </w:instrText>
            </w:r>
            <w:r>
              <w:rPr>
                <w:webHidden/>
              </w:rPr>
            </w:r>
            <w:r>
              <w:rPr>
                <w:webHidden/>
              </w:rPr>
              <w:fldChar w:fldCharType="separate"/>
            </w:r>
            <w:r>
              <w:rPr>
                <w:webHidden/>
              </w:rPr>
              <w:t>3</w:t>
            </w:r>
            <w:r>
              <w:rPr>
                <w:webHidden/>
              </w:rPr>
              <w:fldChar w:fldCharType="end"/>
            </w:r>
          </w:hyperlink>
        </w:p>
        <w:p w14:paraId="1CFAC43A" w14:textId="05CB9D5E" w:rsidR="00E454E7" w:rsidRDefault="00E454E7">
          <w:pPr>
            <w:pStyle w:val="TOC2"/>
            <w:rPr>
              <w:rFonts w:asciiTheme="minorHAnsi" w:eastAsiaTheme="minorEastAsia" w:hAnsiTheme="minorHAnsi" w:cstheme="minorBidi"/>
              <w:kern w:val="2"/>
              <w:lang w:val="fr-FR" w:eastAsia="fr-FR"/>
              <w14:ligatures w14:val="standardContextual"/>
            </w:rPr>
          </w:pPr>
          <w:hyperlink w:anchor="_Toc228350752" w:history="1">
            <w:r w:rsidRPr="00804D32">
              <w:rPr>
                <w:rStyle w:val="Hyperlink"/>
              </w:rPr>
              <w:t>1.1</w:t>
            </w:r>
            <w:r>
              <w:rPr>
                <w:rFonts w:asciiTheme="minorHAnsi" w:eastAsiaTheme="minorEastAsia" w:hAnsiTheme="minorHAnsi" w:cstheme="minorBidi"/>
                <w:kern w:val="2"/>
                <w:lang w:val="fr-FR" w:eastAsia="fr-FR"/>
                <w14:ligatures w14:val="standardContextual"/>
              </w:rPr>
              <w:tab/>
            </w:r>
            <w:r w:rsidRPr="00804D32">
              <w:rPr>
                <w:rStyle w:val="Hyperlink"/>
              </w:rPr>
              <w:t>&lt;Premier niveau de sous-section (style ÉTS Chapitre Titre 2)&gt;</w:t>
            </w:r>
            <w:r>
              <w:rPr>
                <w:webHidden/>
              </w:rPr>
              <w:tab/>
            </w:r>
            <w:r>
              <w:rPr>
                <w:webHidden/>
              </w:rPr>
              <w:fldChar w:fldCharType="begin"/>
            </w:r>
            <w:r>
              <w:rPr>
                <w:webHidden/>
              </w:rPr>
              <w:instrText xml:space="preserve"> PAGEREF _Toc228350752 \h </w:instrText>
            </w:r>
            <w:r>
              <w:rPr>
                <w:webHidden/>
              </w:rPr>
            </w:r>
            <w:r>
              <w:rPr>
                <w:webHidden/>
              </w:rPr>
              <w:fldChar w:fldCharType="separate"/>
            </w:r>
            <w:r>
              <w:rPr>
                <w:webHidden/>
              </w:rPr>
              <w:t>3</w:t>
            </w:r>
            <w:r>
              <w:rPr>
                <w:webHidden/>
              </w:rPr>
              <w:fldChar w:fldCharType="end"/>
            </w:r>
          </w:hyperlink>
        </w:p>
        <w:p w14:paraId="5B46A73B" w14:textId="713DAD21" w:rsidR="00E454E7" w:rsidRDefault="00E454E7">
          <w:pPr>
            <w:pStyle w:val="TOC3"/>
            <w:rPr>
              <w:rFonts w:asciiTheme="minorHAnsi" w:eastAsiaTheme="minorEastAsia" w:hAnsiTheme="minorHAnsi" w:cstheme="minorBidi"/>
              <w:kern w:val="2"/>
              <w:lang w:val="fr-FR" w:eastAsia="fr-FR"/>
              <w14:ligatures w14:val="standardContextual"/>
            </w:rPr>
          </w:pPr>
          <w:hyperlink w:anchor="_Toc228350753" w:history="1">
            <w:r w:rsidRPr="00804D32">
              <w:rPr>
                <w:rStyle w:val="Hyperlink"/>
              </w:rPr>
              <w:t>1.1.1</w:t>
            </w:r>
            <w:r>
              <w:rPr>
                <w:rFonts w:asciiTheme="minorHAnsi" w:eastAsiaTheme="minorEastAsia" w:hAnsiTheme="minorHAnsi" w:cstheme="minorBidi"/>
                <w:kern w:val="2"/>
                <w:lang w:val="fr-FR" w:eastAsia="fr-FR"/>
                <w14:ligatures w14:val="standardContextual"/>
              </w:rPr>
              <w:tab/>
            </w:r>
            <w:r w:rsidRPr="00804D32">
              <w:rPr>
                <w:rStyle w:val="Hyperlink"/>
              </w:rPr>
              <w:t>&lt;Deuxième niveau de sous-section (style ÉTS Chapitre Titre 3)&gt;</w:t>
            </w:r>
            <w:r>
              <w:rPr>
                <w:webHidden/>
              </w:rPr>
              <w:tab/>
            </w:r>
            <w:r>
              <w:rPr>
                <w:webHidden/>
              </w:rPr>
              <w:fldChar w:fldCharType="begin"/>
            </w:r>
            <w:r>
              <w:rPr>
                <w:webHidden/>
              </w:rPr>
              <w:instrText xml:space="preserve"> PAGEREF _Toc228350753 \h </w:instrText>
            </w:r>
            <w:r>
              <w:rPr>
                <w:webHidden/>
              </w:rPr>
            </w:r>
            <w:r>
              <w:rPr>
                <w:webHidden/>
              </w:rPr>
              <w:fldChar w:fldCharType="separate"/>
            </w:r>
            <w:r>
              <w:rPr>
                <w:webHidden/>
              </w:rPr>
              <w:t>3</w:t>
            </w:r>
            <w:r>
              <w:rPr>
                <w:webHidden/>
              </w:rPr>
              <w:fldChar w:fldCharType="end"/>
            </w:r>
          </w:hyperlink>
        </w:p>
        <w:p w14:paraId="408A6B2F" w14:textId="1E7A3642" w:rsidR="00E454E7" w:rsidRDefault="00E454E7">
          <w:pPr>
            <w:pStyle w:val="TOC4"/>
            <w:tabs>
              <w:tab w:val="left" w:pos="2410"/>
            </w:tabs>
            <w:rPr>
              <w:rFonts w:asciiTheme="minorHAnsi" w:eastAsiaTheme="minorEastAsia" w:hAnsiTheme="minorHAnsi" w:cstheme="minorBidi"/>
              <w:kern w:val="2"/>
              <w:lang w:val="fr-FR" w:eastAsia="fr-FR"/>
              <w14:ligatures w14:val="standardContextual"/>
            </w:rPr>
          </w:pPr>
          <w:hyperlink w:anchor="_Toc228350754" w:history="1">
            <w:r w:rsidRPr="00804D32">
              <w:rPr>
                <w:rStyle w:val="Hyperlink"/>
              </w:rPr>
              <w:t>1.1.1.1</w:t>
            </w:r>
            <w:r>
              <w:rPr>
                <w:rFonts w:asciiTheme="minorHAnsi" w:eastAsiaTheme="minorEastAsia" w:hAnsiTheme="minorHAnsi" w:cstheme="minorBidi"/>
                <w:kern w:val="2"/>
                <w:lang w:val="fr-FR" w:eastAsia="fr-FR"/>
                <w14:ligatures w14:val="standardContextual"/>
              </w:rPr>
              <w:tab/>
            </w:r>
            <w:r w:rsidRPr="00804D32">
              <w:rPr>
                <w:rStyle w:val="Hyperlink"/>
              </w:rPr>
              <w:t>&lt;Troisième niveau de sous-section (style ÉTS Chapitre Titre 4)&gt;</w:t>
            </w:r>
            <w:r>
              <w:rPr>
                <w:webHidden/>
              </w:rPr>
              <w:tab/>
            </w:r>
            <w:r>
              <w:rPr>
                <w:webHidden/>
              </w:rPr>
              <w:fldChar w:fldCharType="begin"/>
            </w:r>
            <w:r>
              <w:rPr>
                <w:webHidden/>
              </w:rPr>
              <w:instrText xml:space="preserve"> PAGEREF _Toc228350754 \h </w:instrText>
            </w:r>
            <w:r>
              <w:rPr>
                <w:webHidden/>
              </w:rPr>
            </w:r>
            <w:r>
              <w:rPr>
                <w:webHidden/>
              </w:rPr>
              <w:fldChar w:fldCharType="separate"/>
            </w:r>
            <w:r>
              <w:rPr>
                <w:webHidden/>
              </w:rPr>
              <w:t>3</w:t>
            </w:r>
            <w:r>
              <w:rPr>
                <w:webHidden/>
              </w:rPr>
              <w:fldChar w:fldCharType="end"/>
            </w:r>
          </w:hyperlink>
        </w:p>
        <w:p w14:paraId="193EC15E" w14:textId="41C2AFF4" w:rsidR="00E454E7" w:rsidRDefault="00E454E7">
          <w:pPr>
            <w:pStyle w:val="TOC1"/>
            <w:rPr>
              <w:rFonts w:asciiTheme="minorHAnsi" w:eastAsiaTheme="minorEastAsia" w:hAnsiTheme="minorHAnsi" w:cstheme="minorBidi"/>
              <w:caps w:val="0"/>
              <w:kern w:val="2"/>
              <w:lang w:val="fr-FR" w:eastAsia="fr-FR"/>
              <w14:ligatures w14:val="standardContextual"/>
            </w:rPr>
          </w:pPr>
          <w:hyperlink w:anchor="_Toc228350755" w:history="1">
            <w:r w:rsidRPr="00804D32">
              <w:rPr>
                <w:rStyle w:val="Hyperlink"/>
              </w:rPr>
              <w:t>CHAPITRE 2 &lt;EXEMPLE D’ARTICLE INTÉGRÉ COMME CHAPITRE DANS LA THÈSE&gt;</w:t>
            </w:r>
            <w:r>
              <w:rPr>
                <w:webHidden/>
              </w:rPr>
              <w:tab/>
            </w:r>
            <w:r>
              <w:rPr>
                <w:webHidden/>
              </w:rPr>
              <w:fldChar w:fldCharType="begin"/>
            </w:r>
            <w:r>
              <w:rPr>
                <w:webHidden/>
              </w:rPr>
              <w:instrText xml:space="preserve"> PAGEREF _Toc228350755 \h </w:instrText>
            </w:r>
            <w:r>
              <w:rPr>
                <w:webHidden/>
              </w:rPr>
            </w:r>
            <w:r>
              <w:rPr>
                <w:webHidden/>
              </w:rPr>
              <w:fldChar w:fldCharType="separate"/>
            </w:r>
            <w:r>
              <w:rPr>
                <w:webHidden/>
              </w:rPr>
              <w:t>7</w:t>
            </w:r>
            <w:r>
              <w:rPr>
                <w:webHidden/>
              </w:rPr>
              <w:fldChar w:fldCharType="end"/>
            </w:r>
          </w:hyperlink>
        </w:p>
        <w:p w14:paraId="178CFE14" w14:textId="420230A8" w:rsidR="00E454E7" w:rsidRDefault="00E454E7">
          <w:pPr>
            <w:pStyle w:val="TOC2"/>
            <w:rPr>
              <w:rFonts w:asciiTheme="minorHAnsi" w:eastAsiaTheme="minorEastAsia" w:hAnsiTheme="minorHAnsi" w:cstheme="minorBidi"/>
              <w:kern w:val="2"/>
              <w:lang w:val="fr-FR" w:eastAsia="fr-FR"/>
              <w14:ligatures w14:val="standardContextual"/>
            </w:rPr>
          </w:pPr>
          <w:hyperlink w:anchor="_Toc228350756" w:history="1">
            <w:r w:rsidRPr="00804D32">
              <w:rPr>
                <w:rStyle w:val="Hyperlink"/>
              </w:rPr>
              <w:t>2.1</w:t>
            </w:r>
            <w:r>
              <w:rPr>
                <w:rFonts w:asciiTheme="minorHAnsi" w:eastAsiaTheme="minorEastAsia" w:hAnsiTheme="minorHAnsi" w:cstheme="minorBidi"/>
                <w:kern w:val="2"/>
                <w:lang w:val="fr-FR" w:eastAsia="fr-FR"/>
                <w14:ligatures w14:val="standardContextual"/>
              </w:rPr>
              <w:tab/>
            </w:r>
            <w:r w:rsidRPr="00804D32">
              <w:rPr>
                <w:rStyle w:val="Hyperlink"/>
              </w:rPr>
              <w:t>&lt;Premier niveau de sous-section (style ÉTS Chapitre Titre 2)&gt;</w:t>
            </w:r>
            <w:r>
              <w:rPr>
                <w:webHidden/>
              </w:rPr>
              <w:tab/>
            </w:r>
            <w:r>
              <w:rPr>
                <w:webHidden/>
              </w:rPr>
              <w:fldChar w:fldCharType="begin"/>
            </w:r>
            <w:r>
              <w:rPr>
                <w:webHidden/>
              </w:rPr>
              <w:instrText xml:space="preserve"> PAGEREF _Toc228350756 \h </w:instrText>
            </w:r>
            <w:r>
              <w:rPr>
                <w:webHidden/>
              </w:rPr>
            </w:r>
            <w:r>
              <w:rPr>
                <w:webHidden/>
              </w:rPr>
              <w:fldChar w:fldCharType="separate"/>
            </w:r>
            <w:r>
              <w:rPr>
                <w:webHidden/>
              </w:rPr>
              <w:t>7</w:t>
            </w:r>
            <w:r>
              <w:rPr>
                <w:webHidden/>
              </w:rPr>
              <w:fldChar w:fldCharType="end"/>
            </w:r>
          </w:hyperlink>
        </w:p>
        <w:p w14:paraId="16FC1152" w14:textId="5AFF1DBB" w:rsidR="00E454E7" w:rsidRDefault="00E454E7">
          <w:pPr>
            <w:pStyle w:val="TOC3"/>
            <w:rPr>
              <w:rFonts w:asciiTheme="minorHAnsi" w:eastAsiaTheme="minorEastAsia" w:hAnsiTheme="minorHAnsi" w:cstheme="minorBidi"/>
              <w:kern w:val="2"/>
              <w:lang w:val="fr-FR" w:eastAsia="fr-FR"/>
              <w14:ligatures w14:val="standardContextual"/>
            </w:rPr>
          </w:pPr>
          <w:hyperlink w:anchor="_Toc228350757" w:history="1">
            <w:r w:rsidRPr="00804D32">
              <w:rPr>
                <w:rStyle w:val="Hyperlink"/>
              </w:rPr>
              <w:t>2.1.1</w:t>
            </w:r>
            <w:r>
              <w:rPr>
                <w:rFonts w:asciiTheme="minorHAnsi" w:eastAsiaTheme="minorEastAsia" w:hAnsiTheme="minorHAnsi" w:cstheme="minorBidi"/>
                <w:kern w:val="2"/>
                <w:lang w:val="fr-FR" w:eastAsia="fr-FR"/>
                <w14:ligatures w14:val="standardContextual"/>
              </w:rPr>
              <w:tab/>
            </w:r>
            <w:r w:rsidRPr="00804D32">
              <w:rPr>
                <w:rStyle w:val="Hyperlink"/>
              </w:rPr>
              <w:t>&lt;Deuxième niveau de sous-section (style ÉTS Chapitre Titre 3)&gt;</w:t>
            </w:r>
            <w:r>
              <w:rPr>
                <w:webHidden/>
              </w:rPr>
              <w:tab/>
            </w:r>
            <w:r>
              <w:rPr>
                <w:webHidden/>
              </w:rPr>
              <w:fldChar w:fldCharType="begin"/>
            </w:r>
            <w:r>
              <w:rPr>
                <w:webHidden/>
              </w:rPr>
              <w:instrText xml:space="preserve"> PAGEREF _Toc228350757 \h </w:instrText>
            </w:r>
            <w:r>
              <w:rPr>
                <w:webHidden/>
              </w:rPr>
            </w:r>
            <w:r>
              <w:rPr>
                <w:webHidden/>
              </w:rPr>
              <w:fldChar w:fldCharType="separate"/>
            </w:r>
            <w:r>
              <w:rPr>
                <w:webHidden/>
              </w:rPr>
              <w:t>7</w:t>
            </w:r>
            <w:r>
              <w:rPr>
                <w:webHidden/>
              </w:rPr>
              <w:fldChar w:fldCharType="end"/>
            </w:r>
          </w:hyperlink>
        </w:p>
        <w:p w14:paraId="5F313846" w14:textId="7866DF01" w:rsidR="00E454E7" w:rsidRDefault="00E454E7">
          <w:pPr>
            <w:pStyle w:val="TOC1"/>
            <w:rPr>
              <w:rFonts w:asciiTheme="minorHAnsi" w:eastAsiaTheme="minorEastAsia" w:hAnsiTheme="minorHAnsi" w:cstheme="minorBidi"/>
              <w:caps w:val="0"/>
              <w:kern w:val="2"/>
              <w:lang w:val="fr-FR" w:eastAsia="fr-FR"/>
              <w14:ligatures w14:val="standardContextual"/>
            </w:rPr>
          </w:pPr>
          <w:hyperlink w:anchor="_Toc228350758" w:history="1">
            <w:r w:rsidRPr="00804D32">
              <w:rPr>
                <w:rStyle w:val="Hyperlink"/>
              </w:rPr>
              <w:t>CHAPITRE 3 &lt;Titre du chapitre&gt;</w:t>
            </w:r>
            <w:r>
              <w:rPr>
                <w:webHidden/>
              </w:rPr>
              <w:tab/>
            </w:r>
            <w:r>
              <w:rPr>
                <w:webHidden/>
              </w:rPr>
              <w:fldChar w:fldCharType="begin"/>
            </w:r>
            <w:r>
              <w:rPr>
                <w:webHidden/>
              </w:rPr>
              <w:instrText xml:space="preserve"> PAGEREF _Toc228350758 \h </w:instrText>
            </w:r>
            <w:r>
              <w:rPr>
                <w:webHidden/>
              </w:rPr>
            </w:r>
            <w:r>
              <w:rPr>
                <w:webHidden/>
              </w:rPr>
              <w:fldChar w:fldCharType="separate"/>
            </w:r>
            <w:r>
              <w:rPr>
                <w:webHidden/>
              </w:rPr>
              <w:t>9</w:t>
            </w:r>
            <w:r>
              <w:rPr>
                <w:webHidden/>
              </w:rPr>
              <w:fldChar w:fldCharType="end"/>
            </w:r>
          </w:hyperlink>
        </w:p>
        <w:p w14:paraId="7E48CC30" w14:textId="3C23F1CF" w:rsidR="00E454E7" w:rsidRDefault="00E454E7">
          <w:pPr>
            <w:pStyle w:val="TOC2"/>
            <w:rPr>
              <w:rFonts w:asciiTheme="minorHAnsi" w:eastAsiaTheme="minorEastAsia" w:hAnsiTheme="minorHAnsi" w:cstheme="minorBidi"/>
              <w:kern w:val="2"/>
              <w:lang w:val="fr-FR" w:eastAsia="fr-FR"/>
              <w14:ligatures w14:val="standardContextual"/>
            </w:rPr>
          </w:pPr>
          <w:hyperlink w:anchor="_Toc228350759" w:history="1">
            <w:r w:rsidRPr="00804D32">
              <w:rPr>
                <w:rStyle w:val="Hyperlink"/>
              </w:rPr>
              <w:t>3.1</w:t>
            </w:r>
            <w:r>
              <w:rPr>
                <w:rFonts w:asciiTheme="minorHAnsi" w:eastAsiaTheme="minorEastAsia" w:hAnsiTheme="minorHAnsi" w:cstheme="minorBidi"/>
                <w:kern w:val="2"/>
                <w:lang w:val="fr-FR" w:eastAsia="fr-FR"/>
                <w14:ligatures w14:val="standardContextual"/>
              </w:rPr>
              <w:tab/>
            </w:r>
            <w:r w:rsidRPr="00804D32">
              <w:rPr>
                <w:rStyle w:val="Hyperlink"/>
              </w:rPr>
              <w:t>&lt;Premier niveau de sous-section (style ÉTS Chapitre Titre 2)&gt;</w:t>
            </w:r>
            <w:r>
              <w:rPr>
                <w:webHidden/>
              </w:rPr>
              <w:tab/>
            </w:r>
            <w:r>
              <w:rPr>
                <w:webHidden/>
              </w:rPr>
              <w:fldChar w:fldCharType="begin"/>
            </w:r>
            <w:r>
              <w:rPr>
                <w:webHidden/>
              </w:rPr>
              <w:instrText xml:space="preserve"> PAGEREF _Toc228350759 \h </w:instrText>
            </w:r>
            <w:r>
              <w:rPr>
                <w:webHidden/>
              </w:rPr>
            </w:r>
            <w:r>
              <w:rPr>
                <w:webHidden/>
              </w:rPr>
              <w:fldChar w:fldCharType="separate"/>
            </w:r>
            <w:r>
              <w:rPr>
                <w:webHidden/>
              </w:rPr>
              <w:t>9</w:t>
            </w:r>
            <w:r>
              <w:rPr>
                <w:webHidden/>
              </w:rPr>
              <w:fldChar w:fldCharType="end"/>
            </w:r>
          </w:hyperlink>
        </w:p>
        <w:p w14:paraId="49CE49D1" w14:textId="0CF5B08B" w:rsidR="00E454E7" w:rsidRDefault="00E454E7">
          <w:pPr>
            <w:pStyle w:val="TOC1"/>
            <w:rPr>
              <w:rFonts w:asciiTheme="minorHAnsi" w:eastAsiaTheme="minorEastAsia" w:hAnsiTheme="minorHAnsi" w:cstheme="minorBidi"/>
              <w:caps w:val="0"/>
              <w:kern w:val="2"/>
              <w:lang w:val="fr-FR" w:eastAsia="fr-FR"/>
              <w14:ligatures w14:val="standardContextual"/>
            </w:rPr>
          </w:pPr>
          <w:hyperlink w:anchor="_Toc228350760" w:history="1">
            <w:r w:rsidRPr="00804D32">
              <w:rPr>
                <w:rStyle w:val="Hyperlink"/>
              </w:rPr>
              <w:t>CHAPITRE 4 &lt;titre du chapitre&gt;</w:t>
            </w:r>
            <w:r>
              <w:rPr>
                <w:webHidden/>
              </w:rPr>
              <w:tab/>
            </w:r>
            <w:r>
              <w:rPr>
                <w:webHidden/>
              </w:rPr>
              <w:fldChar w:fldCharType="begin"/>
            </w:r>
            <w:r>
              <w:rPr>
                <w:webHidden/>
              </w:rPr>
              <w:instrText xml:space="preserve"> PAGEREF _Toc228350760 \h </w:instrText>
            </w:r>
            <w:r>
              <w:rPr>
                <w:webHidden/>
              </w:rPr>
            </w:r>
            <w:r>
              <w:rPr>
                <w:webHidden/>
              </w:rPr>
              <w:fldChar w:fldCharType="separate"/>
            </w:r>
            <w:r>
              <w:rPr>
                <w:webHidden/>
              </w:rPr>
              <w:t>11</w:t>
            </w:r>
            <w:r>
              <w:rPr>
                <w:webHidden/>
              </w:rPr>
              <w:fldChar w:fldCharType="end"/>
            </w:r>
          </w:hyperlink>
        </w:p>
        <w:p w14:paraId="09F2C4D9" w14:textId="4E6152BA" w:rsidR="00E454E7" w:rsidRDefault="00E454E7">
          <w:pPr>
            <w:pStyle w:val="TOC2"/>
            <w:rPr>
              <w:rFonts w:asciiTheme="minorHAnsi" w:eastAsiaTheme="minorEastAsia" w:hAnsiTheme="minorHAnsi" w:cstheme="minorBidi"/>
              <w:kern w:val="2"/>
              <w:lang w:val="fr-FR" w:eastAsia="fr-FR"/>
              <w14:ligatures w14:val="standardContextual"/>
            </w:rPr>
          </w:pPr>
          <w:hyperlink w:anchor="_Toc228350761" w:history="1">
            <w:r w:rsidRPr="00804D32">
              <w:rPr>
                <w:rStyle w:val="Hyperlink"/>
              </w:rPr>
              <w:t>4.1</w:t>
            </w:r>
            <w:r>
              <w:rPr>
                <w:rFonts w:asciiTheme="minorHAnsi" w:eastAsiaTheme="minorEastAsia" w:hAnsiTheme="minorHAnsi" w:cstheme="minorBidi"/>
                <w:kern w:val="2"/>
                <w:lang w:val="fr-FR" w:eastAsia="fr-FR"/>
                <w14:ligatures w14:val="standardContextual"/>
              </w:rPr>
              <w:tab/>
            </w:r>
            <w:r w:rsidRPr="00804D32">
              <w:rPr>
                <w:rStyle w:val="Hyperlink"/>
              </w:rPr>
              <w:t>&lt;Premier niveau de sous-section (style ÉTS Chapitre Titre 2)&gt;</w:t>
            </w:r>
            <w:r>
              <w:rPr>
                <w:webHidden/>
              </w:rPr>
              <w:tab/>
            </w:r>
            <w:r>
              <w:rPr>
                <w:webHidden/>
              </w:rPr>
              <w:fldChar w:fldCharType="begin"/>
            </w:r>
            <w:r>
              <w:rPr>
                <w:webHidden/>
              </w:rPr>
              <w:instrText xml:space="preserve"> PAGEREF _Toc228350761 \h </w:instrText>
            </w:r>
            <w:r>
              <w:rPr>
                <w:webHidden/>
              </w:rPr>
            </w:r>
            <w:r>
              <w:rPr>
                <w:webHidden/>
              </w:rPr>
              <w:fldChar w:fldCharType="separate"/>
            </w:r>
            <w:r>
              <w:rPr>
                <w:webHidden/>
              </w:rPr>
              <w:t>11</w:t>
            </w:r>
            <w:r>
              <w:rPr>
                <w:webHidden/>
              </w:rPr>
              <w:fldChar w:fldCharType="end"/>
            </w:r>
          </w:hyperlink>
        </w:p>
        <w:p w14:paraId="41767E37" w14:textId="15E6C99B" w:rsidR="00E454E7" w:rsidRDefault="00E454E7">
          <w:pPr>
            <w:pStyle w:val="TOC1"/>
            <w:rPr>
              <w:rFonts w:asciiTheme="minorHAnsi" w:eastAsiaTheme="minorEastAsia" w:hAnsiTheme="minorHAnsi" w:cstheme="minorBidi"/>
              <w:caps w:val="0"/>
              <w:kern w:val="2"/>
              <w:lang w:val="fr-FR" w:eastAsia="fr-FR"/>
              <w14:ligatures w14:val="standardContextual"/>
            </w:rPr>
          </w:pPr>
          <w:hyperlink w:anchor="_Toc228350762" w:history="1">
            <w:r w:rsidRPr="00804D32">
              <w:rPr>
                <w:rStyle w:val="Hyperlink"/>
              </w:rPr>
              <w:t>CHAPITRE 5 &lt;titre du chapitre&gt;</w:t>
            </w:r>
            <w:r>
              <w:rPr>
                <w:webHidden/>
              </w:rPr>
              <w:tab/>
            </w:r>
            <w:r>
              <w:rPr>
                <w:webHidden/>
              </w:rPr>
              <w:fldChar w:fldCharType="begin"/>
            </w:r>
            <w:r>
              <w:rPr>
                <w:webHidden/>
              </w:rPr>
              <w:instrText xml:space="preserve"> PAGEREF _Toc228350762 \h </w:instrText>
            </w:r>
            <w:r>
              <w:rPr>
                <w:webHidden/>
              </w:rPr>
            </w:r>
            <w:r>
              <w:rPr>
                <w:webHidden/>
              </w:rPr>
              <w:fldChar w:fldCharType="separate"/>
            </w:r>
            <w:r>
              <w:rPr>
                <w:webHidden/>
              </w:rPr>
              <w:t>13</w:t>
            </w:r>
            <w:r>
              <w:rPr>
                <w:webHidden/>
              </w:rPr>
              <w:fldChar w:fldCharType="end"/>
            </w:r>
          </w:hyperlink>
        </w:p>
        <w:p w14:paraId="79D4E575" w14:textId="57C83D26" w:rsidR="00E454E7" w:rsidRDefault="00E454E7">
          <w:pPr>
            <w:pStyle w:val="TOC2"/>
            <w:rPr>
              <w:rFonts w:asciiTheme="minorHAnsi" w:eastAsiaTheme="minorEastAsia" w:hAnsiTheme="minorHAnsi" w:cstheme="minorBidi"/>
              <w:kern w:val="2"/>
              <w:lang w:val="fr-FR" w:eastAsia="fr-FR"/>
              <w14:ligatures w14:val="standardContextual"/>
            </w:rPr>
          </w:pPr>
          <w:hyperlink w:anchor="_Toc228350763" w:history="1">
            <w:r w:rsidRPr="00804D32">
              <w:rPr>
                <w:rStyle w:val="Hyperlink"/>
              </w:rPr>
              <w:t>5.1</w:t>
            </w:r>
            <w:r>
              <w:rPr>
                <w:rFonts w:asciiTheme="minorHAnsi" w:eastAsiaTheme="minorEastAsia" w:hAnsiTheme="minorHAnsi" w:cstheme="minorBidi"/>
                <w:kern w:val="2"/>
                <w:lang w:val="fr-FR" w:eastAsia="fr-FR"/>
                <w14:ligatures w14:val="standardContextual"/>
              </w:rPr>
              <w:tab/>
            </w:r>
            <w:r w:rsidRPr="00804D32">
              <w:rPr>
                <w:rStyle w:val="Hyperlink"/>
              </w:rPr>
              <w:t>&lt;Premier niveau de sous-section (style ÉTS Chapitre Titre 2)&gt;</w:t>
            </w:r>
            <w:r>
              <w:rPr>
                <w:webHidden/>
              </w:rPr>
              <w:tab/>
            </w:r>
            <w:r>
              <w:rPr>
                <w:webHidden/>
              </w:rPr>
              <w:fldChar w:fldCharType="begin"/>
            </w:r>
            <w:r>
              <w:rPr>
                <w:webHidden/>
              </w:rPr>
              <w:instrText xml:space="preserve"> PAGEREF _Toc228350763 \h </w:instrText>
            </w:r>
            <w:r>
              <w:rPr>
                <w:webHidden/>
              </w:rPr>
            </w:r>
            <w:r>
              <w:rPr>
                <w:webHidden/>
              </w:rPr>
              <w:fldChar w:fldCharType="separate"/>
            </w:r>
            <w:r>
              <w:rPr>
                <w:webHidden/>
              </w:rPr>
              <w:t>13</w:t>
            </w:r>
            <w:r>
              <w:rPr>
                <w:webHidden/>
              </w:rPr>
              <w:fldChar w:fldCharType="end"/>
            </w:r>
          </w:hyperlink>
        </w:p>
        <w:p w14:paraId="7773C5C4" w14:textId="75F00DAC" w:rsidR="00E454E7" w:rsidRDefault="00E454E7">
          <w:pPr>
            <w:pStyle w:val="TOC1"/>
            <w:rPr>
              <w:rFonts w:asciiTheme="minorHAnsi" w:eastAsiaTheme="minorEastAsia" w:hAnsiTheme="minorHAnsi" w:cstheme="minorBidi"/>
              <w:caps w:val="0"/>
              <w:kern w:val="2"/>
              <w:lang w:val="fr-FR" w:eastAsia="fr-FR"/>
              <w14:ligatures w14:val="standardContextual"/>
            </w:rPr>
          </w:pPr>
          <w:hyperlink w:anchor="_Toc228350764" w:history="1">
            <w:r w:rsidRPr="00804D32">
              <w:rPr>
                <w:rStyle w:val="Hyperlink"/>
              </w:rPr>
              <w:t>CHAPITRE 6 &lt;titre du chapitre&gt;</w:t>
            </w:r>
            <w:r>
              <w:rPr>
                <w:webHidden/>
              </w:rPr>
              <w:tab/>
            </w:r>
            <w:r>
              <w:rPr>
                <w:webHidden/>
              </w:rPr>
              <w:fldChar w:fldCharType="begin"/>
            </w:r>
            <w:r>
              <w:rPr>
                <w:webHidden/>
              </w:rPr>
              <w:instrText xml:space="preserve"> PAGEREF _Toc228350764 \h </w:instrText>
            </w:r>
            <w:r>
              <w:rPr>
                <w:webHidden/>
              </w:rPr>
            </w:r>
            <w:r>
              <w:rPr>
                <w:webHidden/>
              </w:rPr>
              <w:fldChar w:fldCharType="separate"/>
            </w:r>
            <w:r>
              <w:rPr>
                <w:webHidden/>
              </w:rPr>
              <w:t>15</w:t>
            </w:r>
            <w:r>
              <w:rPr>
                <w:webHidden/>
              </w:rPr>
              <w:fldChar w:fldCharType="end"/>
            </w:r>
          </w:hyperlink>
        </w:p>
        <w:p w14:paraId="2F76F19B" w14:textId="3C1F5DDD" w:rsidR="00E454E7" w:rsidRDefault="00E454E7">
          <w:pPr>
            <w:pStyle w:val="TOC2"/>
            <w:rPr>
              <w:rFonts w:asciiTheme="minorHAnsi" w:eastAsiaTheme="minorEastAsia" w:hAnsiTheme="minorHAnsi" w:cstheme="minorBidi"/>
              <w:kern w:val="2"/>
              <w:lang w:val="fr-FR" w:eastAsia="fr-FR"/>
              <w14:ligatures w14:val="standardContextual"/>
            </w:rPr>
          </w:pPr>
          <w:hyperlink w:anchor="_Toc228350765" w:history="1">
            <w:r w:rsidRPr="00804D32">
              <w:rPr>
                <w:rStyle w:val="Hyperlink"/>
              </w:rPr>
              <w:t>6.1</w:t>
            </w:r>
            <w:r>
              <w:rPr>
                <w:rFonts w:asciiTheme="minorHAnsi" w:eastAsiaTheme="minorEastAsia" w:hAnsiTheme="minorHAnsi" w:cstheme="minorBidi"/>
                <w:kern w:val="2"/>
                <w:lang w:val="fr-FR" w:eastAsia="fr-FR"/>
                <w14:ligatures w14:val="standardContextual"/>
              </w:rPr>
              <w:tab/>
            </w:r>
            <w:r w:rsidRPr="00804D32">
              <w:rPr>
                <w:rStyle w:val="Hyperlink"/>
              </w:rPr>
              <w:t>&lt;Premier niveau de sous-section (style ÉTS Chapitre Titre 2)&gt;</w:t>
            </w:r>
            <w:r>
              <w:rPr>
                <w:webHidden/>
              </w:rPr>
              <w:tab/>
            </w:r>
            <w:r>
              <w:rPr>
                <w:webHidden/>
              </w:rPr>
              <w:fldChar w:fldCharType="begin"/>
            </w:r>
            <w:r>
              <w:rPr>
                <w:webHidden/>
              </w:rPr>
              <w:instrText xml:space="preserve"> PAGEREF _Toc228350765 \h </w:instrText>
            </w:r>
            <w:r>
              <w:rPr>
                <w:webHidden/>
              </w:rPr>
            </w:r>
            <w:r>
              <w:rPr>
                <w:webHidden/>
              </w:rPr>
              <w:fldChar w:fldCharType="separate"/>
            </w:r>
            <w:r>
              <w:rPr>
                <w:webHidden/>
              </w:rPr>
              <w:t>15</w:t>
            </w:r>
            <w:r>
              <w:rPr>
                <w:webHidden/>
              </w:rPr>
              <w:fldChar w:fldCharType="end"/>
            </w:r>
          </w:hyperlink>
        </w:p>
        <w:p w14:paraId="011F9577" w14:textId="0E56495C" w:rsidR="00E454E7" w:rsidRDefault="00E454E7">
          <w:pPr>
            <w:pStyle w:val="TOC1"/>
            <w:rPr>
              <w:rFonts w:asciiTheme="minorHAnsi" w:eastAsiaTheme="minorEastAsia" w:hAnsiTheme="minorHAnsi" w:cstheme="minorBidi"/>
              <w:caps w:val="0"/>
              <w:kern w:val="2"/>
              <w:lang w:val="fr-FR" w:eastAsia="fr-FR"/>
              <w14:ligatures w14:val="standardContextual"/>
            </w:rPr>
          </w:pPr>
          <w:hyperlink w:anchor="_Toc228350766" w:history="1">
            <w:r w:rsidRPr="00804D32">
              <w:rPr>
                <w:rStyle w:val="Hyperlink"/>
              </w:rPr>
              <w:t>CHAPITRE 7 &lt;titre du chapitre&gt;</w:t>
            </w:r>
            <w:r>
              <w:rPr>
                <w:webHidden/>
              </w:rPr>
              <w:tab/>
            </w:r>
            <w:r>
              <w:rPr>
                <w:webHidden/>
              </w:rPr>
              <w:fldChar w:fldCharType="begin"/>
            </w:r>
            <w:r>
              <w:rPr>
                <w:webHidden/>
              </w:rPr>
              <w:instrText xml:space="preserve"> PAGEREF _Toc228350766 \h </w:instrText>
            </w:r>
            <w:r>
              <w:rPr>
                <w:webHidden/>
              </w:rPr>
            </w:r>
            <w:r>
              <w:rPr>
                <w:webHidden/>
              </w:rPr>
              <w:fldChar w:fldCharType="separate"/>
            </w:r>
            <w:r>
              <w:rPr>
                <w:webHidden/>
              </w:rPr>
              <w:t>17</w:t>
            </w:r>
            <w:r>
              <w:rPr>
                <w:webHidden/>
              </w:rPr>
              <w:fldChar w:fldCharType="end"/>
            </w:r>
          </w:hyperlink>
        </w:p>
        <w:p w14:paraId="33B594A7" w14:textId="4E5F0BC9" w:rsidR="00E454E7" w:rsidRDefault="00E454E7">
          <w:pPr>
            <w:pStyle w:val="TOC2"/>
            <w:rPr>
              <w:rFonts w:asciiTheme="minorHAnsi" w:eastAsiaTheme="minorEastAsia" w:hAnsiTheme="minorHAnsi" w:cstheme="minorBidi"/>
              <w:kern w:val="2"/>
              <w:lang w:val="fr-FR" w:eastAsia="fr-FR"/>
              <w14:ligatures w14:val="standardContextual"/>
            </w:rPr>
          </w:pPr>
          <w:hyperlink w:anchor="_Toc228350767" w:history="1">
            <w:r w:rsidRPr="00804D32">
              <w:rPr>
                <w:rStyle w:val="Hyperlink"/>
              </w:rPr>
              <w:t>7.1</w:t>
            </w:r>
            <w:r>
              <w:rPr>
                <w:rFonts w:asciiTheme="minorHAnsi" w:eastAsiaTheme="minorEastAsia" w:hAnsiTheme="minorHAnsi" w:cstheme="minorBidi"/>
                <w:kern w:val="2"/>
                <w:lang w:val="fr-FR" w:eastAsia="fr-FR"/>
                <w14:ligatures w14:val="standardContextual"/>
              </w:rPr>
              <w:tab/>
            </w:r>
            <w:r w:rsidRPr="00804D32">
              <w:rPr>
                <w:rStyle w:val="Hyperlink"/>
              </w:rPr>
              <w:t>&lt;Premier niveau de sous-section (style ÉTS Chapitre Titre 2)&gt;</w:t>
            </w:r>
            <w:r>
              <w:rPr>
                <w:webHidden/>
              </w:rPr>
              <w:tab/>
            </w:r>
            <w:r>
              <w:rPr>
                <w:webHidden/>
              </w:rPr>
              <w:fldChar w:fldCharType="begin"/>
            </w:r>
            <w:r>
              <w:rPr>
                <w:webHidden/>
              </w:rPr>
              <w:instrText xml:space="preserve"> PAGEREF _Toc228350767 \h </w:instrText>
            </w:r>
            <w:r>
              <w:rPr>
                <w:webHidden/>
              </w:rPr>
            </w:r>
            <w:r>
              <w:rPr>
                <w:webHidden/>
              </w:rPr>
              <w:fldChar w:fldCharType="separate"/>
            </w:r>
            <w:r>
              <w:rPr>
                <w:webHidden/>
              </w:rPr>
              <w:t>17</w:t>
            </w:r>
            <w:r>
              <w:rPr>
                <w:webHidden/>
              </w:rPr>
              <w:fldChar w:fldCharType="end"/>
            </w:r>
          </w:hyperlink>
        </w:p>
        <w:p w14:paraId="58149AC4" w14:textId="46D67C60" w:rsidR="00E454E7" w:rsidRDefault="00E454E7">
          <w:pPr>
            <w:pStyle w:val="TOC1"/>
            <w:rPr>
              <w:rFonts w:asciiTheme="minorHAnsi" w:eastAsiaTheme="minorEastAsia" w:hAnsiTheme="minorHAnsi" w:cstheme="minorBidi"/>
              <w:caps w:val="0"/>
              <w:kern w:val="2"/>
              <w:lang w:val="fr-FR" w:eastAsia="fr-FR"/>
              <w14:ligatures w14:val="standardContextual"/>
            </w:rPr>
          </w:pPr>
          <w:hyperlink w:anchor="_Toc228350768" w:history="1">
            <w:r w:rsidRPr="00804D32">
              <w:rPr>
                <w:rStyle w:val="Hyperlink"/>
              </w:rPr>
              <w:t>conclusion</w:t>
            </w:r>
            <w:r>
              <w:rPr>
                <w:webHidden/>
              </w:rPr>
              <w:tab/>
            </w:r>
            <w:r>
              <w:rPr>
                <w:webHidden/>
              </w:rPr>
              <w:fldChar w:fldCharType="begin"/>
            </w:r>
            <w:r>
              <w:rPr>
                <w:webHidden/>
              </w:rPr>
              <w:instrText xml:space="preserve"> PAGEREF _Toc228350768 \h </w:instrText>
            </w:r>
            <w:r>
              <w:rPr>
                <w:webHidden/>
              </w:rPr>
            </w:r>
            <w:r>
              <w:rPr>
                <w:webHidden/>
              </w:rPr>
              <w:fldChar w:fldCharType="separate"/>
            </w:r>
            <w:r>
              <w:rPr>
                <w:webHidden/>
              </w:rPr>
              <w:t>19</w:t>
            </w:r>
            <w:r>
              <w:rPr>
                <w:webHidden/>
              </w:rPr>
              <w:fldChar w:fldCharType="end"/>
            </w:r>
          </w:hyperlink>
        </w:p>
        <w:p w14:paraId="29823D37" w14:textId="787E61F4" w:rsidR="00E454E7" w:rsidRDefault="00E454E7">
          <w:pPr>
            <w:pStyle w:val="TOC1"/>
            <w:rPr>
              <w:rFonts w:asciiTheme="minorHAnsi" w:eastAsiaTheme="minorEastAsia" w:hAnsiTheme="minorHAnsi" w:cstheme="minorBidi"/>
              <w:caps w:val="0"/>
              <w:kern w:val="2"/>
              <w:lang w:val="fr-FR" w:eastAsia="fr-FR"/>
              <w14:ligatures w14:val="standardContextual"/>
            </w:rPr>
          </w:pPr>
          <w:hyperlink w:anchor="_Toc228350769" w:history="1">
            <w:r w:rsidRPr="00804D32">
              <w:rPr>
                <w:rStyle w:val="Hyperlink"/>
              </w:rPr>
              <w:t>Recommandations</w:t>
            </w:r>
            <w:r>
              <w:rPr>
                <w:webHidden/>
              </w:rPr>
              <w:tab/>
            </w:r>
            <w:r>
              <w:rPr>
                <w:webHidden/>
              </w:rPr>
              <w:fldChar w:fldCharType="begin"/>
            </w:r>
            <w:r>
              <w:rPr>
                <w:webHidden/>
              </w:rPr>
              <w:instrText xml:space="preserve"> PAGEREF _Toc228350769 \h </w:instrText>
            </w:r>
            <w:r>
              <w:rPr>
                <w:webHidden/>
              </w:rPr>
            </w:r>
            <w:r>
              <w:rPr>
                <w:webHidden/>
              </w:rPr>
              <w:fldChar w:fldCharType="separate"/>
            </w:r>
            <w:r>
              <w:rPr>
                <w:webHidden/>
              </w:rPr>
              <w:t>21</w:t>
            </w:r>
            <w:r>
              <w:rPr>
                <w:webHidden/>
              </w:rPr>
              <w:fldChar w:fldCharType="end"/>
            </w:r>
          </w:hyperlink>
        </w:p>
        <w:p w14:paraId="04732746" w14:textId="1FE143BB" w:rsidR="00E454E7" w:rsidRDefault="00E454E7">
          <w:pPr>
            <w:pStyle w:val="TOC1"/>
            <w:rPr>
              <w:rFonts w:asciiTheme="minorHAnsi" w:eastAsiaTheme="minorEastAsia" w:hAnsiTheme="minorHAnsi" w:cstheme="minorBidi"/>
              <w:caps w:val="0"/>
              <w:kern w:val="2"/>
              <w:lang w:val="fr-FR" w:eastAsia="fr-FR"/>
              <w14:ligatures w14:val="standardContextual"/>
            </w:rPr>
          </w:pPr>
          <w:hyperlink w:anchor="_Toc228350770" w:history="1">
            <w:r w:rsidRPr="00804D32">
              <w:rPr>
                <w:rStyle w:val="Hyperlink"/>
              </w:rPr>
              <w:t>ANNEXE I &lt;titre DE L’ANNEXE&gt;</w:t>
            </w:r>
            <w:r>
              <w:rPr>
                <w:webHidden/>
              </w:rPr>
              <w:tab/>
            </w:r>
            <w:r>
              <w:rPr>
                <w:webHidden/>
              </w:rPr>
              <w:fldChar w:fldCharType="begin"/>
            </w:r>
            <w:r>
              <w:rPr>
                <w:webHidden/>
              </w:rPr>
              <w:instrText xml:space="preserve"> PAGEREF _Toc228350770 \h </w:instrText>
            </w:r>
            <w:r>
              <w:rPr>
                <w:webHidden/>
              </w:rPr>
            </w:r>
            <w:r>
              <w:rPr>
                <w:webHidden/>
              </w:rPr>
              <w:fldChar w:fldCharType="separate"/>
            </w:r>
            <w:r>
              <w:rPr>
                <w:webHidden/>
              </w:rPr>
              <w:t>23</w:t>
            </w:r>
            <w:r>
              <w:rPr>
                <w:webHidden/>
              </w:rPr>
              <w:fldChar w:fldCharType="end"/>
            </w:r>
          </w:hyperlink>
        </w:p>
        <w:p w14:paraId="50B6560F" w14:textId="5BE84D51" w:rsidR="00E454E7" w:rsidRDefault="00E454E7">
          <w:pPr>
            <w:pStyle w:val="TOC1"/>
            <w:rPr>
              <w:rFonts w:asciiTheme="minorHAnsi" w:eastAsiaTheme="minorEastAsia" w:hAnsiTheme="minorHAnsi" w:cstheme="minorBidi"/>
              <w:caps w:val="0"/>
              <w:kern w:val="2"/>
              <w:lang w:val="fr-FR" w:eastAsia="fr-FR"/>
              <w14:ligatures w14:val="standardContextual"/>
            </w:rPr>
          </w:pPr>
          <w:hyperlink w:anchor="_Toc228350771" w:history="1">
            <w:r w:rsidRPr="00804D32">
              <w:rPr>
                <w:rStyle w:val="Hyperlink"/>
              </w:rPr>
              <w:t>ANNEXE II &lt;Titre de l’annexe&gt;</w:t>
            </w:r>
            <w:r>
              <w:rPr>
                <w:webHidden/>
              </w:rPr>
              <w:tab/>
            </w:r>
            <w:r>
              <w:rPr>
                <w:webHidden/>
              </w:rPr>
              <w:fldChar w:fldCharType="begin"/>
            </w:r>
            <w:r>
              <w:rPr>
                <w:webHidden/>
              </w:rPr>
              <w:instrText xml:space="preserve"> PAGEREF _Toc228350771 \h </w:instrText>
            </w:r>
            <w:r>
              <w:rPr>
                <w:webHidden/>
              </w:rPr>
            </w:r>
            <w:r>
              <w:rPr>
                <w:webHidden/>
              </w:rPr>
              <w:fldChar w:fldCharType="separate"/>
            </w:r>
            <w:r>
              <w:rPr>
                <w:webHidden/>
              </w:rPr>
              <w:t>25</w:t>
            </w:r>
            <w:r>
              <w:rPr>
                <w:webHidden/>
              </w:rPr>
              <w:fldChar w:fldCharType="end"/>
            </w:r>
          </w:hyperlink>
        </w:p>
        <w:p w14:paraId="7E106F09" w14:textId="4A0411B0" w:rsidR="00E454E7" w:rsidRDefault="00E454E7">
          <w:pPr>
            <w:pStyle w:val="TOC1"/>
            <w:rPr>
              <w:rFonts w:asciiTheme="minorHAnsi" w:eastAsiaTheme="minorEastAsia" w:hAnsiTheme="minorHAnsi" w:cstheme="minorBidi"/>
              <w:caps w:val="0"/>
              <w:kern w:val="2"/>
              <w:lang w:val="fr-FR" w:eastAsia="fr-FR"/>
              <w14:ligatures w14:val="standardContextual"/>
            </w:rPr>
          </w:pPr>
          <w:hyperlink w:anchor="_Toc228350772" w:history="1">
            <w:r w:rsidRPr="00804D32">
              <w:rPr>
                <w:rStyle w:val="Hyperlink"/>
              </w:rPr>
              <w:t>APPENDICE A &lt;Titre de l’appendice&gt;</w:t>
            </w:r>
            <w:r>
              <w:rPr>
                <w:webHidden/>
              </w:rPr>
              <w:tab/>
            </w:r>
            <w:r>
              <w:rPr>
                <w:webHidden/>
              </w:rPr>
              <w:fldChar w:fldCharType="begin"/>
            </w:r>
            <w:r>
              <w:rPr>
                <w:webHidden/>
              </w:rPr>
              <w:instrText xml:space="preserve"> PAGEREF _Toc228350772 \h </w:instrText>
            </w:r>
            <w:r>
              <w:rPr>
                <w:webHidden/>
              </w:rPr>
            </w:r>
            <w:r>
              <w:rPr>
                <w:webHidden/>
              </w:rPr>
              <w:fldChar w:fldCharType="separate"/>
            </w:r>
            <w:r>
              <w:rPr>
                <w:webHidden/>
              </w:rPr>
              <w:t>27</w:t>
            </w:r>
            <w:r>
              <w:rPr>
                <w:webHidden/>
              </w:rPr>
              <w:fldChar w:fldCharType="end"/>
            </w:r>
          </w:hyperlink>
        </w:p>
        <w:p w14:paraId="5780BA8F" w14:textId="18D52400" w:rsidR="00E454E7" w:rsidRDefault="00E454E7">
          <w:pPr>
            <w:pStyle w:val="TOC1"/>
            <w:rPr>
              <w:rFonts w:asciiTheme="minorHAnsi" w:eastAsiaTheme="minorEastAsia" w:hAnsiTheme="minorHAnsi" w:cstheme="minorBidi"/>
              <w:caps w:val="0"/>
              <w:kern w:val="2"/>
              <w:lang w:val="fr-FR" w:eastAsia="fr-FR"/>
              <w14:ligatures w14:val="standardContextual"/>
            </w:rPr>
          </w:pPr>
          <w:hyperlink w:anchor="_Toc228350773" w:history="1">
            <w:r w:rsidRPr="00804D32">
              <w:rPr>
                <w:rStyle w:val="Hyperlink"/>
              </w:rPr>
              <w:t>APPENDICE B &lt;Titre de l’appendice&gt;</w:t>
            </w:r>
            <w:r>
              <w:rPr>
                <w:webHidden/>
              </w:rPr>
              <w:tab/>
            </w:r>
            <w:r>
              <w:rPr>
                <w:webHidden/>
              </w:rPr>
              <w:fldChar w:fldCharType="begin"/>
            </w:r>
            <w:r>
              <w:rPr>
                <w:webHidden/>
              </w:rPr>
              <w:instrText xml:space="preserve"> PAGEREF _Toc228350773 \h </w:instrText>
            </w:r>
            <w:r>
              <w:rPr>
                <w:webHidden/>
              </w:rPr>
            </w:r>
            <w:r>
              <w:rPr>
                <w:webHidden/>
              </w:rPr>
              <w:fldChar w:fldCharType="separate"/>
            </w:r>
            <w:r>
              <w:rPr>
                <w:webHidden/>
              </w:rPr>
              <w:t>29</w:t>
            </w:r>
            <w:r>
              <w:rPr>
                <w:webHidden/>
              </w:rPr>
              <w:fldChar w:fldCharType="end"/>
            </w:r>
          </w:hyperlink>
        </w:p>
        <w:p w14:paraId="0081D765" w14:textId="0A748B64" w:rsidR="00E454E7" w:rsidRDefault="00E454E7">
          <w:pPr>
            <w:pStyle w:val="TOC1"/>
            <w:rPr>
              <w:rFonts w:asciiTheme="minorHAnsi" w:eastAsiaTheme="minorEastAsia" w:hAnsiTheme="minorHAnsi" w:cstheme="minorBidi"/>
              <w:caps w:val="0"/>
              <w:kern w:val="2"/>
              <w:lang w:val="fr-FR" w:eastAsia="fr-FR"/>
              <w14:ligatures w14:val="standardContextual"/>
            </w:rPr>
          </w:pPr>
          <w:hyperlink w:anchor="_Toc228350774" w:history="1">
            <w:r w:rsidRPr="00804D32">
              <w:rPr>
                <w:rStyle w:val="Hyperlink"/>
              </w:rPr>
              <w:t>Liste de références bibliographiques</w:t>
            </w:r>
            <w:r>
              <w:rPr>
                <w:webHidden/>
              </w:rPr>
              <w:tab/>
            </w:r>
            <w:r>
              <w:rPr>
                <w:webHidden/>
              </w:rPr>
              <w:fldChar w:fldCharType="begin"/>
            </w:r>
            <w:r>
              <w:rPr>
                <w:webHidden/>
              </w:rPr>
              <w:instrText xml:space="preserve"> PAGEREF _Toc228350774 \h </w:instrText>
            </w:r>
            <w:r>
              <w:rPr>
                <w:webHidden/>
              </w:rPr>
            </w:r>
            <w:r>
              <w:rPr>
                <w:webHidden/>
              </w:rPr>
              <w:fldChar w:fldCharType="separate"/>
            </w:r>
            <w:r>
              <w:rPr>
                <w:webHidden/>
              </w:rPr>
              <w:t>31</w:t>
            </w:r>
            <w:r>
              <w:rPr>
                <w:webHidden/>
              </w:rPr>
              <w:fldChar w:fldCharType="end"/>
            </w:r>
          </w:hyperlink>
        </w:p>
        <w:p w14:paraId="1030F032" w14:textId="03B67922" w:rsidR="00E454E7" w:rsidRDefault="00E454E7">
          <w:pPr>
            <w:pStyle w:val="TOC1"/>
            <w:rPr>
              <w:rFonts w:asciiTheme="minorHAnsi" w:eastAsiaTheme="minorEastAsia" w:hAnsiTheme="minorHAnsi" w:cstheme="minorBidi"/>
              <w:caps w:val="0"/>
              <w:kern w:val="2"/>
              <w:lang w:val="fr-FR" w:eastAsia="fr-FR"/>
              <w14:ligatures w14:val="standardContextual"/>
            </w:rPr>
          </w:pPr>
          <w:hyperlink w:anchor="_Toc228350775" w:history="1">
            <w:r w:rsidRPr="00804D32">
              <w:rPr>
                <w:rStyle w:val="Hyperlink"/>
              </w:rPr>
              <w:t>Bibliographie</w:t>
            </w:r>
            <w:r>
              <w:rPr>
                <w:webHidden/>
              </w:rPr>
              <w:tab/>
            </w:r>
            <w:r>
              <w:rPr>
                <w:webHidden/>
              </w:rPr>
              <w:fldChar w:fldCharType="begin"/>
            </w:r>
            <w:r>
              <w:rPr>
                <w:webHidden/>
              </w:rPr>
              <w:instrText xml:space="preserve"> PAGEREF _Toc228350775 \h </w:instrText>
            </w:r>
            <w:r>
              <w:rPr>
                <w:webHidden/>
              </w:rPr>
            </w:r>
            <w:r>
              <w:rPr>
                <w:webHidden/>
              </w:rPr>
              <w:fldChar w:fldCharType="separate"/>
            </w:r>
            <w:r>
              <w:rPr>
                <w:webHidden/>
              </w:rPr>
              <w:t>33</w:t>
            </w:r>
            <w:r>
              <w:rPr>
                <w:webHidden/>
              </w:rPr>
              <w:fldChar w:fldCharType="end"/>
            </w:r>
          </w:hyperlink>
        </w:p>
        <w:p w14:paraId="55D9CFE7" w14:textId="20B38722" w:rsidR="00BF2FE8" w:rsidRDefault="00BF2FE8" w:rsidP="00FA69A0">
          <w:pPr>
            <w:pStyle w:val="TSNormal"/>
            <w:sectPr w:rsidR="00BF2FE8" w:rsidSect="008948DB">
              <w:type w:val="oddPage"/>
              <w:pgSz w:w="12240" w:h="15840" w:code="1"/>
              <w:pgMar w:top="2160" w:right="1077" w:bottom="1077" w:left="2160" w:header="1077" w:footer="1077" w:gutter="0"/>
              <w:pgNumType w:fmt="upperRoman"/>
              <w:cols w:space="708"/>
              <w:titlePg/>
              <w:docGrid w:linePitch="360"/>
            </w:sectPr>
          </w:pPr>
          <w:r>
            <w:rPr>
              <w:noProof/>
              <w:lang w:eastAsia="en-CA"/>
            </w:rPr>
            <w:fldChar w:fldCharType="end"/>
          </w:r>
        </w:p>
      </w:sdtContent>
    </w:sdt>
    <w:p w14:paraId="2009B853" w14:textId="77777777" w:rsidR="00FA69A0" w:rsidRDefault="00FA69A0" w:rsidP="00FA69A0">
      <w:pPr>
        <w:pStyle w:val="TSPagesliminairesTitre"/>
      </w:pPr>
      <w:r>
        <w:lastRenderedPageBreak/>
        <w:t xml:space="preserve">Liste des </w:t>
      </w:r>
      <w:commentRangeStart w:id="12"/>
      <w:r>
        <w:t>tableaux</w:t>
      </w:r>
      <w:commentRangeEnd w:id="12"/>
      <w:r w:rsidR="00A76741">
        <w:rPr>
          <w:rStyle w:val="CommentReference"/>
          <w:sz w:val="24"/>
          <w:szCs w:val="24"/>
        </w:rPr>
        <w:commentReference w:id="12"/>
      </w:r>
    </w:p>
    <w:p w14:paraId="1C3E43E4" w14:textId="152A41FD" w:rsidR="00177348" w:rsidRDefault="00177348" w:rsidP="000614F3">
      <w:pPr>
        <w:pStyle w:val="TSSansinterligne"/>
        <w:jc w:val="right"/>
      </w:pPr>
      <w:r>
        <w:t>Page</w:t>
      </w:r>
    </w:p>
    <w:p w14:paraId="272E42BC" w14:textId="77777777" w:rsidR="00177348" w:rsidRPr="00177348" w:rsidRDefault="00177348" w:rsidP="000614F3">
      <w:pPr>
        <w:pStyle w:val="TSSansinterligne"/>
      </w:pPr>
    </w:p>
    <w:p w14:paraId="0389E7A4" w14:textId="1E03BE2A" w:rsidR="007671F3" w:rsidRDefault="00177348">
      <w:pPr>
        <w:pStyle w:val="TableofFigures"/>
        <w:rPr>
          <w:rFonts w:asciiTheme="minorHAnsi" w:eastAsiaTheme="minorEastAsia" w:hAnsiTheme="minorHAnsi" w:cstheme="minorBidi"/>
          <w:noProof/>
          <w:kern w:val="2"/>
          <w:lang w:val="fr-FR" w:eastAsia="fr-FR"/>
          <w14:ligatures w14:val="standardContextual"/>
        </w:rPr>
      </w:pPr>
      <w:r>
        <w:fldChar w:fldCharType="begin"/>
      </w:r>
      <w:r>
        <w:instrText xml:space="preserve"> TOC \h \z \c "Tableau" </w:instrText>
      </w:r>
      <w:r>
        <w:fldChar w:fldCharType="separate"/>
      </w:r>
      <w:hyperlink w:anchor="_Toc227829422" w:history="1">
        <w:r w:rsidR="007671F3" w:rsidRPr="00DE7396">
          <w:rPr>
            <w:rStyle w:val="Hyperlink"/>
            <w:noProof/>
          </w:rPr>
          <w:t>Tableau 1.1</w:t>
        </w:r>
        <w:r w:rsidR="007671F3">
          <w:rPr>
            <w:rFonts w:asciiTheme="minorHAnsi" w:eastAsiaTheme="minorEastAsia" w:hAnsiTheme="minorHAnsi" w:cstheme="minorBidi"/>
            <w:noProof/>
            <w:kern w:val="2"/>
            <w:lang w:val="fr-FR" w:eastAsia="fr-FR"/>
            <w14:ligatures w14:val="standardContextual"/>
          </w:rPr>
          <w:tab/>
        </w:r>
        <w:r w:rsidR="007671F3" w:rsidRPr="00DE7396">
          <w:rPr>
            <w:rStyle w:val="Hyperlink"/>
            <w:noProof/>
          </w:rPr>
          <w:t>Titre du tableau</w:t>
        </w:r>
        <w:r w:rsidR="007671F3">
          <w:rPr>
            <w:noProof/>
            <w:webHidden/>
          </w:rPr>
          <w:tab/>
        </w:r>
        <w:r w:rsidR="007671F3">
          <w:rPr>
            <w:noProof/>
            <w:webHidden/>
          </w:rPr>
          <w:fldChar w:fldCharType="begin"/>
        </w:r>
        <w:r w:rsidR="007671F3">
          <w:rPr>
            <w:noProof/>
            <w:webHidden/>
          </w:rPr>
          <w:instrText xml:space="preserve"> PAGEREF _Toc227829422 \h </w:instrText>
        </w:r>
        <w:r w:rsidR="007671F3">
          <w:rPr>
            <w:noProof/>
            <w:webHidden/>
          </w:rPr>
        </w:r>
        <w:r w:rsidR="007671F3">
          <w:rPr>
            <w:noProof/>
            <w:webHidden/>
          </w:rPr>
          <w:fldChar w:fldCharType="separate"/>
        </w:r>
        <w:r w:rsidR="007671F3">
          <w:rPr>
            <w:noProof/>
            <w:webHidden/>
          </w:rPr>
          <w:t>3</w:t>
        </w:r>
        <w:r w:rsidR="007671F3">
          <w:rPr>
            <w:noProof/>
            <w:webHidden/>
          </w:rPr>
          <w:fldChar w:fldCharType="end"/>
        </w:r>
      </w:hyperlink>
    </w:p>
    <w:p w14:paraId="2E5DB1A8" w14:textId="5C8839D8" w:rsidR="000614F3" w:rsidRDefault="00177348" w:rsidP="001045D1">
      <w:pPr>
        <w:pStyle w:val="TSSansinterligne"/>
      </w:pPr>
      <w:r>
        <w:fldChar w:fldCharType="end"/>
      </w:r>
    </w:p>
    <w:p w14:paraId="2EBAC445" w14:textId="77777777" w:rsidR="00B91350" w:rsidRDefault="00B91350" w:rsidP="00FA69A0">
      <w:pPr>
        <w:pStyle w:val="TSNormal"/>
      </w:pPr>
    </w:p>
    <w:p w14:paraId="4B2B9E93" w14:textId="77777777" w:rsidR="00177348" w:rsidRDefault="00177348" w:rsidP="00FA69A0">
      <w:pPr>
        <w:pStyle w:val="TSNormal"/>
        <w:sectPr w:rsidR="00177348" w:rsidSect="008948DB">
          <w:type w:val="oddPage"/>
          <w:pgSz w:w="12240" w:h="15840" w:code="1"/>
          <w:pgMar w:top="2160" w:right="1077" w:bottom="1077" w:left="2160" w:header="1077" w:footer="1077" w:gutter="0"/>
          <w:pgNumType w:fmt="upperRoman"/>
          <w:cols w:space="708"/>
          <w:titlePg/>
          <w:docGrid w:linePitch="360"/>
        </w:sectPr>
      </w:pPr>
    </w:p>
    <w:p w14:paraId="636F4118" w14:textId="77777777" w:rsidR="00FA69A0" w:rsidRDefault="00FA69A0" w:rsidP="00FA69A0">
      <w:pPr>
        <w:pStyle w:val="TSPagesliminairesTitre"/>
      </w:pPr>
      <w:r>
        <w:lastRenderedPageBreak/>
        <w:t xml:space="preserve">Liste des </w:t>
      </w:r>
      <w:commentRangeStart w:id="13"/>
      <w:r>
        <w:t>figures</w:t>
      </w:r>
      <w:commentRangeEnd w:id="13"/>
      <w:r w:rsidR="009C0FEA">
        <w:rPr>
          <w:rStyle w:val="CommentReference"/>
          <w:sz w:val="24"/>
          <w:szCs w:val="24"/>
        </w:rPr>
        <w:commentReference w:id="13"/>
      </w:r>
    </w:p>
    <w:p w14:paraId="3E2131CD" w14:textId="3E06B848" w:rsidR="00FA69A0" w:rsidRDefault="000614F3" w:rsidP="00B7686C">
      <w:pPr>
        <w:pStyle w:val="TSSansinterligne"/>
        <w:jc w:val="right"/>
      </w:pPr>
      <w:r>
        <w:t>Page</w:t>
      </w:r>
    </w:p>
    <w:p w14:paraId="57BB5663" w14:textId="77777777" w:rsidR="000614F3" w:rsidRDefault="000614F3" w:rsidP="00B7686C">
      <w:pPr>
        <w:pStyle w:val="TSSansinterligne"/>
      </w:pPr>
    </w:p>
    <w:p w14:paraId="5528EC94" w14:textId="67E69F4D" w:rsidR="007671F3" w:rsidRDefault="000614F3">
      <w:pPr>
        <w:pStyle w:val="TableofFigures"/>
        <w:rPr>
          <w:rFonts w:asciiTheme="minorHAnsi" w:eastAsiaTheme="minorEastAsia" w:hAnsiTheme="minorHAnsi" w:cstheme="minorBidi"/>
          <w:noProof/>
          <w:kern w:val="2"/>
          <w:lang w:val="fr-FR" w:eastAsia="fr-FR"/>
          <w14:ligatures w14:val="standardContextual"/>
        </w:rPr>
      </w:pPr>
      <w:r>
        <w:fldChar w:fldCharType="begin"/>
      </w:r>
      <w:r>
        <w:instrText xml:space="preserve"> TOC \h \z \c "Figure" </w:instrText>
      </w:r>
      <w:r>
        <w:fldChar w:fldCharType="separate"/>
      </w:r>
      <w:hyperlink w:anchor="_Toc227829427" w:history="1">
        <w:r w:rsidR="007671F3" w:rsidRPr="00930CC2">
          <w:rPr>
            <w:rStyle w:val="Hyperlink"/>
            <w:noProof/>
          </w:rPr>
          <w:t>Figure 1.1</w:t>
        </w:r>
        <w:r w:rsidR="007671F3">
          <w:rPr>
            <w:rFonts w:asciiTheme="minorHAnsi" w:eastAsiaTheme="minorEastAsia" w:hAnsiTheme="minorHAnsi" w:cstheme="minorBidi"/>
            <w:noProof/>
            <w:kern w:val="2"/>
            <w:lang w:val="fr-FR" w:eastAsia="fr-FR"/>
            <w14:ligatures w14:val="standardContextual"/>
          </w:rPr>
          <w:tab/>
        </w:r>
        <w:r w:rsidR="007671F3" w:rsidRPr="00930CC2">
          <w:rPr>
            <w:rStyle w:val="Hyperlink"/>
            <w:noProof/>
          </w:rPr>
          <w:t>Titre de la figure</w:t>
        </w:r>
        <w:r w:rsidR="007671F3">
          <w:rPr>
            <w:noProof/>
            <w:webHidden/>
          </w:rPr>
          <w:tab/>
        </w:r>
        <w:r w:rsidR="007671F3">
          <w:rPr>
            <w:noProof/>
            <w:webHidden/>
          </w:rPr>
          <w:fldChar w:fldCharType="begin"/>
        </w:r>
        <w:r w:rsidR="007671F3">
          <w:rPr>
            <w:noProof/>
            <w:webHidden/>
          </w:rPr>
          <w:instrText xml:space="preserve"> PAGEREF _Toc227829427 \h </w:instrText>
        </w:r>
        <w:r w:rsidR="007671F3">
          <w:rPr>
            <w:noProof/>
            <w:webHidden/>
          </w:rPr>
        </w:r>
        <w:r w:rsidR="007671F3">
          <w:rPr>
            <w:noProof/>
            <w:webHidden/>
          </w:rPr>
          <w:fldChar w:fldCharType="separate"/>
        </w:r>
        <w:r w:rsidR="007671F3">
          <w:rPr>
            <w:noProof/>
            <w:webHidden/>
          </w:rPr>
          <w:t>4</w:t>
        </w:r>
        <w:r w:rsidR="007671F3">
          <w:rPr>
            <w:noProof/>
            <w:webHidden/>
          </w:rPr>
          <w:fldChar w:fldCharType="end"/>
        </w:r>
      </w:hyperlink>
    </w:p>
    <w:p w14:paraId="3A9F1B75" w14:textId="1E08C7BA" w:rsidR="00B7686C" w:rsidRDefault="000614F3" w:rsidP="001045D1">
      <w:pPr>
        <w:pStyle w:val="TSSansinterligne"/>
      </w:pPr>
      <w:r>
        <w:fldChar w:fldCharType="end"/>
      </w:r>
    </w:p>
    <w:p w14:paraId="6B27A53D" w14:textId="77777777" w:rsidR="000614F3" w:rsidRDefault="000614F3" w:rsidP="00B7686C">
      <w:pPr>
        <w:pStyle w:val="TSSansinterligne"/>
      </w:pPr>
    </w:p>
    <w:p w14:paraId="1A805786" w14:textId="77777777" w:rsidR="00B91350" w:rsidRDefault="00B91350" w:rsidP="00FA69A0">
      <w:pPr>
        <w:pStyle w:val="TSNormal"/>
        <w:sectPr w:rsidR="00B91350" w:rsidSect="008948DB">
          <w:type w:val="oddPage"/>
          <w:pgSz w:w="12240" w:h="15840" w:code="1"/>
          <w:pgMar w:top="2160" w:right="1077" w:bottom="1077" w:left="2160" w:header="1077" w:footer="1077" w:gutter="0"/>
          <w:pgNumType w:fmt="upperRoman"/>
          <w:cols w:space="708"/>
          <w:titlePg/>
          <w:docGrid w:linePitch="360"/>
        </w:sectPr>
      </w:pPr>
    </w:p>
    <w:p w14:paraId="48AA5F2F" w14:textId="77777777" w:rsidR="00FA69A0" w:rsidRDefault="00FA69A0" w:rsidP="00FA69A0">
      <w:pPr>
        <w:pStyle w:val="TSPagesliminairesTitre"/>
      </w:pPr>
      <w:r>
        <w:lastRenderedPageBreak/>
        <w:t xml:space="preserve">Liste des </w:t>
      </w:r>
      <w:commentRangeStart w:id="14"/>
      <w:r>
        <w:t>algorithmes</w:t>
      </w:r>
      <w:commentRangeEnd w:id="14"/>
      <w:r w:rsidR="009C0FEA">
        <w:rPr>
          <w:rStyle w:val="CommentReference"/>
          <w:sz w:val="24"/>
          <w:szCs w:val="24"/>
        </w:rPr>
        <w:commentReference w:id="14"/>
      </w:r>
    </w:p>
    <w:p w14:paraId="4B126E0F" w14:textId="37D57C99" w:rsidR="00FA69A0" w:rsidRDefault="000614F3" w:rsidP="00B7686C">
      <w:pPr>
        <w:pStyle w:val="TSSansinterligne"/>
        <w:jc w:val="right"/>
      </w:pPr>
      <w:r>
        <w:t>Page</w:t>
      </w:r>
    </w:p>
    <w:p w14:paraId="209670B1" w14:textId="77777777" w:rsidR="000614F3" w:rsidRDefault="000614F3" w:rsidP="00B7686C">
      <w:pPr>
        <w:pStyle w:val="TSSansinterligne"/>
      </w:pPr>
    </w:p>
    <w:p w14:paraId="34BF7069" w14:textId="6E1EBFD4" w:rsidR="007671F3" w:rsidRDefault="00B7686C">
      <w:pPr>
        <w:pStyle w:val="TableofFigures"/>
        <w:rPr>
          <w:rFonts w:asciiTheme="minorHAnsi" w:eastAsiaTheme="minorEastAsia" w:hAnsiTheme="minorHAnsi" w:cstheme="minorBidi"/>
          <w:noProof/>
          <w:kern w:val="2"/>
          <w:lang w:val="fr-FR" w:eastAsia="fr-FR"/>
          <w14:ligatures w14:val="standardContextual"/>
        </w:rPr>
      </w:pPr>
      <w:r>
        <w:fldChar w:fldCharType="begin"/>
      </w:r>
      <w:r>
        <w:instrText xml:space="preserve"> TOC \h \z \c "Algorithme" </w:instrText>
      </w:r>
      <w:r>
        <w:fldChar w:fldCharType="separate"/>
      </w:r>
      <w:hyperlink w:anchor="_Toc227829433" w:history="1">
        <w:r w:rsidR="007671F3" w:rsidRPr="00845DD6">
          <w:rPr>
            <w:rStyle w:val="Hyperlink"/>
            <w:noProof/>
          </w:rPr>
          <w:t>Algorithme 1.1</w:t>
        </w:r>
        <w:r w:rsidR="007671F3">
          <w:rPr>
            <w:rFonts w:asciiTheme="minorHAnsi" w:eastAsiaTheme="minorEastAsia" w:hAnsiTheme="minorHAnsi" w:cstheme="minorBidi"/>
            <w:noProof/>
            <w:kern w:val="2"/>
            <w:lang w:val="fr-FR" w:eastAsia="fr-FR"/>
            <w14:ligatures w14:val="standardContextual"/>
          </w:rPr>
          <w:tab/>
        </w:r>
        <w:r w:rsidR="007671F3" w:rsidRPr="00845DD6">
          <w:rPr>
            <w:rStyle w:val="Hyperlink"/>
            <w:noProof/>
          </w:rPr>
          <w:t>Titre de l’algorithme</w:t>
        </w:r>
        <w:r w:rsidR="007671F3">
          <w:rPr>
            <w:noProof/>
            <w:webHidden/>
          </w:rPr>
          <w:tab/>
        </w:r>
        <w:r w:rsidR="007671F3">
          <w:rPr>
            <w:noProof/>
            <w:webHidden/>
          </w:rPr>
          <w:fldChar w:fldCharType="begin"/>
        </w:r>
        <w:r w:rsidR="007671F3">
          <w:rPr>
            <w:noProof/>
            <w:webHidden/>
          </w:rPr>
          <w:instrText xml:space="preserve"> PAGEREF _Toc227829433 \h </w:instrText>
        </w:r>
        <w:r w:rsidR="007671F3">
          <w:rPr>
            <w:noProof/>
            <w:webHidden/>
          </w:rPr>
        </w:r>
        <w:r w:rsidR="007671F3">
          <w:rPr>
            <w:noProof/>
            <w:webHidden/>
          </w:rPr>
          <w:fldChar w:fldCharType="separate"/>
        </w:r>
        <w:r w:rsidR="007671F3">
          <w:rPr>
            <w:noProof/>
            <w:webHidden/>
          </w:rPr>
          <w:t>4</w:t>
        </w:r>
        <w:r w:rsidR="007671F3">
          <w:rPr>
            <w:noProof/>
            <w:webHidden/>
          </w:rPr>
          <w:fldChar w:fldCharType="end"/>
        </w:r>
      </w:hyperlink>
    </w:p>
    <w:p w14:paraId="5C134C04" w14:textId="2F4837E6" w:rsidR="000614F3" w:rsidRDefault="00B7686C" w:rsidP="00B7686C">
      <w:pPr>
        <w:pStyle w:val="TSSansinterligne"/>
      </w:pPr>
      <w:r>
        <w:fldChar w:fldCharType="end"/>
      </w:r>
    </w:p>
    <w:p w14:paraId="42850F02" w14:textId="77777777" w:rsidR="00B91350" w:rsidRDefault="00B91350" w:rsidP="00B7686C">
      <w:pPr>
        <w:pStyle w:val="TSSansinterligne"/>
      </w:pPr>
    </w:p>
    <w:p w14:paraId="1D150314" w14:textId="77777777" w:rsidR="000614F3" w:rsidRDefault="000614F3" w:rsidP="00FA69A0">
      <w:pPr>
        <w:pStyle w:val="TSNormal"/>
        <w:sectPr w:rsidR="000614F3" w:rsidSect="008948DB">
          <w:type w:val="oddPage"/>
          <w:pgSz w:w="12240" w:h="15840" w:code="1"/>
          <w:pgMar w:top="2160" w:right="1077" w:bottom="1077" w:left="2160" w:header="1077" w:footer="1077" w:gutter="0"/>
          <w:pgNumType w:fmt="upperRoman"/>
          <w:cols w:space="708"/>
          <w:titlePg/>
          <w:docGrid w:linePitch="360"/>
        </w:sectPr>
      </w:pPr>
    </w:p>
    <w:p w14:paraId="4A23D0A2" w14:textId="77777777" w:rsidR="00FA69A0" w:rsidRDefault="00FA69A0" w:rsidP="00FA69A0">
      <w:pPr>
        <w:pStyle w:val="TSPagesliminairesTitre"/>
      </w:pPr>
      <w:r>
        <w:lastRenderedPageBreak/>
        <w:t xml:space="preserve">Liste des abréviations, sigles et </w:t>
      </w:r>
      <w:commentRangeStart w:id="15"/>
      <w:r>
        <w:t>acronymes</w:t>
      </w:r>
      <w:commentRangeEnd w:id="15"/>
      <w:r w:rsidR="009C0FEA">
        <w:rPr>
          <w:rStyle w:val="CommentReference"/>
          <w:sz w:val="24"/>
          <w:szCs w:val="24"/>
        </w:rPr>
        <w:commentReference w:id="15"/>
      </w:r>
    </w:p>
    <w:p w14:paraId="53EF46FE" w14:textId="5AAE16F8" w:rsidR="00FA69A0" w:rsidRDefault="00FA69A0" w:rsidP="00FA69A0">
      <w:pPr>
        <w:pStyle w:val="TSAbrviationsetsymboles"/>
      </w:pPr>
      <w:r>
        <w:t>ÉTS</w:t>
      </w:r>
      <w:r>
        <w:tab/>
      </w:r>
      <w:r w:rsidRPr="00FA69A0">
        <w:t>École de technologie supérieure</w:t>
      </w:r>
    </w:p>
    <w:p w14:paraId="5644DAC3" w14:textId="29F5EDBC" w:rsidR="00FA69A0" w:rsidRDefault="00FA69A0" w:rsidP="00FA69A0">
      <w:pPr>
        <w:pStyle w:val="TSAbrviationsetsymboles"/>
      </w:pPr>
      <w:r>
        <w:t>IA</w:t>
      </w:r>
      <w:r>
        <w:tab/>
        <w:t>Intelligence artificielle</w:t>
      </w:r>
    </w:p>
    <w:p w14:paraId="70672A02" w14:textId="3681BB29" w:rsidR="00FA69A0" w:rsidRPr="00153F9A" w:rsidRDefault="00FA69A0" w:rsidP="00FA69A0">
      <w:pPr>
        <w:pStyle w:val="TSAbrviationsetsymboles"/>
        <w:rPr>
          <w:lang w:val="en-US"/>
        </w:rPr>
      </w:pPr>
      <w:r w:rsidRPr="00153F9A">
        <w:rPr>
          <w:lang w:val="en-US"/>
        </w:rPr>
        <w:t>OAI-PMH</w:t>
      </w:r>
      <w:r w:rsidRPr="00153F9A">
        <w:rPr>
          <w:lang w:val="en-US"/>
        </w:rPr>
        <w:tab/>
        <w:t>Open Archives Initiative Protocol for Metadata Harvesting</w:t>
      </w:r>
    </w:p>
    <w:p w14:paraId="27358A52" w14:textId="1925A259" w:rsidR="00FA69A0" w:rsidRDefault="00FA69A0" w:rsidP="00FA69A0">
      <w:pPr>
        <w:pStyle w:val="TSAbrviationsetsymboles"/>
      </w:pPr>
      <w:r>
        <w:t>OIQ</w:t>
      </w:r>
      <w:r>
        <w:tab/>
        <w:t>Ordre des ingénieurs du Québec</w:t>
      </w:r>
    </w:p>
    <w:p w14:paraId="7BC06EFF" w14:textId="77777777" w:rsidR="00B91350" w:rsidRDefault="00B91350" w:rsidP="00FA69A0">
      <w:pPr>
        <w:pStyle w:val="TSAbrviationsetsymboles"/>
      </w:pPr>
    </w:p>
    <w:p w14:paraId="206F2FD7" w14:textId="77777777" w:rsidR="00B91350" w:rsidRDefault="00B91350" w:rsidP="002F2741">
      <w:pPr>
        <w:pStyle w:val="TOC1"/>
        <w:sectPr w:rsidR="00B91350" w:rsidSect="008948DB">
          <w:type w:val="oddPage"/>
          <w:pgSz w:w="12240" w:h="15840" w:code="1"/>
          <w:pgMar w:top="2160" w:right="1077" w:bottom="1077" w:left="2160" w:header="1077" w:footer="1077" w:gutter="0"/>
          <w:pgNumType w:fmt="upperRoman"/>
          <w:cols w:space="708"/>
          <w:titlePg/>
          <w:docGrid w:linePitch="360"/>
        </w:sectPr>
      </w:pPr>
    </w:p>
    <w:p w14:paraId="648B00AD" w14:textId="77777777" w:rsidR="00FA69A0" w:rsidRDefault="00FA69A0" w:rsidP="00FA69A0">
      <w:pPr>
        <w:pStyle w:val="TSPagesliminairesTitre"/>
      </w:pPr>
      <w:r>
        <w:lastRenderedPageBreak/>
        <w:t>Liste des symboles et unités de mesure</w:t>
      </w:r>
    </w:p>
    <w:p w14:paraId="14B6D2EE" w14:textId="68A16694" w:rsidR="00735FFF" w:rsidRDefault="00735FFF" w:rsidP="00735FFF">
      <w:pPr>
        <w:pStyle w:val="TSAbrviationsetsymboles"/>
      </w:pPr>
      <w:r>
        <w:t>cm²</w:t>
      </w:r>
      <w:r>
        <w:tab/>
      </w:r>
      <w:r w:rsidRPr="00735FFF">
        <w:t>Centimètre carré</w:t>
      </w:r>
    </w:p>
    <w:p w14:paraId="1350BD6F" w14:textId="18524190" w:rsidR="00735FFF" w:rsidRDefault="00735FFF" w:rsidP="00735FFF">
      <w:pPr>
        <w:pStyle w:val="TSAbrviationsetsymboles"/>
      </w:pPr>
      <w:r>
        <w:t>Hz</w:t>
      </w:r>
      <w:r>
        <w:tab/>
        <w:t>Hertz</w:t>
      </w:r>
    </w:p>
    <w:p w14:paraId="463C7A1E" w14:textId="77777777" w:rsidR="00735FFF" w:rsidRDefault="00735FFF" w:rsidP="00FA69A0">
      <w:pPr>
        <w:pStyle w:val="TSSansinterligne"/>
      </w:pPr>
    </w:p>
    <w:p w14:paraId="4EC905CD" w14:textId="77777777" w:rsidR="00D35122" w:rsidRDefault="00D35122" w:rsidP="00FA69A0">
      <w:pPr>
        <w:pStyle w:val="TSSansinterligne"/>
        <w:sectPr w:rsidR="00D35122" w:rsidSect="008948DB">
          <w:type w:val="oddPage"/>
          <w:pgSz w:w="12240" w:h="15840" w:code="1"/>
          <w:pgMar w:top="2160" w:right="1077" w:bottom="1077" w:left="2160" w:header="1077" w:footer="1077" w:gutter="0"/>
          <w:pgNumType w:fmt="upperRoman"/>
          <w:cols w:space="708"/>
          <w:titlePg/>
          <w:docGrid w:linePitch="360"/>
        </w:sectPr>
      </w:pPr>
    </w:p>
    <w:p w14:paraId="10F06231" w14:textId="77777777" w:rsidR="00FA69A0" w:rsidRDefault="004E5137" w:rsidP="004E5137">
      <w:pPr>
        <w:pStyle w:val="TSCorpsdudocumentTitre"/>
      </w:pPr>
      <w:bookmarkStart w:id="16" w:name="_Toc228350750"/>
      <w:r>
        <w:lastRenderedPageBreak/>
        <w:t>Introduction</w:t>
      </w:r>
      <w:bookmarkEnd w:id="16"/>
    </w:p>
    <w:p w14:paraId="12CC169A" w14:textId="78D179F4" w:rsidR="00820797" w:rsidRDefault="004E5137" w:rsidP="004E5137">
      <w:pPr>
        <w:pStyle w:val="TSNormal"/>
      </w:pPr>
      <w:r>
        <w:t xml:space="preserve">&lt;Insérez contenu ici, style </w:t>
      </w:r>
      <w:r w:rsidR="00814ECD">
        <w:t>« </w:t>
      </w:r>
      <w:r w:rsidR="00A76741" w:rsidRPr="00A76741">
        <w:t>É</w:t>
      </w:r>
      <w:r>
        <w:t>TS Normal</w:t>
      </w:r>
      <w:r w:rsidR="00814ECD">
        <w:t> »</w:t>
      </w:r>
      <w:r>
        <w:t>&gt;</w:t>
      </w:r>
    </w:p>
    <w:p w14:paraId="1D67AEBE" w14:textId="77777777" w:rsidR="00820797" w:rsidRDefault="00820797" w:rsidP="004E5137">
      <w:pPr>
        <w:pStyle w:val="TSNormal"/>
      </w:pPr>
    </w:p>
    <w:p w14:paraId="61ECF945" w14:textId="080D71F4" w:rsidR="00B0393B" w:rsidRDefault="00B0393B" w:rsidP="00B0393B">
      <w:pPr>
        <w:pStyle w:val="TSIntroductionTitre2"/>
      </w:pPr>
      <w:r>
        <w:t>&lt;</w:t>
      </w:r>
      <w:r w:rsidRPr="00311831">
        <w:t>Premier</w:t>
      </w:r>
      <w:r>
        <w:t xml:space="preserve"> niveau de sous-section (style </w:t>
      </w:r>
      <w:r w:rsidR="00A76741" w:rsidRPr="00A76741">
        <w:t>É</w:t>
      </w:r>
      <w:r>
        <w:t>TS Intro</w:t>
      </w:r>
      <w:r w:rsidR="00DD1CD9">
        <w:t>duction</w:t>
      </w:r>
      <w:r>
        <w:t xml:space="preserve"> </w:t>
      </w:r>
      <w:r w:rsidR="00DD1CD9">
        <w:t>T</w:t>
      </w:r>
      <w:r>
        <w:t>itre 2)&gt;</w:t>
      </w:r>
    </w:p>
    <w:p w14:paraId="5B23B437" w14:textId="74B892B7" w:rsidR="00B0393B" w:rsidRDefault="00B0393B" w:rsidP="00B0393B">
      <w:pPr>
        <w:pStyle w:val="TSNormal"/>
      </w:pPr>
      <w:r w:rsidRPr="00B0393B">
        <w:t xml:space="preserve">&lt;Insérez contenu ici, style </w:t>
      </w:r>
      <w:r w:rsidR="00814ECD">
        <w:t>« </w:t>
      </w:r>
      <w:r w:rsidR="00A76741" w:rsidRPr="00A76741">
        <w:t>É</w:t>
      </w:r>
      <w:r w:rsidRPr="00B0393B">
        <w:t>TS Normal</w:t>
      </w:r>
      <w:r w:rsidR="00814ECD">
        <w:t> »</w:t>
      </w:r>
    </w:p>
    <w:p w14:paraId="03C58E41" w14:textId="77777777" w:rsidR="00B0393B" w:rsidRPr="00B0393B" w:rsidRDefault="00B0393B" w:rsidP="00B0393B">
      <w:pPr>
        <w:pStyle w:val="TSNormal"/>
      </w:pPr>
    </w:p>
    <w:p w14:paraId="4CEF1925" w14:textId="51EF6EB6" w:rsidR="00B0393B" w:rsidRDefault="00B0393B" w:rsidP="00B0393B">
      <w:pPr>
        <w:pStyle w:val="TSIntroductionTitre3"/>
      </w:pPr>
      <w:r>
        <w:t xml:space="preserve">&lt;Deuxième niveau de sous-section (style </w:t>
      </w:r>
      <w:r w:rsidR="00A76741" w:rsidRPr="00A76741">
        <w:t>É</w:t>
      </w:r>
      <w:r>
        <w:t>TS Intro</w:t>
      </w:r>
      <w:r w:rsidR="00DD1CD9">
        <w:t>duction</w:t>
      </w:r>
      <w:r>
        <w:t xml:space="preserve"> </w:t>
      </w:r>
      <w:r w:rsidR="00DD1CD9">
        <w:t>T</w:t>
      </w:r>
      <w:r>
        <w:t>itre 3)&gt;</w:t>
      </w:r>
    </w:p>
    <w:p w14:paraId="0BA48FDD" w14:textId="2BE6CA22" w:rsidR="00B0393B" w:rsidRDefault="00B0393B" w:rsidP="00B0393B">
      <w:pPr>
        <w:pStyle w:val="TSNormal"/>
      </w:pPr>
      <w:r w:rsidRPr="00B0393B">
        <w:t xml:space="preserve">&lt;Insérez contenu ici, style </w:t>
      </w:r>
      <w:r w:rsidR="00814ECD">
        <w:t>« </w:t>
      </w:r>
      <w:r w:rsidR="00A76741" w:rsidRPr="00A76741">
        <w:t>É</w:t>
      </w:r>
      <w:r w:rsidRPr="00B0393B">
        <w:t>TS Normal</w:t>
      </w:r>
      <w:r w:rsidR="00814ECD">
        <w:t> »</w:t>
      </w:r>
      <w:r w:rsidRPr="00B0393B">
        <w:t>&gt;</w:t>
      </w:r>
    </w:p>
    <w:p w14:paraId="432FC895" w14:textId="77777777" w:rsidR="00B0393B" w:rsidRPr="00B0393B" w:rsidRDefault="00B0393B" w:rsidP="00B0393B">
      <w:pPr>
        <w:pStyle w:val="TSNormal"/>
      </w:pPr>
    </w:p>
    <w:p w14:paraId="1B2ED7EB" w14:textId="71A78BF4" w:rsidR="00CB5611" w:rsidRDefault="00B0393B" w:rsidP="00B0393B">
      <w:pPr>
        <w:pStyle w:val="TSIntroductionTitre4"/>
      </w:pPr>
      <w:r>
        <w:t xml:space="preserve">&lt;Troisième niveau de sous-section (style </w:t>
      </w:r>
      <w:r w:rsidR="00A76741" w:rsidRPr="00A76741">
        <w:t>É</w:t>
      </w:r>
      <w:r>
        <w:t>TS Intro</w:t>
      </w:r>
      <w:r w:rsidR="00DD1CD9">
        <w:t>duction</w:t>
      </w:r>
      <w:r>
        <w:t xml:space="preserve"> </w:t>
      </w:r>
      <w:r w:rsidR="00DD1CD9">
        <w:t>T</w:t>
      </w:r>
      <w:r>
        <w:t>itre 4)&gt;</w:t>
      </w:r>
    </w:p>
    <w:p w14:paraId="07D73D0F" w14:textId="7ADD7CD8" w:rsidR="00491D67" w:rsidRDefault="00B0393B" w:rsidP="00B0393B">
      <w:pPr>
        <w:pStyle w:val="TSNormal"/>
      </w:pPr>
      <w:r w:rsidRPr="00B0393B">
        <w:t xml:space="preserve">&lt;Insérez contenu ici, style </w:t>
      </w:r>
      <w:r w:rsidR="00814ECD">
        <w:t>« </w:t>
      </w:r>
      <w:r w:rsidR="00A76741" w:rsidRPr="00A76741">
        <w:t>É</w:t>
      </w:r>
      <w:r w:rsidRPr="00B0393B">
        <w:t>TS Normal</w:t>
      </w:r>
      <w:r w:rsidR="00814ECD">
        <w:t> »</w:t>
      </w:r>
      <w:r w:rsidRPr="00B0393B">
        <w:t>&gt;</w:t>
      </w:r>
    </w:p>
    <w:p w14:paraId="46694ECA" w14:textId="77777777" w:rsidR="00D54480" w:rsidRDefault="00D54480" w:rsidP="00B0393B">
      <w:pPr>
        <w:pStyle w:val="TSNormal"/>
      </w:pPr>
    </w:p>
    <w:p w14:paraId="510085B5" w14:textId="77777777" w:rsidR="005328DA" w:rsidRDefault="005328DA" w:rsidP="00B0393B">
      <w:pPr>
        <w:pStyle w:val="TSNormal"/>
        <w:sectPr w:rsidR="005328DA" w:rsidSect="008948DB">
          <w:type w:val="oddPage"/>
          <w:pgSz w:w="12240" w:h="15840" w:code="1"/>
          <w:pgMar w:top="2160" w:right="1077" w:bottom="1077" w:left="2160" w:header="1077" w:footer="1077" w:gutter="0"/>
          <w:pgNumType w:start="1"/>
          <w:cols w:space="708"/>
          <w:titlePg/>
          <w:docGrid w:linePitch="360"/>
        </w:sectPr>
      </w:pPr>
    </w:p>
    <w:p w14:paraId="6653FA52" w14:textId="37154EB5" w:rsidR="00D54480" w:rsidRDefault="00E00F4A" w:rsidP="00D54480">
      <w:pPr>
        <w:pStyle w:val="Heading1"/>
      </w:pPr>
      <w:bookmarkStart w:id="17" w:name="start_chapters"/>
      <w:bookmarkEnd w:id="17"/>
      <w:commentRangeStart w:id="18"/>
      <w:commentRangeEnd w:id="18"/>
      <w:r>
        <w:rPr>
          <w:rStyle w:val="CommentReference"/>
          <w:sz w:val="24"/>
          <w:szCs w:val="24"/>
        </w:rPr>
        <w:lastRenderedPageBreak/>
        <w:commentReference w:id="18"/>
      </w:r>
      <w:r w:rsidR="00D54480">
        <w:br/>
      </w:r>
      <w:r w:rsidR="00D54480">
        <w:br/>
      </w:r>
      <w:r w:rsidR="00D54480">
        <w:br/>
      </w:r>
      <w:bookmarkStart w:id="19" w:name="_Toc228350751"/>
      <w:r w:rsidR="00D54480">
        <w:t>&lt;titre du chapitre&gt;</w:t>
      </w:r>
      <w:bookmarkEnd w:id="19"/>
    </w:p>
    <w:p w14:paraId="3EB7066A" w14:textId="69E00264" w:rsidR="00D54480" w:rsidRDefault="00D54480" w:rsidP="00D54480">
      <w:pPr>
        <w:pStyle w:val="TSNormal"/>
      </w:pPr>
      <w:r>
        <w:t xml:space="preserve">&lt;Insérez contenu ici, style </w:t>
      </w:r>
      <w:r w:rsidR="00814ECD">
        <w:t>« </w:t>
      </w:r>
      <w:r w:rsidR="00A76741" w:rsidRPr="00A76741">
        <w:t>É</w:t>
      </w:r>
      <w:r>
        <w:t>TS Normal</w:t>
      </w:r>
      <w:r w:rsidR="00814ECD">
        <w:t> »</w:t>
      </w:r>
      <w:r w:rsidR="005328DA">
        <w:t>&gt;</w:t>
      </w:r>
    </w:p>
    <w:p w14:paraId="0E7DD632" w14:textId="77777777" w:rsidR="00D54480" w:rsidRDefault="00D54480" w:rsidP="00D54480">
      <w:pPr>
        <w:pStyle w:val="TSNormal"/>
      </w:pPr>
    </w:p>
    <w:p w14:paraId="0C8EECCC" w14:textId="0DFF131D" w:rsidR="00D54480" w:rsidRDefault="00D54480" w:rsidP="00D54480">
      <w:pPr>
        <w:pStyle w:val="Heading2"/>
      </w:pPr>
      <w:bookmarkStart w:id="20" w:name="_Toc228350752"/>
      <w:r>
        <w:t xml:space="preserve">&lt;Premier niveau de sous-section (style </w:t>
      </w:r>
      <w:r w:rsidR="00A76741" w:rsidRPr="00A76741">
        <w:t>É</w:t>
      </w:r>
      <w:r>
        <w:t>TS Chapitre Titre 2)</w:t>
      </w:r>
      <w:r w:rsidR="004314D4">
        <w:t>&gt;</w:t>
      </w:r>
      <w:bookmarkEnd w:id="20"/>
    </w:p>
    <w:p w14:paraId="621EFD2A" w14:textId="579C6E10" w:rsidR="00D54480" w:rsidRDefault="00D54480" w:rsidP="00D54480">
      <w:pPr>
        <w:pStyle w:val="TSNormal"/>
      </w:pPr>
      <w:r w:rsidRPr="00D54480">
        <w:t xml:space="preserve">&lt;Insérez contenu ici, style </w:t>
      </w:r>
      <w:r w:rsidR="00814ECD">
        <w:t>« </w:t>
      </w:r>
      <w:r w:rsidR="00A76741" w:rsidRPr="00A76741">
        <w:t>É</w:t>
      </w:r>
      <w:r w:rsidRPr="00D54480">
        <w:t>TS Normal</w:t>
      </w:r>
      <w:r w:rsidR="00814ECD">
        <w:t> »</w:t>
      </w:r>
      <w:r w:rsidR="005328DA">
        <w:t>&gt;</w:t>
      </w:r>
    </w:p>
    <w:p w14:paraId="59E310CB" w14:textId="3EE95BE0" w:rsidR="00D54480" w:rsidRDefault="00D54480" w:rsidP="00D54480">
      <w:pPr>
        <w:pStyle w:val="Heading3"/>
      </w:pPr>
      <w:bookmarkStart w:id="21" w:name="_Toc228350753"/>
      <w:r>
        <w:t xml:space="preserve">&lt;Deuxième niveau de sous-section (style </w:t>
      </w:r>
      <w:r w:rsidR="00A76741" w:rsidRPr="00A76741">
        <w:t>É</w:t>
      </w:r>
      <w:r>
        <w:t>TS Chapitre Titre 3)</w:t>
      </w:r>
      <w:r w:rsidR="004314D4">
        <w:t>&gt;</w:t>
      </w:r>
      <w:bookmarkEnd w:id="21"/>
    </w:p>
    <w:p w14:paraId="77082218" w14:textId="38DD0854" w:rsidR="00D54480" w:rsidRDefault="00D54480" w:rsidP="00D54480">
      <w:pPr>
        <w:pStyle w:val="TSNormal"/>
      </w:pPr>
      <w:r w:rsidRPr="00D54480">
        <w:t xml:space="preserve">&lt;Insérez contenu ici, style </w:t>
      </w:r>
      <w:r w:rsidR="00814ECD">
        <w:t>« </w:t>
      </w:r>
      <w:r w:rsidR="00A76741" w:rsidRPr="00A76741">
        <w:t>É</w:t>
      </w:r>
      <w:r w:rsidRPr="00D54480">
        <w:t>TS Normal</w:t>
      </w:r>
      <w:r w:rsidR="00814ECD">
        <w:t> »</w:t>
      </w:r>
      <w:r w:rsidR="005328DA">
        <w:t>&gt;</w:t>
      </w:r>
    </w:p>
    <w:p w14:paraId="0E10F792" w14:textId="380D7BCB" w:rsidR="00D54480" w:rsidRDefault="00D54480" w:rsidP="00D54480">
      <w:pPr>
        <w:pStyle w:val="Heading4"/>
      </w:pPr>
      <w:bookmarkStart w:id="22" w:name="_Toc228350754"/>
      <w:r>
        <w:t xml:space="preserve">&lt;Troisième niveau de sous-section (style </w:t>
      </w:r>
      <w:r w:rsidR="00A76741" w:rsidRPr="00A76741">
        <w:t>É</w:t>
      </w:r>
      <w:r>
        <w:t>TS Chapitre Titre 4)</w:t>
      </w:r>
      <w:r w:rsidR="004314D4">
        <w:t>&gt;</w:t>
      </w:r>
      <w:bookmarkEnd w:id="22"/>
    </w:p>
    <w:p w14:paraId="3BF65177" w14:textId="1CEF3F19" w:rsidR="00D54480" w:rsidRDefault="00D54480" w:rsidP="00D54480">
      <w:pPr>
        <w:pStyle w:val="TSNormal"/>
      </w:pPr>
      <w:r w:rsidRPr="00D54480">
        <w:t xml:space="preserve">&lt;Insérez contenu ici, style </w:t>
      </w:r>
      <w:r w:rsidR="00814ECD">
        <w:t>« </w:t>
      </w:r>
      <w:r w:rsidR="00A76741" w:rsidRPr="00A76741">
        <w:t>É</w:t>
      </w:r>
      <w:r w:rsidRPr="00D54480">
        <w:t>TS Normal</w:t>
      </w:r>
      <w:r w:rsidR="00814ECD">
        <w:t> »</w:t>
      </w:r>
      <w:r w:rsidR="005328DA">
        <w:t>&gt;</w:t>
      </w:r>
    </w:p>
    <w:p w14:paraId="07A67D70" w14:textId="77777777" w:rsidR="00C472A6" w:rsidRDefault="00C472A6" w:rsidP="00C472A6">
      <w:pPr>
        <w:pStyle w:val="TSNormal"/>
      </w:pPr>
    </w:p>
    <w:p w14:paraId="10FF99D3" w14:textId="75A98F89" w:rsidR="00A204DA" w:rsidRDefault="00C472A6" w:rsidP="00C472A6">
      <w:pPr>
        <w:pStyle w:val="TSNormal"/>
      </w:pPr>
      <w:r w:rsidRPr="00C472A6">
        <w:t>Voici un exemple de tableau, avec la légende et la source au-</w:t>
      </w:r>
      <w:commentRangeStart w:id="23"/>
      <w:r w:rsidRPr="00C472A6">
        <w:t>dessus</w:t>
      </w:r>
      <w:commentRangeEnd w:id="23"/>
      <w:r w:rsidR="00E00F4A" w:rsidRPr="00C472A6">
        <w:rPr>
          <w:rStyle w:val="CommentReference"/>
          <w:sz w:val="24"/>
          <w:szCs w:val="24"/>
        </w:rPr>
        <w:commentReference w:id="23"/>
      </w:r>
      <w:r w:rsidRPr="00C472A6">
        <w:t xml:space="preserve"> :</w:t>
      </w:r>
    </w:p>
    <w:p w14:paraId="02D0825C" w14:textId="2C63B0E5" w:rsidR="00E00F4A" w:rsidRDefault="00E00F4A" w:rsidP="00C70D7A">
      <w:pPr>
        <w:pStyle w:val="TSLgende"/>
      </w:pPr>
      <w:bookmarkStart w:id="24" w:name="_Toc224903903"/>
      <w:bookmarkStart w:id="25" w:name="_Toc227829422"/>
      <w:r>
        <w:t xml:space="preserve">Tableau </w:t>
      </w:r>
      <w:r>
        <w:fldChar w:fldCharType="begin"/>
      </w:r>
      <w:r>
        <w:instrText xml:space="preserve"> IF </w:instrText>
      </w:r>
      <w:r>
        <w:fldChar w:fldCharType="begin"/>
      </w:r>
      <w:r>
        <w:instrText xml:space="preserve"> PAGEREF start</w:instrText>
      </w:r>
      <w:r w:rsidRPr="00184EDF">
        <w:rPr>
          <w:lang w:val="fr-FR"/>
        </w:rPr>
        <w:instrText>_</w:instrText>
      </w:r>
      <w:r>
        <w:instrText xml:space="preserve">chapters </w:instrText>
      </w:r>
      <w:r>
        <w:fldChar w:fldCharType="separate"/>
      </w:r>
      <w:r>
        <w:rPr>
          <w:noProof/>
        </w:rPr>
        <w:instrText>3</w:instrText>
      </w:r>
      <w:r>
        <w:fldChar w:fldCharType="end"/>
      </w:r>
      <w:r>
        <w:instrText xml:space="preserve"> &gt; </w:instrText>
      </w:r>
      <w:r>
        <w:fldChar w:fldCharType="begin"/>
      </w:r>
      <w:r>
        <w:instrText xml:space="preserve"> PAGE </w:instrText>
      </w:r>
      <w:r>
        <w:fldChar w:fldCharType="separate"/>
      </w:r>
      <w:r>
        <w:rPr>
          <w:noProof/>
        </w:rPr>
        <w:instrText>3</w:instrText>
      </w:r>
      <w:r>
        <w:fldChar w:fldCharType="end"/>
      </w:r>
      <w:r>
        <w:instrText xml:space="preserve"> "0" </w:instrText>
      </w:r>
      <w:r>
        <w:fldChar w:fldCharType="begin"/>
      </w:r>
      <w:r>
        <w:instrText xml:space="preserve"> STYLEREF </w:instrText>
      </w:r>
      <w:r w:rsidRPr="00D01DF5">
        <w:instrText>1 \s</w:instrText>
      </w:r>
      <w:r>
        <w:instrText xml:space="preserve"> </w:instrText>
      </w:r>
      <w:r>
        <w:fldChar w:fldCharType="separate"/>
      </w:r>
      <w:r>
        <w:rPr>
          <w:noProof/>
        </w:rPr>
        <w:instrText>1</w:instrText>
      </w:r>
      <w:r>
        <w:fldChar w:fldCharType="end"/>
      </w:r>
      <w:r>
        <w:instrText xml:space="preserve"> </w:instrText>
      </w:r>
      <w:r>
        <w:fldChar w:fldCharType="separate"/>
      </w:r>
      <w:r>
        <w:rPr>
          <w:noProof/>
        </w:rPr>
        <w:t>1</w:t>
      </w:r>
      <w:r>
        <w:fldChar w:fldCharType="end"/>
      </w:r>
      <w:r>
        <w:t>.</w:t>
      </w:r>
      <w:fldSimple w:instr=" SEQ Tableau \* ARABIC \s 1 ">
        <w:r>
          <w:rPr>
            <w:noProof/>
          </w:rPr>
          <w:t>1</w:t>
        </w:r>
      </w:fldSimple>
      <w:r>
        <w:tab/>
        <w:t>Titre du tableau</w:t>
      </w:r>
      <w:bookmarkEnd w:id="24"/>
      <w:bookmarkEnd w:id="25"/>
    </w:p>
    <w:p w14:paraId="1425B5ED" w14:textId="77777777" w:rsidR="00E00F4A" w:rsidRDefault="00E00F4A" w:rsidP="00C70D7A">
      <w:pPr>
        <w:pStyle w:val="TSLgende"/>
      </w:pPr>
      <w:r>
        <w:t>Tiré de &lt;source&gt; (&lt;année&gt;)</w:t>
      </w:r>
    </w:p>
    <w:tbl>
      <w:tblPr>
        <w:tblStyle w:val="TableGrid"/>
        <w:tblW w:w="0" w:type="auto"/>
        <w:jc w:val="center"/>
        <w:tblLook w:val="04A0" w:firstRow="1" w:lastRow="0" w:firstColumn="1" w:lastColumn="0" w:noHBand="0" w:noVBand="1"/>
      </w:tblPr>
      <w:tblGrid>
        <w:gridCol w:w="2774"/>
        <w:gridCol w:w="4330"/>
      </w:tblGrid>
      <w:tr w:rsidR="00E00F4A" w14:paraId="11F1E3C2" w14:textId="77777777" w:rsidTr="00C472A6">
        <w:trPr>
          <w:jc w:val="center"/>
        </w:trPr>
        <w:tc>
          <w:tcPr>
            <w:tcW w:w="2774" w:type="dxa"/>
          </w:tcPr>
          <w:p w14:paraId="05C108EA" w14:textId="77777777" w:rsidR="00E00F4A" w:rsidRDefault="00E00F4A" w:rsidP="00C70D7A">
            <w:pPr>
              <w:pStyle w:val="TSSansinterligne"/>
              <w:keepNext/>
            </w:pPr>
          </w:p>
        </w:tc>
        <w:tc>
          <w:tcPr>
            <w:tcW w:w="4330" w:type="dxa"/>
          </w:tcPr>
          <w:p w14:paraId="597FABE2" w14:textId="77777777" w:rsidR="00E00F4A" w:rsidRDefault="00E00F4A" w:rsidP="00C70D7A">
            <w:pPr>
              <w:pStyle w:val="TSSansinterligne"/>
              <w:keepNext/>
            </w:pPr>
          </w:p>
        </w:tc>
      </w:tr>
    </w:tbl>
    <w:p w14:paraId="3078E46C" w14:textId="77777777" w:rsidR="00192AFE" w:rsidRDefault="00192AFE" w:rsidP="00D1703E">
      <w:pPr>
        <w:pStyle w:val="TSNormal"/>
      </w:pPr>
    </w:p>
    <w:p w14:paraId="66678662" w14:textId="733F1079" w:rsidR="001B174C" w:rsidRDefault="001B174C" w:rsidP="001B174C">
      <w:pPr>
        <w:pStyle w:val="TSNormal"/>
      </w:pPr>
      <w:r w:rsidRPr="00C472A6">
        <w:t xml:space="preserve">Voici un exemple de </w:t>
      </w:r>
      <w:r>
        <w:t>figure</w:t>
      </w:r>
      <w:r w:rsidRPr="00C472A6">
        <w:t>, avec la légende et la source au-dess</w:t>
      </w:r>
      <w:r>
        <w:t>o</w:t>
      </w:r>
      <w:r w:rsidRPr="00C472A6">
        <w:t>us :</w:t>
      </w:r>
    </w:p>
    <w:p w14:paraId="7F8A41B8" w14:textId="77777777" w:rsidR="00B6513E" w:rsidRDefault="00B6513E" w:rsidP="00B6513E">
      <w:pPr>
        <w:pStyle w:val="TSNormal"/>
      </w:pPr>
    </w:p>
    <w:p w14:paraId="0EF2E9F5" w14:textId="7B3D74FD" w:rsidR="001B174C" w:rsidRDefault="001B174C" w:rsidP="00C617B5">
      <w:pPr>
        <w:pStyle w:val="TSNormal"/>
        <w:keepNext/>
        <w:jc w:val="center"/>
      </w:pPr>
      <w:r>
        <w:rPr>
          <w:noProof/>
        </w:rPr>
        <w:lastRenderedPageBreak/>
        <w:drawing>
          <wp:inline distT="0" distB="0" distL="0" distR="0" wp14:anchorId="7FBE16F3" wp14:editId="3A837106">
            <wp:extent cx="4360595" cy="2562225"/>
            <wp:effectExtent l="19050" t="19050" r="20955" b="9525"/>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7">
                      <a:extLst>
                        <a:ext uri="{28A0092B-C50C-407E-A947-70E740481C1C}">
                          <a14:useLocalDpi xmlns:a14="http://schemas.microsoft.com/office/drawing/2010/main" val="0"/>
                        </a:ext>
                      </a:extLst>
                    </a:blip>
                    <a:stretch>
                      <a:fillRect/>
                    </a:stretch>
                  </pic:blipFill>
                  <pic:spPr>
                    <a:xfrm>
                      <a:off x="0" y="0"/>
                      <a:ext cx="4370444" cy="2568012"/>
                    </a:xfrm>
                    <a:prstGeom prst="rect">
                      <a:avLst/>
                    </a:prstGeom>
                    <a:ln>
                      <a:solidFill>
                        <a:schemeClr val="tx1"/>
                      </a:solidFill>
                    </a:ln>
                  </pic:spPr>
                </pic:pic>
              </a:graphicData>
            </a:graphic>
          </wp:inline>
        </w:drawing>
      </w:r>
    </w:p>
    <w:p w14:paraId="7A4831D7" w14:textId="557DF696" w:rsidR="001B174C" w:rsidRDefault="001B174C" w:rsidP="00C617B5">
      <w:pPr>
        <w:pStyle w:val="TSLgende"/>
      </w:pPr>
      <w:bookmarkStart w:id="26" w:name="_Toc227829427"/>
      <w:r>
        <w:t xml:space="preserve">Figure </w:t>
      </w:r>
      <w:r w:rsidR="00E00F4A">
        <w:fldChar w:fldCharType="begin"/>
      </w:r>
      <w:r w:rsidR="00E00F4A">
        <w:instrText xml:space="preserve"> IF </w:instrText>
      </w:r>
      <w:r w:rsidR="00E00F4A">
        <w:fldChar w:fldCharType="begin"/>
      </w:r>
      <w:r w:rsidR="00E00F4A">
        <w:instrText xml:space="preserve"> PAGEREF start</w:instrText>
      </w:r>
      <w:r w:rsidR="00E00F4A" w:rsidRPr="00184EDF">
        <w:rPr>
          <w:lang w:val="fr-FR"/>
        </w:rPr>
        <w:instrText>_</w:instrText>
      </w:r>
      <w:r w:rsidR="00E00F4A">
        <w:instrText xml:space="preserve">chapters </w:instrText>
      </w:r>
      <w:r w:rsidR="00E00F4A">
        <w:fldChar w:fldCharType="separate"/>
      </w:r>
      <w:r w:rsidR="00E00F4A">
        <w:rPr>
          <w:noProof/>
        </w:rPr>
        <w:instrText>3</w:instrText>
      </w:r>
      <w:r w:rsidR="00E00F4A">
        <w:fldChar w:fldCharType="end"/>
      </w:r>
      <w:r w:rsidR="00E00F4A">
        <w:instrText xml:space="preserve"> &gt; </w:instrText>
      </w:r>
      <w:r w:rsidR="00E00F4A">
        <w:fldChar w:fldCharType="begin"/>
      </w:r>
      <w:r w:rsidR="00E00F4A">
        <w:instrText xml:space="preserve"> PAGE </w:instrText>
      </w:r>
      <w:r w:rsidR="00E00F4A">
        <w:fldChar w:fldCharType="separate"/>
      </w:r>
      <w:r w:rsidR="00E00F4A">
        <w:rPr>
          <w:noProof/>
        </w:rPr>
        <w:instrText>4</w:instrText>
      </w:r>
      <w:r w:rsidR="00E00F4A">
        <w:fldChar w:fldCharType="end"/>
      </w:r>
      <w:r w:rsidR="00E00F4A">
        <w:instrText xml:space="preserve"> "0" </w:instrText>
      </w:r>
      <w:r w:rsidR="00E00F4A">
        <w:fldChar w:fldCharType="begin"/>
      </w:r>
      <w:r w:rsidR="00E00F4A">
        <w:instrText xml:space="preserve"> STYLEREF </w:instrText>
      </w:r>
      <w:r w:rsidR="00E00F4A" w:rsidRPr="00D01DF5">
        <w:instrText>1 \s</w:instrText>
      </w:r>
      <w:r w:rsidR="00E00F4A">
        <w:instrText xml:space="preserve"> </w:instrText>
      </w:r>
      <w:r w:rsidR="00E00F4A">
        <w:fldChar w:fldCharType="separate"/>
      </w:r>
      <w:r w:rsidR="00E00F4A">
        <w:rPr>
          <w:noProof/>
        </w:rPr>
        <w:instrText>1</w:instrText>
      </w:r>
      <w:r w:rsidR="00E00F4A">
        <w:fldChar w:fldCharType="end"/>
      </w:r>
      <w:r w:rsidR="00E00F4A">
        <w:instrText xml:space="preserve"> </w:instrText>
      </w:r>
      <w:r w:rsidR="00E00F4A">
        <w:fldChar w:fldCharType="separate"/>
      </w:r>
      <w:r w:rsidR="00E00F4A">
        <w:rPr>
          <w:noProof/>
        </w:rPr>
        <w:t>1</w:t>
      </w:r>
      <w:r w:rsidR="00E00F4A">
        <w:fldChar w:fldCharType="end"/>
      </w:r>
      <w:r>
        <w:t>.</w:t>
      </w:r>
      <w:fldSimple w:instr=" SEQ Figure \* ARABIC \s 1 ">
        <w:r w:rsidR="00E00F4A">
          <w:rPr>
            <w:noProof/>
          </w:rPr>
          <w:t>1</w:t>
        </w:r>
      </w:fldSimple>
      <w:r w:rsidR="0021179D">
        <w:tab/>
      </w:r>
      <w:r>
        <w:t>Titre de la figure</w:t>
      </w:r>
      <w:bookmarkEnd w:id="26"/>
    </w:p>
    <w:p w14:paraId="609B0098" w14:textId="2C2FB2E3" w:rsidR="001B174C" w:rsidRDefault="001B174C" w:rsidP="00C617B5">
      <w:pPr>
        <w:pStyle w:val="TSLgende"/>
      </w:pPr>
      <w:r>
        <w:t>Tiré de &lt;source&gt; (&lt;année&gt;)</w:t>
      </w:r>
    </w:p>
    <w:p w14:paraId="7297B3EA" w14:textId="77777777" w:rsidR="001B174C" w:rsidRDefault="001B174C" w:rsidP="00B6513E">
      <w:pPr>
        <w:pStyle w:val="TSNormal"/>
      </w:pPr>
    </w:p>
    <w:p w14:paraId="0BDD900B" w14:textId="1C20D2CE" w:rsidR="00177348" w:rsidRDefault="00177348" w:rsidP="00B6513E">
      <w:pPr>
        <w:pStyle w:val="TSNormal"/>
      </w:pPr>
      <w:r w:rsidRPr="00C472A6">
        <w:t>Voici un exemple d</w:t>
      </w:r>
      <w:r>
        <w:t>’algorithme</w:t>
      </w:r>
      <w:r w:rsidRPr="00C472A6">
        <w:t>, avec la légende et la source au-dessus :</w:t>
      </w:r>
    </w:p>
    <w:p w14:paraId="3C20C2BA" w14:textId="77777777" w:rsidR="00B6513E" w:rsidRDefault="00B6513E" w:rsidP="00177348">
      <w:pPr>
        <w:pStyle w:val="TSNormal"/>
      </w:pPr>
    </w:p>
    <w:p w14:paraId="23CF3BE1" w14:textId="2939EF22" w:rsidR="001B174C" w:rsidRDefault="00177348" w:rsidP="001A6DBC">
      <w:pPr>
        <w:pStyle w:val="TSLgende"/>
      </w:pPr>
      <w:bookmarkStart w:id="27" w:name="_Toc227829433"/>
      <w:r>
        <w:t xml:space="preserve">Algorithme </w:t>
      </w:r>
      <w:r w:rsidR="00E00F4A">
        <w:fldChar w:fldCharType="begin"/>
      </w:r>
      <w:r w:rsidR="00E00F4A">
        <w:instrText xml:space="preserve"> IF </w:instrText>
      </w:r>
      <w:r w:rsidR="00E00F4A">
        <w:fldChar w:fldCharType="begin"/>
      </w:r>
      <w:r w:rsidR="00E00F4A">
        <w:instrText xml:space="preserve"> PAGEREF start</w:instrText>
      </w:r>
      <w:r w:rsidR="00E00F4A" w:rsidRPr="00184EDF">
        <w:rPr>
          <w:lang w:val="fr-FR"/>
        </w:rPr>
        <w:instrText>_</w:instrText>
      </w:r>
      <w:r w:rsidR="00E00F4A">
        <w:instrText xml:space="preserve">chapters </w:instrText>
      </w:r>
      <w:r w:rsidR="00E00F4A">
        <w:fldChar w:fldCharType="separate"/>
      </w:r>
      <w:r w:rsidR="00E00F4A">
        <w:rPr>
          <w:noProof/>
        </w:rPr>
        <w:instrText>3</w:instrText>
      </w:r>
      <w:r w:rsidR="00E00F4A">
        <w:fldChar w:fldCharType="end"/>
      </w:r>
      <w:r w:rsidR="00E00F4A">
        <w:instrText xml:space="preserve"> &gt; </w:instrText>
      </w:r>
      <w:r w:rsidR="00E00F4A">
        <w:fldChar w:fldCharType="begin"/>
      </w:r>
      <w:r w:rsidR="00E00F4A">
        <w:instrText xml:space="preserve"> PAGE </w:instrText>
      </w:r>
      <w:r w:rsidR="00E00F4A">
        <w:fldChar w:fldCharType="separate"/>
      </w:r>
      <w:r w:rsidR="00E00F4A">
        <w:rPr>
          <w:noProof/>
        </w:rPr>
        <w:instrText>4</w:instrText>
      </w:r>
      <w:r w:rsidR="00E00F4A">
        <w:fldChar w:fldCharType="end"/>
      </w:r>
      <w:r w:rsidR="00E00F4A">
        <w:instrText xml:space="preserve"> "0" </w:instrText>
      </w:r>
      <w:r w:rsidR="00E00F4A">
        <w:fldChar w:fldCharType="begin"/>
      </w:r>
      <w:r w:rsidR="00E00F4A">
        <w:instrText xml:space="preserve"> STYLEREF </w:instrText>
      </w:r>
      <w:r w:rsidR="00E00F4A" w:rsidRPr="00D01DF5">
        <w:instrText>1 \s</w:instrText>
      </w:r>
      <w:r w:rsidR="00E00F4A">
        <w:instrText xml:space="preserve"> </w:instrText>
      </w:r>
      <w:r w:rsidR="00E00F4A">
        <w:fldChar w:fldCharType="separate"/>
      </w:r>
      <w:r w:rsidR="00E00F4A">
        <w:rPr>
          <w:noProof/>
        </w:rPr>
        <w:instrText>1</w:instrText>
      </w:r>
      <w:r w:rsidR="00E00F4A">
        <w:fldChar w:fldCharType="end"/>
      </w:r>
      <w:r w:rsidR="00E00F4A">
        <w:instrText xml:space="preserve"> </w:instrText>
      </w:r>
      <w:r w:rsidR="00E00F4A">
        <w:fldChar w:fldCharType="separate"/>
      </w:r>
      <w:r w:rsidR="00E00F4A">
        <w:rPr>
          <w:noProof/>
        </w:rPr>
        <w:t>1</w:t>
      </w:r>
      <w:r w:rsidR="00E00F4A">
        <w:fldChar w:fldCharType="end"/>
      </w:r>
      <w:r>
        <w:t>.</w:t>
      </w:r>
      <w:fldSimple w:instr=" SEQ Algorithme \* ARABIC \s 1 ">
        <w:r w:rsidR="00E00F4A">
          <w:rPr>
            <w:noProof/>
          </w:rPr>
          <w:t>1</w:t>
        </w:r>
      </w:fldSimple>
      <w:r w:rsidR="0021179D">
        <w:tab/>
      </w:r>
      <w:r>
        <w:t>Titre de l’algorithme</w:t>
      </w:r>
      <w:bookmarkEnd w:id="27"/>
    </w:p>
    <w:p w14:paraId="3CA58891" w14:textId="37FACA23" w:rsidR="00177348" w:rsidRDefault="00177348" w:rsidP="001A6DBC">
      <w:pPr>
        <w:pStyle w:val="TSLgende"/>
      </w:pPr>
      <w:r>
        <w:t>Tiré de &lt;source&gt; (&lt;année&gt;)</w:t>
      </w:r>
    </w:p>
    <w:tbl>
      <w:tblPr>
        <w:tblStyle w:val="TableGrid"/>
        <w:tblW w:w="0" w:type="auto"/>
        <w:jc w:val="center"/>
        <w:tblCellMar>
          <w:top w:w="57" w:type="dxa"/>
          <w:bottom w:w="57" w:type="dxa"/>
        </w:tblCellMar>
        <w:tblLook w:val="04A0" w:firstRow="1" w:lastRow="0" w:firstColumn="1" w:lastColumn="0" w:noHBand="0" w:noVBand="1"/>
      </w:tblPr>
      <w:tblGrid>
        <w:gridCol w:w="8993"/>
      </w:tblGrid>
      <w:tr w:rsidR="00177348" w14:paraId="63B31021" w14:textId="77777777" w:rsidTr="00177348">
        <w:trPr>
          <w:jc w:val="center"/>
        </w:trPr>
        <w:tc>
          <w:tcPr>
            <w:tcW w:w="9140" w:type="dxa"/>
          </w:tcPr>
          <w:p w14:paraId="0A562C67" w14:textId="77777777" w:rsidR="00177348" w:rsidRPr="001A6DBC" w:rsidRDefault="00177348" w:rsidP="00124C58">
            <w:pPr>
              <w:pStyle w:val="TSAlgorithme"/>
              <w:rPr>
                <w:i/>
                <w:iCs w:val="0"/>
                <w:color w:val="808080" w:themeColor="background1" w:themeShade="80"/>
              </w:rPr>
            </w:pPr>
            <w:r w:rsidRPr="001A6DBC">
              <w:rPr>
                <w:i/>
                <w:iCs w:val="0"/>
                <w:color w:val="808080" w:themeColor="background1" w:themeShade="80"/>
              </w:rPr>
              <w:t># Fonction pour calculer le PGCD de deux nombres</w:t>
            </w:r>
          </w:p>
          <w:p w14:paraId="26F22617" w14:textId="77777777" w:rsidR="00177348" w:rsidRPr="009C6838" w:rsidRDefault="00177348" w:rsidP="00124C58">
            <w:pPr>
              <w:pStyle w:val="TSAlgorithme"/>
              <w:rPr>
                <w:lang w:val="en-CA"/>
              </w:rPr>
            </w:pPr>
            <w:r w:rsidRPr="006B4285">
              <w:rPr>
                <w:color w:val="9A2FBB"/>
                <w:lang w:val="en-CA"/>
              </w:rPr>
              <w:t>def</w:t>
            </w:r>
            <w:r w:rsidRPr="009C6838">
              <w:rPr>
                <w:lang w:val="en-CA"/>
              </w:rPr>
              <w:t xml:space="preserve"> </w:t>
            </w:r>
            <w:r w:rsidRPr="006B4285">
              <w:rPr>
                <w:color w:val="238FE9"/>
                <w:lang w:val="en-CA"/>
              </w:rPr>
              <w:t>pgcd</w:t>
            </w:r>
            <w:r w:rsidRPr="009C6838">
              <w:rPr>
                <w:lang w:val="en-CA"/>
              </w:rPr>
              <w:t>(a, b):</w:t>
            </w:r>
          </w:p>
          <w:p w14:paraId="32ABFC73" w14:textId="77777777" w:rsidR="00177348" w:rsidRPr="009C6838" w:rsidRDefault="00177348" w:rsidP="00124C58">
            <w:pPr>
              <w:pStyle w:val="TSAlgorithme"/>
              <w:rPr>
                <w:lang w:val="en-CA"/>
              </w:rPr>
            </w:pPr>
            <w:r w:rsidRPr="009C6838">
              <w:rPr>
                <w:lang w:val="en-CA"/>
              </w:rPr>
              <w:t xml:space="preserve">    </w:t>
            </w:r>
            <w:r w:rsidRPr="006B4285">
              <w:rPr>
                <w:color w:val="9A2FBB"/>
                <w:lang w:val="en-CA"/>
              </w:rPr>
              <w:t>while</w:t>
            </w:r>
            <w:r w:rsidRPr="009C6838">
              <w:rPr>
                <w:lang w:val="en-CA"/>
              </w:rPr>
              <w:t xml:space="preserve"> b != </w:t>
            </w:r>
            <w:r w:rsidRPr="006B4285">
              <w:rPr>
                <w:color w:val="D19A66"/>
                <w:lang w:val="en-CA"/>
              </w:rPr>
              <w:t>0</w:t>
            </w:r>
            <w:r w:rsidRPr="009C6838">
              <w:rPr>
                <w:lang w:val="en-CA"/>
              </w:rPr>
              <w:t>:</w:t>
            </w:r>
          </w:p>
          <w:p w14:paraId="0B00952F" w14:textId="77777777" w:rsidR="00177348" w:rsidRPr="009C6838" w:rsidRDefault="00177348" w:rsidP="00124C58">
            <w:pPr>
              <w:pStyle w:val="TSAlgorithme"/>
              <w:rPr>
                <w:lang w:val="en-CA"/>
              </w:rPr>
            </w:pPr>
            <w:r w:rsidRPr="009C6838">
              <w:rPr>
                <w:lang w:val="en-CA"/>
              </w:rPr>
              <w:t xml:space="preserve">        a, b = b, a % b</w:t>
            </w:r>
          </w:p>
          <w:p w14:paraId="3067D18A" w14:textId="77777777" w:rsidR="00177348" w:rsidRPr="009C6838" w:rsidRDefault="00177348" w:rsidP="00124C58">
            <w:pPr>
              <w:pStyle w:val="TSAlgorithme"/>
              <w:rPr>
                <w:lang w:val="en-CA"/>
              </w:rPr>
            </w:pPr>
            <w:r w:rsidRPr="009C6838">
              <w:rPr>
                <w:lang w:val="en-CA"/>
              </w:rPr>
              <w:t xml:space="preserve">    </w:t>
            </w:r>
            <w:r w:rsidRPr="006B4285">
              <w:rPr>
                <w:color w:val="9A2FBB"/>
                <w:lang w:val="en-CA"/>
              </w:rPr>
              <w:t>return</w:t>
            </w:r>
            <w:r w:rsidRPr="009C6838">
              <w:rPr>
                <w:lang w:val="en-CA"/>
              </w:rPr>
              <w:t xml:space="preserve"> a</w:t>
            </w:r>
          </w:p>
          <w:p w14:paraId="19DE6E15" w14:textId="77777777" w:rsidR="00177348" w:rsidRPr="009C6838" w:rsidRDefault="00177348" w:rsidP="00124C58">
            <w:pPr>
              <w:pStyle w:val="TSAlgorithme"/>
              <w:rPr>
                <w:lang w:val="en-CA"/>
              </w:rPr>
            </w:pPr>
          </w:p>
          <w:p w14:paraId="0531D208" w14:textId="77777777" w:rsidR="00177348" w:rsidRPr="001A6DBC" w:rsidRDefault="00177348" w:rsidP="00124C58">
            <w:pPr>
              <w:pStyle w:val="TSAlgorithme"/>
              <w:rPr>
                <w:i/>
                <w:iCs w:val="0"/>
                <w:color w:val="808080" w:themeColor="background1" w:themeShade="80"/>
              </w:rPr>
            </w:pPr>
            <w:r w:rsidRPr="001A6DBC">
              <w:rPr>
                <w:i/>
                <w:iCs w:val="0"/>
                <w:color w:val="808080" w:themeColor="background1" w:themeShade="80"/>
              </w:rPr>
              <w:t># Exemple d'utilisation</w:t>
            </w:r>
          </w:p>
          <w:p w14:paraId="63532B6F" w14:textId="77777777" w:rsidR="00177348" w:rsidRPr="00153F9A" w:rsidRDefault="00177348" w:rsidP="00124C58">
            <w:pPr>
              <w:pStyle w:val="TSAlgorithme"/>
              <w:rPr>
                <w:lang w:val="fr-FR"/>
              </w:rPr>
            </w:pPr>
            <w:r w:rsidRPr="00153F9A">
              <w:rPr>
                <w:lang w:val="fr-FR"/>
              </w:rPr>
              <w:t xml:space="preserve">a, b = </w:t>
            </w:r>
            <w:r w:rsidRPr="00153F9A">
              <w:rPr>
                <w:color w:val="D19A66"/>
                <w:lang w:val="fr-FR"/>
              </w:rPr>
              <w:t>56</w:t>
            </w:r>
            <w:r w:rsidRPr="00153F9A">
              <w:rPr>
                <w:lang w:val="fr-FR"/>
              </w:rPr>
              <w:t xml:space="preserve">, </w:t>
            </w:r>
            <w:r w:rsidRPr="00153F9A">
              <w:rPr>
                <w:color w:val="D19A66"/>
                <w:lang w:val="fr-FR"/>
              </w:rPr>
              <w:t>98</w:t>
            </w:r>
          </w:p>
          <w:p w14:paraId="08B639D0" w14:textId="77777777" w:rsidR="00177348" w:rsidRPr="00E6101B" w:rsidRDefault="00177348" w:rsidP="00124C58">
            <w:pPr>
              <w:pStyle w:val="TSAlgorithme"/>
            </w:pPr>
            <w:r w:rsidRPr="00E6101B">
              <w:t>resultat = pgcd(a, b)</w:t>
            </w:r>
          </w:p>
          <w:p w14:paraId="51D49709" w14:textId="77777777" w:rsidR="00177348" w:rsidRDefault="00177348" w:rsidP="00124C58">
            <w:pPr>
              <w:pStyle w:val="TSAlgorithme"/>
            </w:pPr>
            <w:r w:rsidRPr="006B4285">
              <w:rPr>
                <w:color w:val="C47D3C"/>
              </w:rPr>
              <w:t>print</w:t>
            </w:r>
            <w:r w:rsidRPr="009C6838">
              <w:t>(</w:t>
            </w:r>
            <w:r w:rsidRPr="006B4285">
              <w:rPr>
                <w:color w:val="74AA4C"/>
              </w:rPr>
              <w:t>"Le PGCD de"</w:t>
            </w:r>
            <w:r w:rsidRPr="009C6838">
              <w:t xml:space="preserve">, a, </w:t>
            </w:r>
            <w:r w:rsidRPr="006B4285">
              <w:rPr>
                <w:color w:val="74AA4C"/>
              </w:rPr>
              <w:t>"et"</w:t>
            </w:r>
            <w:r w:rsidRPr="009C6838">
              <w:t xml:space="preserve">, b, </w:t>
            </w:r>
            <w:r w:rsidRPr="006B4285">
              <w:rPr>
                <w:color w:val="74AA4C"/>
              </w:rPr>
              <w:t>"est :"</w:t>
            </w:r>
            <w:r w:rsidRPr="009C6838">
              <w:t>, resultat)</w:t>
            </w:r>
          </w:p>
        </w:tc>
      </w:tr>
    </w:tbl>
    <w:p w14:paraId="66DE589E" w14:textId="77777777" w:rsidR="001B174C" w:rsidRDefault="001B174C" w:rsidP="00B6513E">
      <w:pPr>
        <w:pStyle w:val="TSNormal"/>
      </w:pPr>
    </w:p>
    <w:p w14:paraId="7A081337" w14:textId="214967DD" w:rsidR="00177348" w:rsidRDefault="00177348" w:rsidP="00B6513E">
      <w:pPr>
        <w:pStyle w:val="TSNormal"/>
      </w:pPr>
      <w:r>
        <w:t>Voici un exemple d’équation avec sa numérotation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
        <w:gridCol w:w="6953"/>
        <w:gridCol w:w="1061"/>
      </w:tblGrid>
      <w:tr w:rsidR="004B0028" w:rsidRPr="00767944" w14:paraId="1A8A2C83" w14:textId="77777777" w:rsidTr="004B0028">
        <w:tc>
          <w:tcPr>
            <w:tcW w:w="989" w:type="dxa"/>
          </w:tcPr>
          <w:p w14:paraId="7D416907" w14:textId="77777777" w:rsidR="004B0028" w:rsidRDefault="004B0028" w:rsidP="001173B6">
            <w:pPr>
              <w:pStyle w:val="TSEquation"/>
              <w:rPr>
                <w:rFonts w:ascii="Times New Roman" w:hAnsi="Times New Roman"/>
                <w:i w:val="0"/>
              </w:rPr>
            </w:pPr>
          </w:p>
        </w:tc>
        <w:tc>
          <w:tcPr>
            <w:tcW w:w="6953" w:type="dxa"/>
            <w:vAlign w:val="center"/>
          </w:tcPr>
          <w:p w14:paraId="51673CC2" w14:textId="77777777" w:rsidR="004B0028" w:rsidRPr="00A47F9D" w:rsidRDefault="000D22C8" w:rsidP="001173B6">
            <w:pPr>
              <w:pStyle w:val="TSEquation"/>
            </w:pPr>
            <m:oMathPara>
              <m:oMathParaPr>
                <m:jc m:val="center"/>
              </m:oMathParaPr>
              <m:oMath>
                <m:sSup>
                  <m:sSupPr>
                    <m:ctrlPr/>
                  </m:sSupPr>
                  <m:e>
                    <m:r>
                      <m:t>e</m:t>
                    </m:r>
                  </m:e>
                  <m:sup>
                    <m:r>
                      <m:t>x</m:t>
                    </m:r>
                  </m:sup>
                </m:sSup>
                <m:r>
                  <m:t>=1+</m:t>
                </m:r>
                <m:f>
                  <m:fPr>
                    <m:ctrlPr/>
                  </m:fPr>
                  <m:num>
                    <m:r>
                      <m:t>x</m:t>
                    </m:r>
                  </m:num>
                  <m:den>
                    <m:r>
                      <m:t>1!</m:t>
                    </m:r>
                  </m:den>
                </m:f>
                <m:r>
                  <m:t>+</m:t>
                </m:r>
                <m:f>
                  <m:fPr>
                    <m:ctrlPr/>
                  </m:fPr>
                  <m:num>
                    <m:sSup>
                      <m:sSupPr>
                        <m:ctrlPr/>
                      </m:sSupPr>
                      <m:e>
                        <m:r>
                          <m:t>x</m:t>
                        </m:r>
                      </m:e>
                      <m:sup>
                        <m:r>
                          <m:t>2</m:t>
                        </m:r>
                      </m:sup>
                    </m:sSup>
                  </m:num>
                  <m:den>
                    <m:r>
                      <m:t>2!</m:t>
                    </m:r>
                  </m:den>
                </m:f>
                <m:r>
                  <m:t>+</m:t>
                </m:r>
                <m:f>
                  <m:fPr>
                    <m:ctrlPr/>
                  </m:fPr>
                  <m:num>
                    <m:sSup>
                      <m:sSupPr>
                        <m:ctrlPr/>
                      </m:sSupPr>
                      <m:e>
                        <m:r>
                          <m:t>x</m:t>
                        </m:r>
                      </m:e>
                      <m:sup>
                        <m:r>
                          <m:t>3</m:t>
                        </m:r>
                      </m:sup>
                    </m:sSup>
                  </m:num>
                  <m:den>
                    <m:r>
                      <m:t>3!</m:t>
                    </m:r>
                  </m:den>
                </m:f>
                <m:r>
                  <m:t>+…, -∞&lt;x&lt;∞</m:t>
                </m:r>
              </m:oMath>
            </m:oMathPara>
          </w:p>
        </w:tc>
        <w:tc>
          <w:tcPr>
            <w:tcW w:w="1061" w:type="dxa"/>
            <w:vAlign w:val="center"/>
          </w:tcPr>
          <w:p w14:paraId="0092CB34" w14:textId="4F588AEB" w:rsidR="004B0028" w:rsidRPr="00767944" w:rsidRDefault="004B0028" w:rsidP="00923A18">
            <w:pPr>
              <w:pStyle w:val="TSSansinterligne"/>
              <w:jc w:val="right"/>
            </w:pPr>
            <w:r>
              <w:t>(</w:t>
            </w:r>
            <w:r w:rsidR="00E00F4A">
              <w:fldChar w:fldCharType="begin"/>
            </w:r>
            <w:r w:rsidR="00E00F4A">
              <w:instrText xml:space="preserve"> IF </w:instrText>
            </w:r>
            <w:r w:rsidR="00E00F4A">
              <w:fldChar w:fldCharType="begin"/>
            </w:r>
            <w:r w:rsidR="00E00F4A">
              <w:instrText xml:space="preserve"> PAGEREF start</w:instrText>
            </w:r>
            <w:r w:rsidR="00E00F4A" w:rsidRPr="00184EDF">
              <w:rPr>
                <w:lang w:val="fr-FR"/>
              </w:rPr>
              <w:instrText>_</w:instrText>
            </w:r>
            <w:r w:rsidR="00E00F4A">
              <w:instrText xml:space="preserve">chapters </w:instrText>
            </w:r>
            <w:r w:rsidR="00E00F4A">
              <w:fldChar w:fldCharType="separate"/>
            </w:r>
            <w:r w:rsidR="00E00F4A">
              <w:rPr>
                <w:noProof/>
              </w:rPr>
              <w:instrText>3</w:instrText>
            </w:r>
            <w:r w:rsidR="00E00F4A">
              <w:fldChar w:fldCharType="end"/>
            </w:r>
            <w:r w:rsidR="00E00F4A">
              <w:instrText xml:space="preserve"> &gt; </w:instrText>
            </w:r>
            <w:r w:rsidR="00E00F4A">
              <w:fldChar w:fldCharType="begin"/>
            </w:r>
            <w:r w:rsidR="00E00F4A">
              <w:instrText xml:space="preserve"> PAGE </w:instrText>
            </w:r>
            <w:r w:rsidR="00E00F4A">
              <w:fldChar w:fldCharType="separate"/>
            </w:r>
            <w:r w:rsidR="00E00F4A">
              <w:rPr>
                <w:noProof/>
              </w:rPr>
              <w:instrText>4</w:instrText>
            </w:r>
            <w:r w:rsidR="00E00F4A">
              <w:fldChar w:fldCharType="end"/>
            </w:r>
            <w:r w:rsidR="00E00F4A">
              <w:instrText xml:space="preserve"> "0" </w:instrText>
            </w:r>
            <w:r w:rsidR="00E00F4A">
              <w:fldChar w:fldCharType="begin"/>
            </w:r>
            <w:r w:rsidR="00E00F4A">
              <w:instrText xml:space="preserve"> STYLEREF </w:instrText>
            </w:r>
            <w:r w:rsidR="00E00F4A" w:rsidRPr="00D01DF5">
              <w:instrText>1 \s</w:instrText>
            </w:r>
            <w:r w:rsidR="00E00F4A">
              <w:instrText xml:space="preserve"> </w:instrText>
            </w:r>
            <w:r w:rsidR="00E00F4A">
              <w:fldChar w:fldCharType="separate"/>
            </w:r>
            <w:r w:rsidR="00E00F4A">
              <w:rPr>
                <w:noProof/>
              </w:rPr>
              <w:instrText>1</w:instrText>
            </w:r>
            <w:r w:rsidR="00E00F4A">
              <w:fldChar w:fldCharType="end"/>
            </w:r>
            <w:r w:rsidR="00E00F4A">
              <w:instrText xml:space="preserve"> </w:instrText>
            </w:r>
            <w:r w:rsidR="00E00F4A">
              <w:fldChar w:fldCharType="separate"/>
            </w:r>
            <w:r w:rsidR="00E00F4A">
              <w:rPr>
                <w:noProof/>
              </w:rPr>
              <w:t>1</w:t>
            </w:r>
            <w:r w:rsidR="00E00F4A">
              <w:fldChar w:fldCharType="end"/>
            </w:r>
            <w:r>
              <w:rPr>
                <w:noProof/>
              </w:rPr>
              <w:t>.</w:t>
            </w:r>
            <w:r>
              <w:rPr>
                <w:noProof/>
              </w:rPr>
              <w:fldChar w:fldCharType="begin"/>
            </w:r>
            <w:r>
              <w:rPr>
                <w:noProof/>
              </w:rPr>
              <w:instrText xml:space="preserve"> SEQ Équation \* ARABIC \s 1 </w:instrText>
            </w:r>
            <w:r>
              <w:rPr>
                <w:noProof/>
              </w:rPr>
              <w:fldChar w:fldCharType="separate"/>
            </w:r>
            <w:r w:rsidR="00E00F4A">
              <w:rPr>
                <w:noProof/>
              </w:rPr>
              <w:t>1</w:t>
            </w:r>
            <w:r>
              <w:rPr>
                <w:noProof/>
              </w:rPr>
              <w:fldChar w:fldCharType="end"/>
            </w:r>
            <w:r>
              <w:t>)</w:t>
            </w:r>
          </w:p>
        </w:tc>
      </w:tr>
    </w:tbl>
    <w:p w14:paraId="73A00942" w14:textId="77777777" w:rsidR="00D54480" w:rsidRDefault="00D54480" w:rsidP="00B6513E">
      <w:pPr>
        <w:pStyle w:val="TSNormal"/>
      </w:pPr>
    </w:p>
    <w:p w14:paraId="7F983B69" w14:textId="1CF671E8" w:rsidR="00B6513E" w:rsidRDefault="00B6513E" w:rsidP="00D54480">
      <w:pPr>
        <w:pStyle w:val="TSNormal"/>
      </w:pPr>
      <w:r w:rsidRPr="00B6513E">
        <w:lastRenderedPageBreak/>
        <w:t>Voici un exemple de citation longue, tirée du livre L’éthique et le géni</w:t>
      </w:r>
      <w:r w:rsidR="0094143A">
        <w:t xml:space="preserve">e </w:t>
      </w:r>
      <w:r w:rsidRPr="00B6513E">
        <w:t>québécois de Marc-Kevin Daoust et Thomas Mekhaël, publié aux Presses de</w:t>
      </w:r>
      <w:r w:rsidR="00C617B5">
        <w:t xml:space="preserve"> </w:t>
      </w:r>
      <w:r w:rsidRPr="00B6513E">
        <w:t>l’Université du Québec</w:t>
      </w:r>
      <w:r>
        <w:t>. Pour insérer une citation, utilisez le style « </w:t>
      </w:r>
      <w:r w:rsidR="00A76741" w:rsidRPr="00A76741">
        <w:t>É</w:t>
      </w:r>
      <w:r>
        <w:t>TS Citation ».</w:t>
      </w:r>
    </w:p>
    <w:p w14:paraId="1B3B0244" w14:textId="5A474C40" w:rsidR="00B6513E" w:rsidRDefault="00B6513E" w:rsidP="0094143A">
      <w:pPr>
        <w:pStyle w:val="TSCitation"/>
      </w:pPr>
      <w:r w:rsidRPr="00B6513E">
        <w:t>Le système professionnel québécois est articulé autour du principe</w:t>
      </w:r>
      <w:r w:rsidR="0094143A">
        <w:t xml:space="preserve"> </w:t>
      </w:r>
      <w:r w:rsidRPr="00B6513E">
        <w:t>d’autorégulation. Cela signifie que les professionnels sont, dans une larg mesure, les maîtres d’œuvre du fonctionnement de leurs ordres, du contenu de leurs codes de conduite, etc. Par conséquent, si les ingénieurs désirent faire des choix institutionnels judicieux, ils ont intérêt à procéder à l’évaluation</w:t>
      </w:r>
      <w:r w:rsidR="00FB049D">
        <w:t xml:space="preserve"> </w:t>
      </w:r>
      <w:r w:rsidRPr="00B6513E">
        <w:t>éthique des règles de leur profession. De la même manière, si les ingénieurs se retrouvent constamment dans des dilemmes éthiques, et que ces conflits sont</w:t>
      </w:r>
      <w:r w:rsidR="00153F9A">
        <w:t xml:space="preserve"> </w:t>
      </w:r>
      <w:r w:rsidRPr="00B6513E">
        <w:t>exacerbés par les règles institutionnelles, il ne tient qu’à eux de réformer les institutions. (Daoust &amp; Mekhaël, 2024)</w:t>
      </w:r>
    </w:p>
    <w:p w14:paraId="4BD9908A" w14:textId="77777777" w:rsidR="00B6513E" w:rsidRDefault="00B6513E" w:rsidP="00B6513E">
      <w:pPr>
        <w:pStyle w:val="TSNormal"/>
        <w:rPr>
          <w:lang w:eastAsia="en-CA"/>
        </w:rPr>
      </w:pPr>
    </w:p>
    <w:p w14:paraId="5D9030AC" w14:textId="7CCC2DAE" w:rsidR="00B6513E" w:rsidRPr="00B6513E" w:rsidRDefault="00B6513E" w:rsidP="00B6513E">
      <w:pPr>
        <w:pStyle w:val="TSNormal"/>
        <w:rPr>
          <w:lang w:eastAsia="en-CA"/>
        </w:rPr>
        <w:sectPr w:rsidR="00B6513E" w:rsidRPr="00B6513E" w:rsidSect="008948DB">
          <w:type w:val="oddPage"/>
          <w:pgSz w:w="12240" w:h="15840" w:code="1"/>
          <w:pgMar w:top="2160" w:right="1077" w:bottom="1077" w:left="2160" w:header="1077" w:footer="1077" w:gutter="0"/>
          <w:cols w:space="708"/>
          <w:titlePg/>
          <w:docGrid w:linePitch="360"/>
        </w:sectPr>
      </w:pPr>
    </w:p>
    <w:p w14:paraId="7FA80E86" w14:textId="77777777" w:rsidR="00D54480" w:rsidRDefault="00D54480" w:rsidP="00D54480">
      <w:pPr>
        <w:pStyle w:val="Heading1"/>
      </w:pPr>
      <w:r>
        <w:lastRenderedPageBreak/>
        <w:br/>
      </w:r>
      <w:r>
        <w:br/>
      </w:r>
      <w:r>
        <w:br/>
      </w:r>
      <w:bookmarkStart w:id="28" w:name="_Toc228350755"/>
      <w:r w:rsidRPr="00D54480">
        <w:t>&lt;EXEMPLE D’ARTICLE INTÉGRÉ COMME CHAPITRE DANS LA THÈSE&gt;</w:t>
      </w:r>
      <w:bookmarkEnd w:id="28"/>
    </w:p>
    <w:sdt>
      <w:sdtPr>
        <w:alias w:val="Exemple d'article"/>
        <w:tag w:val="ETS_article_example"/>
        <w:id w:val="-1654368485"/>
        <w:placeholder>
          <w:docPart w:val="0F9AA8C058D04B1186F57D72121EE395"/>
        </w:placeholder>
        <w:showingPlcHdr/>
        <w:docPartList>
          <w:docPartGallery w:val="Quick Parts"/>
          <w:docPartCategory w:val="ÉTS Exemples article"/>
        </w:docPartList>
      </w:sdtPr>
      <w:sdtEndPr/>
      <w:sdtContent>
        <w:p w14:paraId="67E4D076" w14:textId="5C8DD264" w:rsidR="00B6513E" w:rsidRDefault="00DC3278" w:rsidP="00DC3278">
          <w:pPr>
            <w:pStyle w:val="TSNormal"/>
            <w:jc w:val="center"/>
          </w:pPr>
          <w:r w:rsidRPr="00DC3278">
            <w:rPr>
              <w:rStyle w:val="PlaceholderText"/>
            </w:rPr>
            <w:t xml:space="preserve">[Choisissez </w:t>
          </w:r>
          <w:r>
            <w:rPr>
              <w:rStyle w:val="PlaceholderText"/>
            </w:rPr>
            <w:t>un exemple d’article et modifiez le contenu</w:t>
          </w:r>
          <w:r w:rsidRPr="00DC3278">
            <w:rPr>
              <w:rStyle w:val="PlaceholderText"/>
            </w:rPr>
            <w:t>]</w:t>
          </w:r>
        </w:p>
      </w:sdtContent>
    </w:sdt>
    <w:p w14:paraId="0BBB3634" w14:textId="77777777" w:rsidR="00DC3278" w:rsidRPr="009D12B2" w:rsidRDefault="00A76741" w:rsidP="009D12B2">
      <w:pPr>
        <w:pStyle w:val="TSNormal"/>
      </w:pPr>
      <w:commentRangeStart w:id="29"/>
      <w:commentRangeEnd w:id="29"/>
      <w:r w:rsidRPr="009D12B2">
        <w:rPr>
          <w:rStyle w:val="CommentReference"/>
          <w:sz w:val="24"/>
          <w:szCs w:val="24"/>
        </w:rPr>
        <w:commentReference w:id="29"/>
      </w:r>
    </w:p>
    <w:p w14:paraId="6D4214ED" w14:textId="577D61DC" w:rsidR="00D54480" w:rsidRDefault="00D54480" w:rsidP="00D54480">
      <w:pPr>
        <w:pStyle w:val="Heading2"/>
      </w:pPr>
      <w:bookmarkStart w:id="30" w:name="_Toc228350756"/>
      <w:r>
        <w:t xml:space="preserve">&lt;Premier niveau de sous-section (style </w:t>
      </w:r>
      <w:r w:rsidR="00A76741" w:rsidRPr="00A76741">
        <w:t>É</w:t>
      </w:r>
      <w:r>
        <w:t>TS Chapitre Titre 2)</w:t>
      </w:r>
      <w:r w:rsidR="004314D4">
        <w:t>&gt;</w:t>
      </w:r>
      <w:bookmarkEnd w:id="30"/>
    </w:p>
    <w:p w14:paraId="1B29B7D1" w14:textId="3120D2F8" w:rsidR="00D54480" w:rsidRDefault="00D54480" w:rsidP="00D54480">
      <w:pPr>
        <w:pStyle w:val="TSNormal"/>
      </w:pPr>
      <w:r w:rsidRPr="00D54480">
        <w:t xml:space="preserve">&lt;Insérez contenu ici, style </w:t>
      </w:r>
      <w:r w:rsidR="00814ECD">
        <w:t>« </w:t>
      </w:r>
      <w:r w:rsidR="00A76741" w:rsidRPr="00A76741">
        <w:t>É</w:t>
      </w:r>
      <w:r w:rsidRPr="00D54480">
        <w:t>TS Normal</w:t>
      </w:r>
      <w:r w:rsidR="00814ECD">
        <w:t> »</w:t>
      </w:r>
      <w:r w:rsidR="005328DA">
        <w:t>&gt;</w:t>
      </w:r>
    </w:p>
    <w:p w14:paraId="5BA11C68" w14:textId="77777777" w:rsidR="00C472A6" w:rsidRDefault="00C472A6" w:rsidP="00D54480">
      <w:pPr>
        <w:pStyle w:val="TSNormal"/>
      </w:pPr>
    </w:p>
    <w:p w14:paraId="713910AC" w14:textId="329F74F2" w:rsidR="004314D4" w:rsidRDefault="004314D4" w:rsidP="004314D4">
      <w:pPr>
        <w:pStyle w:val="Heading3"/>
      </w:pPr>
      <w:bookmarkStart w:id="31" w:name="_Toc228350757"/>
      <w:r w:rsidRPr="004314D4">
        <w:t>&lt;</w:t>
      </w:r>
      <w:r>
        <w:t>Deuxième</w:t>
      </w:r>
      <w:r w:rsidRPr="004314D4">
        <w:t xml:space="preserve"> niveau de sous-section (style </w:t>
      </w:r>
      <w:r w:rsidR="00A76741" w:rsidRPr="00A76741">
        <w:t>É</w:t>
      </w:r>
      <w:r w:rsidRPr="004314D4">
        <w:t xml:space="preserve">TS Chapitre Titre </w:t>
      </w:r>
      <w:r>
        <w:t>3)&gt;</w:t>
      </w:r>
      <w:bookmarkEnd w:id="31"/>
    </w:p>
    <w:p w14:paraId="3E7C34A2" w14:textId="61A785BF" w:rsidR="00C472A6" w:rsidRDefault="004314D4" w:rsidP="00D54480">
      <w:pPr>
        <w:pStyle w:val="TSNormal"/>
      </w:pPr>
      <w:r w:rsidRPr="00D54480">
        <w:t xml:space="preserve">&lt;Insérez contenu ici, style </w:t>
      </w:r>
      <w:r w:rsidR="00814ECD">
        <w:t>« </w:t>
      </w:r>
      <w:r w:rsidR="00A76741" w:rsidRPr="00A76741">
        <w:t>É</w:t>
      </w:r>
      <w:r w:rsidRPr="00D54480">
        <w:t>TS Normal</w:t>
      </w:r>
      <w:r w:rsidR="00814ECD">
        <w:t> »</w:t>
      </w:r>
      <w:r>
        <w:t>&gt;</w:t>
      </w:r>
    </w:p>
    <w:p w14:paraId="3D13E88E" w14:textId="77777777" w:rsidR="00C472A6" w:rsidRDefault="00C472A6" w:rsidP="00D54480">
      <w:pPr>
        <w:pStyle w:val="TSNormal"/>
      </w:pPr>
    </w:p>
    <w:p w14:paraId="30768A42" w14:textId="77777777" w:rsidR="005328DA" w:rsidRDefault="005328DA" w:rsidP="00D54480">
      <w:pPr>
        <w:pStyle w:val="TSNormal"/>
        <w:sectPr w:rsidR="005328DA" w:rsidSect="008948DB">
          <w:type w:val="oddPage"/>
          <w:pgSz w:w="12240" w:h="15840" w:code="1"/>
          <w:pgMar w:top="2160" w:right="1077" w:bottom="1077" w:left="2160" w:header="1077" w:footer="1077" w:gutter="0"/>
          <w:cols w:space="708"/>
          <w:titlePg/>
          <w:docGrid w:linePitch="360"/>
        </w:sectPr>
      </w:pPr>
    </w:p>
    <w:p w14:paraId="4EA2CA63" w14:textId="77777777" w:rsidR="005328DA" w:rsidRDefault="005328DA" w:rsidP="005328DA">
      <w:pPr>
        <w:pStyle w:val="Heading1"/>
      </w:pPr>
      <w:r>
        <w:lastRenderedPageBreak/>
        <w:br/>
      </w:r>
      <w:r>
        <w:br/>
      </w:r>
      <w:r>
        <w:br/>
      </w:r>
      <w:bookmarkStart w:id="32" w:name="_Toc228350758"/>
      <w:r>
        <w:t>&lt;Titre du chapitre&gt;</w:t>
      </w:r>
      <w:bookmarkEnd w:id="32"/>
    </w:p>
    <w:p w14:paraId="563B0B95" w14:textId="37A2CBCF" w:rsidR="005328DA" w:rsidRDefault="005328DA" w:rsidP="005328DA">
      <w:pPr>
        <w:pStyle w:val="Heading2"/>
      </w:pPr>
      <w:bookmarkStart w:id="33" w:name="_Toc228350759"/>
      <w:r w:rsidRPr="005328DA">
        <w:t xml:space="preserve">&lt;Premier niveau de sous-section (style </w:t>
      </w:r>
      <w:r w:rsidR="00A76741" w:rsidRPr="00A76741">
        <w:t>É</w:t>
      </w:r>
      <w:r w:rsidRPr="005328DA">
        <w:t>TS Chapitre Titre 2</w:t>
      </w:r>
      <w:r>
        <w:t>)</w:t>
      </w:r>
      <w:r w:rsidR="004314D4">
        <w:t>&gt;</w:t>
      </w:r>
      <w:bookmarkEnd w:id="33"/>
    </w:p>
    <w:p w14:paraId="3238483E" w14:textId="4AE0A778" w:rsidR="005328DA" w:rsidRDefault="005328DA" w:rsidP="005328DA">
      <w:pPr>
        <w:pStyle w:val="TSNormal"/>
      </w:pPr>
      <w:r w:rsidRPr="005328DA">
        <w:t xml:space="preserve">&lt;Insérez contenu ici, style </w:t>
      </w:r>
      <w:r w:rsidR="00814ECD">
        <w:t>« </w:t>
      </w:r>
      <w:r w:rsidR="00A76741" w:rsidRPr="00A76741">
        <w:t>É</w:t>
      </w:r>
      <w:r w:rsidRPr="005328DA">
        <w:t>TS Normal</w:t>
      </w:r>
      <w:r w:rsidR="00814ECD">
        <w:t> »</w:t>
      </w:r>
      <w:r w:rsidRPr="005328DA">
        <w:t>&gt;</w:t>
      </w:r>
    </w:p>
    <w:p w14:paraId="343848B1" w14:textId="77777777" w:rsidR="00951B7A" w:rsidRDefault="00951B7A" w:rsidP="005328DA">
      <w:pPr>
        <w:pStyle w:val="TSNormal"/>
      </w:pPr>
    </w:p>
    <w:p w14:paraId="6E4983CB" w14:textId="77777777" w:rsidR="00951B7A" w:rsidRDefault="00951B7A" w:rsidP="005328DA">
      <w:pPr>
        <w:pStyle w:val="TSNormal"/>
        <w:sectPr w:rsidR="00951B7A" w:rsidSect="008948DB">
          <w:type w:val="oddPage"/>
          <w:pgSz w:w="12240" w:h="15840" w:code="1"/>
          <w:pgMar w:top="2160" w:right="1077" w:bottom="1077" w:left="2160" w:header="1077" w:footer="1077" w:gutter="0"/>
          <w:cols w:space="708"/>
          <w:titlePg/>
          <w:docGrid w:linePitch="360"/>
        </w:sectPr>
      </w:pPr>
    </w:p>
    <w:p w14:paraId="1551E641" w14:textId="77777777" w:rsidR="00951B7A" w:rsidRDefault="00951B7A" w:rsidP="00951B7A">
      <w:pPr>
        <w:pStyle w:val="Heading1"/>
      </w:pPr>
      <w:r>
        <w:lastRenderedPageBreak/>
        <w:br/>
      </w:r>
      <w:r>
        <w:br/>
      </w:r>
      <w:r>
        <w:br/>
      </w:r>
      <w:bookmarkStart w:id="34" w:name="_Toc228350760"/>
      <w:r>
        <w:t>&lt;titre du chapitre&gt;</w:t>
      </w:r>
      <w:bookmarkEnd w:id="34"/>
    </w:p>
    <w:p w14:paraId="01FB077C" w14:textId="18E931D8" w:rsidR="00951B7A" w:rsidRDefault="00951B7A" w:rsidP="00951B7A">
      <w:pPr>
        <w:pStyle w:val="Heading2"/>
      </w:pPr>
      <w:bookmarkStart w:id="35" w:name="_Toc228350761"/>
      <w:r>
        <w:t xml:space="preserve">&lt;Premier niveau de sous-section (style </w:t>
      </w:r>
      <w:r w:rsidR="00A76741" w:rsidRPr="00A76741">
        <w:t>É</w:t>
      </w:r>
      <w:r>
        <w:t>TS Chapitre Titre 2)</w:t>
      </w:r>
      <w:r w:rsidR="004314D4">
        <w:t>&gt;</w:t>
      </w:r>
      <w:bookmarkEnd w:id="35"/>
    </w:p>
    <w:p w14:paraId="165AD88C" w14:textId="2598AB66" w:rsidR="00951B7A" w:rsidRDefault="00951B7A" w:rsidP="00951B7A">
      <w:pPr>
        <w:pStyle w:val="TSNormal"/>
      </w:pPr>
      <w:r>
        <w:t xml:space="preserve">&lt;Insérez contenu ici, style </w:t>
      </w:r>
      <w:r w:rsidR="00814ECD">
        <w:t>« </w:t>
      </w:r>
      <w:r w:rsidR="00A76741" w:rsidRPr="00A76741">
        <w:t>É</w:t>
      </w:r>
      <w:r>
        <w:t>TS Normal</w:t>
      </w:r>
      <w:r w:rsidR="00814ECD">
        <w:t> »</w:t>
      </w:r>
      <w:r>
        <w:t>&gt;</w:t>
      </w:r>
    </w:p>
    <w:p w14:paraId="6C727D56" w14:textId="77777777" w:rsidR="004314D4" w:rsidRDefault="004314D4" w:rsidP="00951B7A">
      <w:pPr>
        <w:pStyle w:val="TSNormal"/>
      </w:pPr>
    </w:p>
    <w:p w14:paraId="6C3F6E4B" w14:textId="77777777" w:rsidR="004314D4" w:rsidRDefault="004314D4" w:rsidP="00951B7A">
      <w:pPr>
        <w:pStyle w:val="TSNormal"/>
        <w:sectPr w:rsidR="004314D4" w:rsidSect="008948DB">
          <w:type w:val="oddPage"/>
          <w:pgSz w:w="12240" w:h="15840" w:code="1"/>
          <w:pgMar w:top="2160" w:right="1077" w:bottom="1077" w:left="2160" w:header="1077" w:footer="1077" w:gutter="0"/>
          <w:cols w:space="708"/>
          <w:titlePg/>
          <w:docGrid w:linePitch="360"/>
        </w:sectPr>
      </w:pPr>
    </w:p>
    <w:p w14:paraId="34DC9E3E" w14:textId="2DF9C2A4" w:rsidR="004314D4" w:rsidRDefault="004314D4" w:rsidP="004314D4">
      <w:pPr>
        <w:pStyle w:val="Heading1"/>
      </w:pPr>
      <w:r>
        <w:lastRenderedPageBreak/>
        <w:br/>
      </w:r>
      <w:r>
        <w:br/>
      </w:r>
      <w:r>
        <w:br/>
      </w:r>
      <w:bookmarkStart w:id="36" w:name="_Toc228350762"/>
      <w:r>
        <w:t>&lt;titre du chapitre&gt;</w:t>
      </w:r>
      <w:bookmarkEnd w:id="36"/>
    </w:p>
    <w:p w14:paraId="3F457BEB" w14:textId="5213D176" w:rsidR="004314D4" w:rsidRDefault="004314D4" w:rsidP="004314D4">
      <w:pPr>
        <w:pStyle w:val="Heading2"/>
      </w:pPr>
      <w:bookmarkStart w:id="37" w:name="_Toc228350763"/>
      <w:r w:rsidRPr="004314D4">
        <w:t xml:space="preserve">&lt;Premier niveau de sous-section (style </w:t>
      </w:r>
      <w:r w:rsidR="00A76741" w:rsidRPr="00A76741">
        <w:t>É</w:t>
      </w:r>
      <w:r w:rsidRPr="004314D4">
        <w:t>TS Chapitre Titre 2)</w:t>
      </w:r>
      <w:r>
        <w:t>&gt;</w:t>
      </w:r>
      <w:bookmarkEnd w:id="37"/>
    </w:p>
    <w:p w14:paraId="59F8259C" w14:textId="544AF727" w:rsidR="004314D4" w:rsidRDefault="004314D4" w:rsidP="004314D4">
      <w:pPr>
        <w:pStyle w:val="TSNormal"/>
      </w:pPr>
      <w:r>
        <w:t xml:space="preserve">&lt;Insérez contenu ici, style </w:t>
      </w:r>
      <w:r w:rsidR="00814ECD">
        <w:t>« </w:t>
      </w:r>
      <w:r w:rsidR="00A76741" w:rsidRPr="00A76741">
        <w:t>É</w:t>
      </w:r>
      <w:r>
        <w:t>TS Normal</w:t>
      </w:r>
      <w:r w:rsidR="00814ECD">
        <w:t> »</w:t>
      </w:r>
      <w:r>
        <w:t>&gt;</w:t>
      </w:r>
    </w:p>
    <w:p w14:paraId="50580BCC" w14:textId="77777777" w:rsidR="004314D4" w:rsidRDefault="004314D4" w:rsidP="004314D4">
      <w:pPr>
        <w:pStyle w:val="TSNormal"/>
      </w:pPr>
    </w:p>
    <w:p w14:paraId="6F0D85B3" w14:textId="77777777" w:rsidR="004314D4" w:rsidRDefault="004314D4" w:rsidP="004314D4">
      <w:pPr>
        <w:pStyle w:val="TSNormal"/>
        <w:sectPr w:rsidR="004314D4" w:rsidSect="008948DB">
          <w:type w:val="oddPage"/>
          <w:pgSz w:w="12240" w:h="15840" w:code="1"/>
          <w:pgMar w:top="2160" w:right="1077" w:bottom="1077" w:left="2160" w:header="1077" w:footer="1077" w:gutter="0"/>
          <w:cols w:space="708"/>
          <w:titlePg/>
          <w:docGrid w:linePitch="360"/>
        </w:sectPr>
      </w:pPr>
    </w:p>
    <w:p w14:paraId="74CF1E88" w14:textId="77777777" w:rsidR="004314D4" w:rsidRDefault="004314D4" w:rsidP="004314D4">
      <w:pPr>
        <w:pStyle w:val="Heading1"/>
      </w:pPr>
      <w:r>
        <w:lastRenderedPageBreak/>
        <w:br/>
      </w:r>
      <w:r>
        <w:br/>
      </w:r>
      <w:r>
        <w:br/>
      </w:r>
      <w:bookmarkStart w:id="38" w:name="_Toc228350764"/>
      <w:r>
        <w:t>&lt;titre du chapitre&gt;</w:t>
      </w:r>
      <w:bookmarkEnd w:id="38"/>
    </w:p>
    <w:p w14:paraId="48D34702" w14:textId="293E8359" w:rsidR="004314D4" w:rsidRDefault="004314D4" w:rsidP="004314D4">
      <w:pPr>
        <w:pStyle w:val="Heading2"/>
      </w:pPr>
      <w:bookmarkStart w:id="39" w:name="_Toc228350765"/>
      <w:r w:rsidRPr="004314D4">
        <w:t xml:space="preserve">&lt;Premier niveau de sous-section (style </w:t>
      </w:r>
      <w:r w:rsidR="00A76741" w:rsidRPr="00A76741">
        <w:t>É</w:t>
      </w:r>
      <w:r w:rsidRPr="004314D4">
        <w:t>TS Chapitre Titre 2)</w:t>
      </w:r>
      <w:r>
        <w:t>&gt;</w:t>
      </w:r>
      <w:bookmarkEnd w:id="39"/>
    </w:p>
    <w:p w14:paraId="6C57FE73" w14:textId="03058140" w:rsidR="004314D4" w:rsidRDefault="004314D4" w:rsidP="004314D4">
      <w:pPr>
        <w:pStyle w:val="TSNormal"/>
      </w:pPr>
      <w:r>
        <w:t xml:space="preserve">&lt;Insérez contenu ici, style </w:t>
      </w:r>
      <w:r w:rsidR="00814ECD">
        <w:t>« </w:t>
      </w:r>
      <w:r w:rsidR="00A76741" w:rsidRPr="00A76741">
        <w:t>É</w:t>
      </w:r>
      <w:r>
        <w:t>TS Normal</w:t>
      </w:r>
      <w:r w:rsidR="00814ECD">
        <w:t> »</w:t>
      </w:r>
      <w:r>
        <w:t>&gt;</w:t>
      </w:r>
    </w:p>
    <w:p w14:paraId="6820125E" w14:textId="77777777" w:rsidR="004314D4" w:rsidRDefault="004314D4" w:rsidP="004314D4">
      <w:pPr>
        <w:pStyle w:val="TSNormal"/>
      </w:pPr>
    </w:p>
    <w:p w14:paraId="06C9831B" w14:textId="77777777" w:rsidR="004314D4" w:rsidRDefault="004314D4" w:rsidP="004314D4">
      <w:pPr>
        <w:pStyle w:val="TSNormal"/>
        <w:sectPr w:rsidR="004314D4" w:rsidSect="008948DB">
          <w:type w:val="oddPage"/>
          <w:pgSz w:w="12240" w:h="15840" w:code="1"/>
          <w:pgMar w:top="2160" w:right="1077" w:bottom="1077" w:left="2160" w:header="1077" w:footer="1077" w:gutter="0"/>
          <w:cols w:space="708"/>
          <w:titlePg/>
          <w:docGrid w:linePitch="360"/>
        </w:sectPr>
      </w:pPr>
    </w:p>
    <w:p w14:paraId="7BB76A10" w14:textId="77777777" w:rsidR="004314D4" w:rsidRDefault="004314D4" w:rsidP="004314D4">
      <w:pPr>
        <w:pStyle w:val="Heading1"/>
      </w:pPr>
      <w:r>
        <w:lastRenderedPageBreak/>
        <w:br/>
      </w:r>
      <w:r>
        <w:br/>
      </w:r>
      <w:r>
        <w:br/>
      </w:r>
      <w:bookmarkStart w:id="40" w:name="_Toc228350766"/>
      <w:r>
        <w:t>&lt;titre du chapitre&gt;</w:t>
      </w:r>
      <w:bookmarkEnd w:id="40"/>
    </w:p>
    <w:p w14:paraId="466CDE0D" w14:textId="3EB1C82E" w:rsidR="004314D4" w:rsidRDefault="004314D4" w:rsidP="004314D4">
      <w:pPr>
        <w:pStyle w:val="Heading2"/>
      </w:pPr>
      <w:bookmarkStart w:id="41" w:name="_Toc228350767"/>
      <w:r w:rsidRPr="004314D4">
        <w:t xml:space="preserve">&lt;Premier niveau de sous-section (style </w:t>
      </w:r>
      <w:r w:rsidR="00A76741" w:rsidRPr="00A76741">
        <w:t>É</w:t>
      </w:r>
      <w:r w:rsidRPr="004314D4">
        <w:t>TS Chapitre Titre 2)</w:t>
      </w:r>
      <w:r>
        <w:t>&gt;</w:t>
      </w:r>
      <w:bookmarkEnd w:id="41"/>
    </w:p>
    <w:p w14:paraId="2F5728B0" w14:textId="51D37BE9" w:rsidR="004314D4" w:rsidRPr="004314D4" w:rsidRDefault="004314D4" w:rsidP="004314D4">
      <w:pPr>
        <w:pStyle w:val="TSNormal"/>
      </w:pPr>
      <w:r>
        <w:t xml:space="preserve">&lt;Insérez contenu ici, style </w:t>
      </w:r>
      <w:r w:rsidR="00814ECD">
        <w:t>« </w:t>
      </w:r>
      <w:r w:rsidR="00A76741" w:rsidRPr="00A76741">
        <w:t>É</w:t>
      </w:r>
      <w:r>
        <w:t>TS Normal</w:t>
      </w:r>
      <w:r w:rsidR="00814ECD">
        <w:t> »</w:t>
      </w:r>
      <w:r>
        <w:t>&gt;</w:t>
      </w:r>
    </w:p>
    <w:p w14:paraId="363224B1" w14:textId="77777777" w:rsidR="005328DA" w:rsidRDefault="005328DA" w:rsidP="00D54480">
      <w:pPr>
        <w:pStyle w:val="TSNormal"/>
      </w:pPr>
    </w:p>
    <w:p w14:paraId="3CB65CC3" w14:textId="77777777" w:rsidR="005328DA" w:rsidRDefault="005328DA" w:rsidP="00D54480">
      <w:pPr>
        <w:pStyle w:val="TSNormal"/>
        <w:sectPr w:rsidR="005328DA" w:rsidSect="008948DB">
          <w:type w:val="oddPage"/>
          <w:pgSz w:w="12240" w:h="15840" w:code="1"/>
          <w:pgMar w:top="2160" w:right="1077" w:bottom="1077" w:left="2160" w:header="1077" w:footer="1077" w:gutter="0"/>
          <w:cols w:space="708"/>
          <w:titlePg/>
          <w:docGrid w:linePitch="360"/>
        </w:sectPr>
      </w:pPr>
    </w:p>
    <w:p w14:paraId="3B11831A" w14:textId="77777777" w:rsidR="00D54480" w:rsidRDefault="004B197F" w:rsidP="004B197F">
      <w:pPr>
        <w:pStyle w:val="TSCorpsdudocumentTitre"/>
      </w:pPr>
      <w:bookmarkStart w:id="42" w:name="_Toc228350768"/>
      <w:r>
        <w:lastRenderedPageBreak/>
        <w:t>conclusion</w:t>
      </w:r>
      <w:bookmarkEnd w:id="42"/>
    </w:p>
    <w:p w14:paraId="29DF4341" w14:textId="4166C1FE" w:rsidR="004B197F" w:rsidRDefault="004B197F" w:rsidP="004B197F">
      <w:pPr>
        <w:pStyle w:val="TSNormal"/>
      </w:pPr>
      <w:r w:rsidRPr="00D54480">
        <w:t xml:space="preserve">&lt;Insérez contenu ici, style </w:t>
      </w:r>
      <w:r w:rsidR="00814ECD">
        <w:t>« </w:t>
      </w:r>
      <w:r w:rsidR="00A76741" w:rsidRPr="00A76741">
        <w:t>É</w:t>
      </w:r>
      <w:r w:rsidRPr="00D54480">
        <w:t>TS Normal</w:t>
      </w:r>
      <w:r w:rsidR="00814ECD">
        <w:t> »</w:t>
      </w:r>
      <w:r w:rsidR="004314D4">
        <w:t>&gt;</w:t>
      </w:r>
    </w:p>
    <w:p w14:paraId="7523E10A" w14:textId="77777777" w:rsidR="004B197F" w:rsidRDefault="004B197F" w:rsidP="004B197F">
      <w:pPr>
        <w:pStyle w:val="TSNormal"/>
      </w:pPr>
    </w:p>
    <w:p w14:paraId="7C7D20F5" w14:textId="77777777" w:rsidR="005328DA" w:rsidRDefault="005328DA" w:rsidP="004B197F">
      <w:pPr>
        <w:pStyle w:val="TSNormal"/>
        <w:sectPr w:rsidR="005328DA" w:rsidSect="008948DB">
          <w:type w:val="oddPage"/>
          <w:pgSz w:w="12240" w:h="15840" w:code="1"/>
          <w:pgMar w:top="2160" w:right="1077" w:bottom="1077" w:left="2160" w:header="1077" w:footer="1077" w:gutter="0"/>
          <w:cols w:space="708"/>
          <w:titlePg/>
          <w:docGrid w:linePitch="360"/>
        </w:sectPr>
      </w:pPr>
    </w:p>
    <w:p w14:paraId="67665F99" w14:textId="77777777" w:rsidR="004B197F" w:rsidRDefault="004B197F" w:rsidP="004B197F">
      <w:pPr>
        <w:pStyle w:val="TSCorpsdudocumentTitre"/>
      </w:pPr>
      <w:bookmarkStart w:id="43" w:name="_Toc228350769"/>
      <w:commentRangeStart w:id="44"/>
      <w:r>
        <w:lastRenderedPageBreak/>
        <w:t>Recommandations</w:t>
      </w:r>
      <w:bookmarkEnd w:id="43"/>
      <w:commentRangeEnd w:id="44"/>
      <w:r w:rsidR="00A76741">
        <w:rPr>
          <w:rStyle w:val="CommentReference"/>
          <w:sz w:val="24"/>
          <w:szCs w:val="24"/>
        </w:rPr>
        <w:commentReference w:id="44"/>
      </w:r>
    </w:p>
    <w:p w14:paraId="6BED5A1C" w14:textId="33178710" w:rsidR="004B197F" w:rsidRDefault="004B197F" w:rsidP="004B197F">
      <w:pPr>
        <w:pStyle w:val="TSNormal"/>
      </w:pPr>
      <w:r w:rsidRPr="00D54480">
        <w:t xml:space="preserve">&lt;Insérez contenu ici, style </w:t>
      </w:r>
      <w:r w:rsidR="00814ECD">
        <w:t>« </w:t>
      </w:r>
      <w:r w:rsidR="00A76741" w:rsidRPr="00A76741">
        <w:t>É</w:t>
      </w:r>
      <w:r w:rsidRPr="00D54480">
        <w:t>TS Normal</w:t>
      </w:r>
      <w:r w:rsidR="00814ECD">
        <w:t> »</w:t>
      </w:r>
      <w:r w:rsidR="004314D4">
        <w:t>&gt;</w:t>
      </w:r>
    </w:p>
    <w:p w14:paraId="0BA6D83D" w14:textId="77777777" w:rsidR="004B197F" w:rsidRDefault="004B197F" w:rsidP="004B197F">
      <w:pPr>
        <w:pStyle w:val="TSNormal"/>
      </w:pPr>
    </w:p>
    <w:p w14:paraId="1AC25D93" w14:textId="77777777" w:rsidR="005328DA" w:rsidRDefault="005328DA" w:rsidP="004B197F">
      <w:pPr>
        <w:pStyle w:val="TSNormal"/>
        <w:sectPr w:rsidR="005328DA" w:rsidSect="008948DB">
          <w:type w:val="oddPage"/>
          <w:pgSz w:w="12240" w:h="15840" w:code="1"/>
          <w:pgMar w:top="2160" w:right="1077" w:bottom="1077" w:left="2160" w:header="1077" w:footer="1077" w:gutter="0"/>
          <w:cols w:space="708"/>
          <w:titlePg/>
          <w:docGrid w:linePitch="360"/>
        </w:sectPr>
      </w:pPr>
    </w:p>
    <w:p w14:paraId="56FB677F" w14:textId="70C061E1" w:rsidR="005328DA" w:rsidRDefault="00A76741" w:rsidP="004B197F">
      <w:pPr>
        <w:pStyle w:val="Heading5"/>
      </w:pPr>
      <w:commentRangeStart w:id="45"/>
      <w:commentRangeEnd w:id="45"/>
      <w:r>
        <w:rPr>
          <w:rStyle w:val="CommentReference"/>
          <w:sz w:val="24"/>
          <w:szCs w:val="24"/>
        </w:rPr>
        <w:lastRenderedPageBreak/>
        <w:commentReference w:id="45"/>
      </w:r>
      <w:r w:rsidR="004B197F">
        <w:br/>
      </w:r>
      <w:r w:rsidR="004B197F">
        <w:br/>
      </w:r>
      <w:r w:rsidR="004B197F">
        <w:br/>
      </w:r>
      <w:bookmarkStart w:id="46" w:name="_Toc228350770"/>
      <w:r w:rsidR="004B197F">
        <w:t>&lt;titre DE L’ANNEXE&gt;</w:t>
      </w:r>
      <w:bookmarkEnd w:id="46"/>
    </w:p>
    <w:p w14:paraId="05BE6269" w14:textId="1C062E61" w:rsidR="004B197F" w:rsidRDefault="004B197F" w:rsidP="004B197F">
      <w:pPr>
        <w:pStyle w:val="TSSansinterligne"/>
      </w:pPr>
      <w:r>
        <w:t xml:space="preserve">&lt;Insérez contenu ici, style </w:t>
      </w:r>
      <w:r w:rsidR="00814ECD">
        <w:t>« </w:t>
      </w:r>
      <w:r w:rsidR="00A76741" w:rsidRPr="00A76741">
        <w:t>É</w:t>
      </w:r>
      <w:r>
        <w:t>TS Sans interligne</w:t>
      </w:r>
      <w:r w:rsidR="00814ECD">
        <w:t> »</w:t>
      </w:r>
      <w:r>
        <w:t>&gt;</w:t>
      </w:r>
    </w:p>
    <w:p w14:paraId="73D1FF81" w14:textId="77777777" w:rsidR="004B197F" w:rsidRDefault="004B197F" w:rsidP="004B197F">
      <w:pPr>
        <w:pStyle w:val="TSSansinterligne"/>
      </w:pPr>
    </w:p>
    <w:p w14:paraId="5A43DBE4" w14:textId="1CE20CF5" w:rsidR="004B197F" w:rsidRDefault="004B197F" w:rsidP="004B197F">
      <w:pPr>
        <w:pStyle w:val="TSAnnexeTitre2"/>
      </w:pPr>
      <w:r w:rsidRPr="004B197F">
        <w:t>&lt;Premier niveau de sous-section annexe (style</w:t>
      </w:r>
      <w:r>
        <w:t xml:space="preserve"> </w:t>
      </w:r>
      <w:r w:rsidR="00A76741" w:rsidRPr="00A76741">
        <w:t>É</w:t>
      </w:r>
      <w:r>
        <w:t>TS</w:t>
      </w:r>
      <w:r w:rsidRPr="004B197F">
        <w:t xml:space="preserve"> Annexe </w:t>
      </w:r>
      <w:r>
        <w:t>T</w:t>
      </w:r>
      <w:r w:rsidRPr="004B197F">
        <w:t>itre 2)&gt;</w:t>
      </w:r>
    </w:p>
    <w:p w14:paraId="7857A68C" w14:textId="12C5E0B5" w:rsidR="004B197F" w:rsidRDefault="004B197F" w:rsidP="004B197F">
      <w:pPr>
        <w:pStyle w:val="TSSansinterligne"/>
      </w:pPr>
      <w:r w:rsidRPr="004B197F">
        <w:t xml:space="preserve">&lt;Insérez contenu ici, style </w:t>
      </w:r>
      <w:r w:rsidR="00814ECD">
        <w:t>« </w:t>
      </w:r>
      <w:r w:rsidR="00A76741" w:rsidRPr="00A76741">
        <w:t>É</w:t>
      </w:r>
      <w:r w:rsidRPr="004B197F">
        <w:t>TS Sans interligne</w:t>
      </w:r>
      <w:r w:rsidR="00814ECD">
        <w:t> »</w:t>
      </w:r>
      <w:r w:rsidRPr="004B197F">
        <w:t>&gt;</w:t>
      </w:r>
    </w:p>
    <w:p w14:paraId="559D3834" w14:textId="77777777" w:rsidR="004B197F" w:rsidRDefault="004B197F" w:rsidP="004B197F">
      <w:pPr>
        <w:pStyle w:val="TSSansinterligne"/>
      </w:pPr>
    </w:p>
    <w:p w14:paraId="0B81F9BC" w14:textId="558ECD03" w:rsidR="004B197F" w:rsidRDefault="004B197F" w:rsidP="004B197F">
      <w:pPr>
        <w:pStyle w:val="TSAnnexeTitre3"/>
      </w:pPr>
      <w:r w:rsidRPr="004B197F">
        <w:t xml:space="preserve">&lt;Deuxième niveau de sous-section annexe (style </w:t>
      </w:r>
      <w:r w:rsidR="00A76741" w:rsidRPr="00A76741">
        <w:t>É</w:t>
      </w:r>
      <w:r>
        <w:t xml:space="preserve">TS </w:t>
      </w:r>
      <w:r w:rsidRPr="004B197F">
        <w:t xml:space="preserve">Annexe </w:t>
      </w:r>
      <w:r>
        <w:t>T</w:t>
      </w:r>
      <w:r w:rsidRPr="004B197F">
        <w:t>itre 3)&gt;</w:t>
      </w:r>
    </w:p>
    <w:p w14:paraId="25A9C5FB" w14:textId="4260AAEC" w:rsidR="004314D4" w:rsidRPr="004314D4" w:rsidRDefault="004314D4" w:rsidP="004314D4">
      <w:pPr>
        <w:pStyle w:val="TSSansinterligne"/>
      </w:pPr>
      <w:r w:rsidRPr="004314D4">
        <w:t xml:space="preserve">&lt;Insérez contenu ici, style </w:t>
      </w:r>
      <w:r w:rsidR="00814ECD">
        <w:t>« </w:t>
      </w:r>
      <w:r w:rsidR="00A76741" w:rsidRPr="00A76741">
        <w:t>É</w:t>
      </w:r>
      <w:r w:rsidRPr="004314D4">
        <w:t>TS Sans interligne</w:t>
      </w:r>
      <w:r w:rsidR="00814ECD">
        <w:t> »</w:t>
      </w:r>
      <w:r w:rsidRPr="004314D4">
        <w:t>&gt;</w:t>
      </w:r>
    </w:p>
    <w:p w14:paraId="26EF1A4F" w14:textId="77777777" w:rsidR="004314D4" w:rsidRDefault="004314D4" w:rsidP="004314D4">
      <w:pPr>
        <w:pStyle w:val="TSSansinterligne"/>
      </w:pPr>
    </w:p>
    <w:p w14:paraId="18C85518" w14:textId="716081D1" w:rsidR="004314D4" w:rsidRDefault="004314D4" w:rsidP="004314D4">
      <w:pPr>
        <w:pStyle w:val="TSAnnexeTitre4"/>
      </w:pPr>
      <w:r w:rsidRPr="004314D4">
        <w:t>&lt;</w:t>
      </w:r>
      <w:r>
        <w:t>Troisième</w:t>
      </w:r>
      <w:r w:rsidRPr="004314D4">
        <w:t xml:space="preserve"> niveau de sous-section annexe (style </w:t>
      </w:r>
      <w:r w:rsidR="00A76741" w:rsidRPr="00A76741">
        <w:t>É</w:t>
      </w:r>
      <w:r w:rsidRPr="004314D4">
        <w:t xml:space="preserve">TS Annexe Titre </w:t>
      </w:r>
      <w:r>
        <w:t>4</w:t>
      </w:r>
      <w:r w:rsidRPr="004314D4">
        <w:t>)&gt;</w:t>
      </w:r>
    </w:p>
    <w:p w14:paraId="3F1E1286" w14:textId="6EE0A710" w:rsidR="004314D4" w:rsidRDefault="004314D4" w:rsidP="004314D4">
      <w:pPr>
        <w:pStyle w:val="TSSansinterligne"/>
      </w:pPr>
      <w:r w:rsidRPr="004314D4">
        <w:t xml:space="preserve">&lt;Insérez contenu ici, style </w:t>
      </w:r>
      <w:r w:rsidR="00814ECD">
        <w:t>« </w:t>
      </w:r>
      <w:r w:rsidR="00A76741" w:rsidRPr="00A76741">
        <w:t>É</w:t>
      </w:r>
      <w:r w:rsidRPr="004314D4">
        <w:t>TS Sans interligne</w:t>
      </w:r>
      <w:r w:rsidR="00814ECD">
        <w:t> »</w:t>
      </w:r>
      <w:r w:rsidRPr="004314D4">
        <w:t>&gt;</w:t>
      </w:r>
    </w:p>
    <w:p w14:paraId="3CE919B2" w14:textId="77777777" w:rsidR="00B20C5E" w:rsidRPr="004314D4" w:rsidRDefault="00B20C5E" w:rsidP="004314D4">
      <w:pPr>
        <w:pStyle w:val="TSSansinterligne"/>
      </w:pPr>
    </w:p>
    <w:p w14:paraId="145668C8" w14:textId="725DE1DF" w:rsidR="004B197F" w:rsidRDefault="00B20C5E" w:rsidP="004B197F">
      <w:pPr>
        <w:pStyle w:val="TSSansinterligne"/>
      </w:pPr>
      <w:r w:rsidRPr="00B20C5E">
        <w:t>Voici un exemple de tableau en annexe, avec la légende et la source au-dessus</w:t>
      </w:r>
      <w:r w:rsidR="004A3515">
        <w:t> :</w:t>
      </w:r>
    </w:p>
    <w:p w14:paraId="5FB9F1B8" w14:textId="77777777" w:rsidR="00B20C5E" w:rsidRDefault="00B20C5E" w:rsidP="004B197F">
      <w:pPr>
        <w:pStyle w:val="TSSansinterligne"/>
      </w:pPr>
    </w:p>
    <w:p w14:paraId="02743996" w14:textId="440E717B" w:rsidR="00F56863" w:rsidRDefault="00F56863" w:rsidP="00C70D7A">
      <w:pPr>
        <w:pStyle w:val="TSLgende"/>
      </w:pPr>
      <w:r>
        <w:t xml:space="preserve">Tableau-A </w:t>
      </w:r>
      <w:fldSimple w:instr=" STYLEREF 5 \s ">
        <w:r w:rsidR="00136E36">
          <w:rPr>
            <w:noProof/>
          </w:rPr>
          <w:t>I</w:t>
        </w:r>
      </w:fldSimple>
      <w:r>
        <w:noBreakHyphen/>
      </w:r>
      <w:fldSimple w:instr=" SEQ Tableau-A \* ARABIC \s 5 ">
        <w:r w:rsidR="00136E36">
          <w:rPr>
            <w:noProof/>
          </w:rPr>
          <w:t>1</w:t>
        </w:r>
      </w:fldSimple>
      <w:r w:rsidR="0021179D">
        <w:tab/>
      </w:r>
      <w:r>
        <w:t>Titre du tableau en annexe</w:t>
      </w:r>
    </w:p>
    <w:p w14:paraId="1B5780CD" w14:textId="77777777" w:rsidR="00F56863" w:rsidRDefault="00F56863" w:rsidP="00C70D7A">
      <w:pPr>
        <w:pStyle w:val="TSLgende"/>
      </w:pPr>
      <w:r>
        <w:t>Tiré de &lt;source&gt; (&lt;année&gt;)</w:t>
      </w:r>
    </w:p>
    <w:tbl>
      <w:tblPr>
        <w:tblStyle w:val="TableGrid"/>
        <w:tblW w:w="0" w:type="auto"/>
        <w:jc w:val="center"/>
        <w:tblLook w:val="04A0" w:firstRow="1" w:lastRow="0" w:firstColumn="1" w:lastColumn="0" w:noHBand="0" w:noVBand="1"/>
      </w:tblPr>
      <w:tblGrid>
        <w:gridCol w:w="3114"/>
        <w:gridCol w:w="3118"/>
      </w:tblGrid>
      <w:tr w:rsidR="00F56863" w14:paraId="78AD9CDE" w14:textId="77777777" w:rsidTr="00F56863">
        <w:trPr>
          <w:jc w:val="center"/>
        </w:trPr>
        <w:tc>
          <w:tcPr>
            <w:tcW w:w="3114" w:type="dxa"/>
          </w:tcPr>
          <w:p w14:paraId="29766D3B" w14:textId="78ECD4E8" w:rsidR="00F56863" w:rsidRDefault="00F56863" w:rsidP="00C70D7A">
            <w:pPr>
              <w:pStyle w:val="TSSansinterligne"/>
              <w:keepNext/>
            </w:pPr>
          </w:p>
        </w:tc>
        <w:tc>
          <w:tcPr>
            <w:tcW w:w="3118" w:type="dxa"/>
          </w:tcPr>
          <w:p w14:paraId="3F494374" w14:textId="0CC781DF" w:rsidR="00F56863" w:rsidRDefault="00F56863" w:rsidP="00C70D7A">
            <w:pPr>
              <w:pStyle w:val="TSSansinterligne"/>
              <w:keepNext/>
            </w:pPr>
          </w:p>
        </w:tc>
      </w:tr>
    </w:tbl>
    <w:p w14:paraId="7588ED66" w14:textId="77777777" w:rsidR="00F56863" w:rsidRDefault="00F56863" w:rsidP="000D329E">
      <w:pPr>
        <w:pStyle w:val="TSSansinterligne"/>
      </w:pPr>
    </w:p>
    <w:p w14:paraId="42A7AD9E" w14:textId="7E0C47B6" w:rsidR="00F56863" w:rsidRDefault="00F56863" w:rsidP="000D329E">
      <w:pPr>
        <w:pStyle w:val="TSSansinterligne"/>
      </w:pPr>
      <w:r w:rsidRPr="00F56863">
        <w:t>Voici un exemple de figure en annexe, avec la légende et la source en-dessous</w:t>
      </w:r>
      <w:r w:rsidR="004A3515">
        <w:t> :</w:t>
      </w:r>
    </w:p>
    <w:p w14:paraId="2C1F44AE" w14:textId="77777777" w:rsidR="00F56863" w:rsidRDefault="00F56863" w:rsidP="000D329E">
      <w:pPr>
        <w:pStyle w:val="TSSansinterligne"/>
      </w:pPr>
    </w:p>
    <w:p w14:paraId="5A767628" w14:textId="3CDF47F4" w:rsidR="00F56863" w:rsidRDefault="00F56863" w:rsidP="0021179D">
      <w:pPr>
        <w:pStyle w:val="TSSansinterligne"/>
        <w:keepNext/>
        <w:jc w:val="center"/>
      </w:pPr>
      <w:r>
        <w:rPr>
          <w:noProof/>
        </w:rPr>
        <w:lastRenderedPageBreak/>
        <w:drawing>
          <wp:inline distT="0" distB="0" distL="0" distR="0" wp14:anchorId="524C62A4" wp14:editId="5770FF2D">
            <wp:extent cx="4360595" cy="2562225"/>
            <wp:effectExtent l="19050" t="19050" r="20955" b="952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7">
                      <a:extLst>
                        <a:ext uri="{28A0092B-C50C-407E-A947-70E740481C1C}">
                          <a14:useLocalDpi xmlns:a14="http://schemas.microsoft.com/office/drawing/2010/main" val="0"/>
                        </a:ext>
                      </a:extLst>
                    </a:blip>
                    <a:stretch>
                      <a:fillRect/>
                    </a:stretch>
                  </pic:blipFill>
                  <pic:spPr>
                    <a:xfrm>
                      <a:off x="0" y="0"/>
                      <a:ext cx="4370444" cy="2568012"/>
                    </a:xfrm>
                    <a:prstGeom prst="rect">
                      <a:avLst/>
                    </a:prstGeom>
                    <a:ln>
                      <a:solidFill>
                        <a:schemeClr val="tx1"/>
                      </a:solidFill>
                    </a:ln>
                  </pic:spPr>
                </pic:pic>
              </a:graphicData>
            </a:graphic>
          </wp:inline>
        </w:drawing>
      </w:r>
    </w:p>
    <w:p w14:paraId="0F12F620" w14:textId="32347C21" w:rsidR="00F56863" w:rsidRDefault="00F56863" w:rsidP="0021179D">
      <w:pPr>
        <w:pStyle w:val="TSLgende"/>
      </w:pPr>
      <w:r>
        <w:t xml:space="preserve">Figure-A </w:t>
      </w:r>
      <w:fldSimple w:instr=" STYLEREF 5 \s ">
        <w:r w:rsidR="00136E36">
          <w:rPr>
            <w:noProof/>
          </w:rPr>
          <w:t>I</w:t>
        </w:r>
      </w:fldSimple>
      <w:r>
        <w:noBreakHyphen/>
      </w:r>
      <w:fldSimple w:instr=" SEQ Figure-A \* ARABIC \s 5 ">
        <w:r w:rsidR="00136E36">
          <w:rPr>
            <w:noProof/>
          </w:rPr>
          <w:t>1</w:t>
        </w:r>
      </w:fldSimple>
      <w:r w:rsidR="0021179D">
        <w:tab/>
      </w:r>
      <w:r>
        <w:t>Titre de la figure en annexe</w:t>
      </w:r>
    </w:p>
    <w:p w14:paraId="4768A2CF" w14:textId="77777777" w:rsidR="00F56863" w:rsidRDefault="00F56863" w:rsidP="0021179D">
      <w:pPr>
        <w:pStyle w:val="TSLgende"/>
      </w:pPr>
      <w:r>
        <w:t>Tiré de &lt;source&gt; (&lt;année&gt;)</w:t>
      </w:r>
    </w:p>
    <w:p w14:paraId="25C9010B" w14:textId="77777777" w:rsidR="00F56863" w:rsidRDefault="00F56863" w:rsidP="000D329E">
      <w:pPr>
        <w:pStyle w:val="TSSansinterligne"/>
      </w:pPr>
    </w:p>
    <w:p w14:paraId="7B521CE7" w14:textId="7859CB11" w:rsidR="00F56863" w:rsidRDefault="00F56863" w:rsidP="000D329E">
      <w:pPr>
        <w:pStyle w:val="TSSansinterligne"/>
      </w:pPr>
      <w:r w:rsidRPr="00F56863">
        <w:t>Voici un exemple d’algorithme en annexe, avec la légende et la source au-dessus</w:t>
      </w:r>
      <w:r w:rsidR="004A3515">
        <w:t> :</w:t>
      </w:r>
    </w:p>
    <w:p w14:paraId="23D6B2E6" w14:textId="77777777" w:rsidR="00F56863" w:rsidRDefault="00F56863" w:rsidP="000D329E">
      <w:pPr>
        <w:pStyle w:val="TSSansinterligne"/>
      </w:pPr>
    </w:p>
    <w:p w14:paraId="180CC185" w14:textId="6317A066" w:rsidR="00F56863" w:rsidRDefault="00F56863" w:rsidP="001A6DBC">
      <w:pPr>
        <w:pStyle w:val="TSLgende"/>
      </w:pPr>
      <w:r>
        <w:t xml:space="preserve">Algorithme-A </w:t>
      </w:r>
      <w:fldSimple w:instr=" STYLEREF 5 \s ">
        <w:r w:rsidR="00136E36">
          <w:rPr>
            <w:noProof/>
          </w:rPr>
          <w:t>I</w:t>
        </w:r>
      </w:fldSimple>
      <w:r>
        <w:noBreakHyphen/>
      </w:r>
      <w:fldSimple w:instr=" SEQ Algorithme-A \* ARABIC \s 5 ">
        <w:r w:rsidR="00136E36">
          <w:rPr>
            <w:noProof/>
          </w:rPr>
          <w:t>1</w:t>
        </w:r>
      </w:fldSimple>
      <w:r w:rsidR="000B6210">
        <w:tab/>
      </w:r>
      <w:r>
        <w:t>Titre de l’algorithme en annexe</w:t>
      </w:r>
    </w:p>
    <w:p w14:paraId="05D71044" w14:textId="6684053F" w:rsidR="00F56863" w:rsidRPr="00F56863" w:rsidRDefault="00F56863" w:rsidP="001A6DBC">
      <w:pPr>
        <w:pStyle w:val="TSLgende"/>
      </w:pPr>
      <w:r>
        <w:t>Tiré de &lt;source&gt; (&lt;année&gt;)</w:t>
      </w:r>
    </w:p>
    <w:tbl>
      <w:tblPr>
        <w:tblStyle w:val="TableGrid"/>
        <w:tblW w:w="0" w:type="auto"/>
        <w:jc w:val="center"/>
        <w:tblCellMar>
          <w:top w:w="57" w:type="dxa"/>
          <w:bottom w:w="57" w:type="dxa"/>
        </w:tblCellMar>
        <w:tblLook w:val="04A0" w:firstRow="1" w:lastRow="0" w:firstColumn="1" w:lastColumn="0" w:noHBand="0" w:noVBand="1"/>
      </w:tblPr>
      <w:tblGrid>
        <w:gridCol w:w="8993"/>
      </w:tblGrid>
      <w:tr w:rsidR="001A6DBC" w14:paraId="5D114763" w14:textId="77777777" w:rsidTr="002013BA">
        <w:trPr>
          <w:jc w:val="center"/>
        </w:trPr>
        <w:tc>
          <w:tcPr>
            <w:tcW w:w="9140" w:type="dxa"/>
          </w:tcPr>
          <w:p w14:paraId="19DA1E62" w14:textId="77777777" w:rsidR="007323F4" w:rsidRPr="001A6DBC" w:rsidRDefault="007323F4" w:rsidP="002013BA">
            <w:pPr>
              <w:pStyle w:val="TSAlgorithme"/>
              <w:rPr>
                <w:i/>
                <w:iCs w:val="0"/>
                <w:color w:val="808080" w:themeColor="background1" w:themeShade="80"/>
              </w:rPr>
            </w:pPr>
            <w:r w:rsidRPr="001A6DBC">
              <w:rPr>
                <w:i/>
                <w:iCs w:val="0"/>
                <w:color w:val="808080" w:themeColor="background1" w:themeShade="80"/>
              </w:rPr>
              <w:t># Fonction pour calculer le PGCD de deux nombres</w:t>
            </w:r>
          </w:p>
          <w:p w14:paraId="5FCC62DA" w14:textId="77777777" w:rsidR="007323F4" w:rsidRPr="009C6838" w:rsidRDefault="007323F4" w:rsidP="002013BA">
            <w:pPr>
              <w:pStyle w:val="TSAlgorithme"/>
              <w:rPr>
                <w:lang w:val="en-CA"/>
              </w:rPr>
            </w:pPr>
            <w:r w:rsidRPr="006B4285">
              <w:rPr>
                <w:color w:val="9A2FBB"/>
                <w:lang w:val="en-CA"/>
              </w:rPr>
              <w:t>def</w:t>
            </w:r>
            <w:r w:rsidRPr="009C6838">
              <w:rPr>
                <w:lang w:val="en-CA"/>
              </w:rPr>
              <w:t xml:space="preserve"> </w:t>
            </w:r>
            <w:r w:rsidRPr="006B4285">
              <w:rPr>
                <w:color w:val="238FE9"/>
                <w:lang w:val="en-CA"/>
              </w:rPr>
              <w:t>pgcd</w:t>
            </w:r>
            <w:r w:rsidRPr="009C6838">
              <w:rPr>
                <w:lang w:val="en-CA"/>
              </w:rPr>
              <w:t>(a, b):</w:t>
            </w:r>
          </w:p>
          <w:p w14:paraId="3EF92973" w14:textId="77777777" w:rsidR="007323F4" w:rsidRPr="009C6838" w:rsidRDefault="007323F4" w:rsidP="002013BA">
            <w:pPr>
              <w:pStyle w:val="TSAlgorithme"/>
              <w:rPr>
                <w:lang w:val="en-CA"/>
              </w:rPr>
            </w:pPr>
            <w:r w:rsidRPr="009C6838">
              <w:rPr>
                <w:lang w:val="en-CA"/>
              </w:rPr>
              <w:t xml:space="preserve">    </w:t>
            </w:r>
            <w:r w:rsidRPr="006B4285">
              <w:rPr>
                <w:color w:val="9A2FBB"/>
                <w:lang w:val="en-CA"/>
              </w:rPr>
              <w:t>while</w:t>
            </w:r>
            <w:r w:rsidRPr="009C6838">
              <w:rPr>
                <w:lang w:val="en-CA"/>
              </w:rPr>
              <w:t xml:space="preserve"> b != </w:t>
            </w:r>
            <w:r w:rsidRPr="006B4285">
              <w:rPr>
                <w:color w:val="D19A66"/>
                <w:lang w:val="en-CA"/>
              </w:rPr>
              <w:t>0</w:t>
            </w:r>
            <w:r w:rsidRPr="009C6838">
              <w:rPr>
                <w:lang w:val="en-CA"/>
              </w:rPr>
              <w:t>:</w:t>
            </w:r>
          </w:p>
          <w:p w14:paraId="77B7FBF6" w14:textId="77777777" w:rsidR="007323F4" w:rsidRPr="009C6838" w:rsidRDefault="007323F4" w:rsidP="002013BA">
            <w:pPr>
              <w:pStyle w:val="TSAlgorithme"/>
              <w:rPr>
                <w:lang w:val="en-CA"/>
              </w:rPr>
            </w:pPr>
            <w:r w:rsidRPr="009C6838">
              <w:rPr>
                <w:lang w:val="en-CA"/>
              </w:rPr>
              <w:t xml:space="preserve">        a, b = b, a % b</w:t>
            </w:r>
          </w:p>
          <w:p w14:paraId="684A0EBE" w14:textId="77777777" w:rsidR="007323F4" w:rsidRPr="009C6838" w:rsidRDefault="007323F4" w:rsidP="002013BA">
            <w:pPr>
              <w:pStyle w:val="TSAlgorithme"/>
              <w:rPr>
                <w:lang w:val="en-CA"/>
              </w:rPr>
            </w:pPr>
            <w:r w:rsidRPr="009C6838">
              <w:rPr>
                <w:lang w:val="en-CA"/>
              </w:rPr>
              <w:t xml:space="preserve">    </w:t>
            </w:r>
            <w:r w:rsidRPr="006B4285">
              <w:rPr>
                <w:color w:val="9A2FBB"/>
                <w:lang w:val="en-CA"/>
              </w:rPr>
              <w:t>return</w:t>
            </w:r>
            <w:r w:rsidRPr="009C6838">
              <w:rPr>
                <w:lang w:val="en-CA"/>
              </w:rPr>
              <w:t xml:space="preserve"> a</w:t>
            </w:r>
          </w:p>
          <w:p w14:paraId="7C246AF5" w14:textId="77777777" w:rsidR="007323F4" w:rsidRPr="009C6838" w:rsidRDefault="007323F4" w:rsidP="002013BA">
            <w:pPr>
              <w:pStyle w:val="TSAlgorithme"/>
              <w:rPr>
                <w:lang w:val="en-CA"/>
              </w:rPr>
            </w:pPr>
          </w:p>
          <w:p w14:paraId="1C283457" w14:textId="77777777" w:rsidR="007323F4" w:rsidRPr="001A6DBC" w:rsidRDefault="007323F4" w:rsidP="002013BA">
            <w:pPr>
              <w:pStyle w:val="TSAlgorithme"/>
              <w:rPr>
                <w:i/>
                <w:iCs w:val="0"/>
                <w:color w:val="808080" w:themeColor="background1" w:themeShade="80"/>
              </w:rPr>
            </w:pPr>
            <w:r w:rsidRPr="001A6DBC">
              <w:rPr>
                <w:i/>
                <w:iCs w:val="0"/>
                <w:color w:val="808080" w:themeColor="background1" w:themeShade="80"/>
              </w:rPr>
              <w:t># Exemple d'utilisation</w:t>
            </w:r>
          </w:p>
          <w:p w14:paraId="4D6CA07B" w14:textId="77777777" w:rsidR="007323F4" w:rsidRPr="00153F9A" w:rsidRDefault="007323F4" w:rsidP="002013BA">
            <w:pPr>
              <w:pStyle w:val="TSAlgorithme"/>
              <w:rPr>
                <w:lang w:val="fr-FR"/>
              </w:rPr>
            </w:pPr>
            <w:r w:rsidRPr="00153F9A">
              <w:rPr>
                <w:lang w:val="fr-FR"/>
              </w:rPr>
              <w:t xml:space="preserve">a, b = </w:t>
            </w:r>
            <w:r w:rsidRPr="00153F9A">
              <w:rPr>
                <w:color w:val="D19A66"/>
                <w:lang w:val="fr-FR"/>
              </w:rPr>
              <w:t>56</w:t>
            </w:r>
            <w:r w:rsidRPr="00153F9A">
              <w:rPr>
                <w:lang w:val="fr-FR"/>
              </w:rPr>
              <w:t xml:space="preserve">, </w:t>
            </w:r>
            <w:r w:rsidRPr="00153F9A">
              <w:rPr>
                <w:color w:val="D19A66"/>
                <w:lang w:val="fr-FR"/>
              </w:rPr>
              <w:t>98</w:t>
            </w:r>
          </w:p>
          <w:p w14:paraId="5B557556" w14:textId="77777777" w:rsidR="007323F4" w:rsidRPr="00E6101B" w:rsidRDefault="007323F4" w:rsidP="002013BA">
            <w:pPr>
              <w:pStyle w:val="TSAlgorithme"/>
            </w:pPr>
            <w:r w:rsidRPr="00E6101B">
              <w:t>resultat = pgcd(a, b)</w:t>
            </w:r>
          </w:p>
          <w:p w14:paraId="7883383C" w14:textId="77777777" w:rsidR="007323F4" w:rsidRDefault="007323F4" w:rsidP="002013BA">
            <w:pPr>
              <w:pStyle w:val="TSAlgorithme"/>
            </w:pPr>
            <w:r w:rsidRPr="006B4285">
              <w:rPr>
                <w:color w:val="C47D3C"/>
              </w:rPr>
              <w:t>print</w:t>
            </w:r>
            <w:r w:rsidRPr="009C6838">
              <w:t>(</w:t>
            </w:r>
            <w:r w:rsidRPr="006B4285">
              <w:rPr>
                <w:color w:val="74AA4C"/>
              </w:rPr>
              <w:t>"Le PGCD de"</w:t>
            </w:r>
            <w:r w:rsidRPr="009C6838">
              <w:t xml:space="preserve">, a, </w:t>
            </w:r>
            <w:r w:rsidRPr="006B4285">
              <w:rPr>
                <w:color w:val="74AA4C"/>
              </w:rPr>
              <w:t>"et"</w:t>
            </w:r>
            <w:r w:rsidRPr="009C6838">
              <w:t xml:space="preserve">, b, </w:t>
            </w:r>
            <w:r w:rsidRPr="006B4285">
              <w:rPr>
                <w:color w:val="74AA4C"/>
              </w:rPr>
              <w:t>"est :"</w:t>
            </w:r>
            <w:r w:rsidRPr="009C6838">
              <w:t>, resultat)</w:t>
            </w:r>
          </w:p>
        </w:tc>
      </w:tr>
    </w:tbl>
    <w:p w14:paraId="443589E5" w14:textId="77777777" w:rsidR="00F56863" w:rsidRDefault="00F56863" w:rsidP="000D329E">
      <w:pPr>
        <w:pStyle w:val="TSSansinterligne"/>
      </w:pPr>
    </w:p>
    <w:p w14:paraId="3C4F2FD1" w14:textId="238096F1" w:rsidR="00872B1C" w:rsidRDefault="00872B1C" w:rsidP="00526ADC">
      <w:pPr>
        <w:pStyle w:val="TSSansinterligne"/>
      </w:pPr>
      <w:r>
        <w:t>Voici un exemple d’équation en annexe avec sa numérotation :</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
        <w:gridCol w:w="6953"/>
        <w:gridCol w:w="1061"/>
      </w:tblGrid>
      <w:tr w:rsidR="004B0028" w:rsidRPr="00767944" w14:paraId="2FAC990C" w14:textId="77777777" w:rsidTr="004B0028">
        <w:tc>
          <w:tcPr>
            <w:tcW w:w="988" w:type="dxa"/>
          </w:tcPr>
          <w:p w14:paraId="54A1D666" w14:textId="77777777" w:rsidR="004B0028" w:rsidRDefault="004B0028" w:rsidP="001173B6">
            <w:pPr>
              <w:pStyle w:val="TSEquation"/>
              <w:rPr>
                <w:rFonts w:ascii="Times New Roman" w:hAnsi="Times New Roman"/>
                <w:i w:val="0"/>
              </w:rPr>
            </w:pPr>
          </w:p>
        </w:tc>
        <w:tc>
          <w:tcPr>
            <w:tcW w:w="6945" w:type="dxa"/>
            <w:vAlign w:val="center"/>
          </w:tcPr>
          <w:p w14:paraId="44EA4150" w14:textId="7DAC4361" w:rsidR="004B0028" w:rsidRPr="00A47F9D" w:rsidRDefault="000D22C8" w:rsidP="001173B6">
            <w:pPr>
              <w:pStyle w:val="TSEquation"/>
            </w:pPr>
            <m:oMathPara>
              <m:oMathParaPr>
                <m:jc m:val="center"/>
              </m:oMathParaPr>
              <m:oMath>
                <m:sSup>
                  <m:sSupPr>
                    <m:ctrlPr/>
                  </m:sSupPr>
                  <m:e>
                    <m:r>
                      <m:t>e</m:t>
                    </m:r>
                  </m:e>
                  <m:sup>
                    <m:r>
                      <m:t>x</m:t>
                    </m:r>
                  </m:sup>
                </m:sSup>
                <m:r>
                  <m:t>=1+</m:t>
                </m:r>
                <m:f>
                  <m:fPr>
                    <m:ctrlPr/>
                  </m:fPr>
                  <m:num>
                    <m:r>
                      <m:t>x</m:t>
                    </m:r>
                  </m:num>
                  <m:den>
                    <m:r>
                      <m:t>1!</m:t>
                    </m:r>
                  </m:den>
                </m:f>
                <m:r>
                  <m:t>+</m:t>
                </m:r>
                <m:f>
                  <m:fPr>
                    <m:ctrlPr/>
                  </m:fPr>
                  <m:num>
                    <m:sSup>
                      <m:sSupPr>
                        <m:ctrlPr/>
                      </m:sSupPr>
                      <m:e>
                        <m:r>
                          <m:t>x</m:t>
                        </m:r>
                      </m:e>
                      <m:sup>
                        <m:r>
                          <m:t>2</m:t>
                        </m:r>
                      </m:sup>
                    </m:sSup>
                  </m:num>
                  <m:den>
                    <m:r>
                      <m:t>2!</m:t>
                    </m:r>
                  </m:den>
                </m:f>
                <m:r>
                  <m:t>+</m:t>
                </m:r>
                <m:f>
                  <m:fPr>
                    <m:ctrlPr/>
                  </m:fPr>
                  <m:num>
                    <m:sSup>
                      <m:sSupPr>
                        <m:ctrlPr/>
                      </m:sSupPr>
                      <m:e>
                        <m:r>
                          <m:t>x</m:t>
                        </m:r>
                      </m:e>
                      <m:sup>
                        <m:r>
                          <m:t>3</m:t>
                        </m:r>
                      </m:sup>
                    </m:sSup>
                  </m:num>
                  <m:den>
                    <m:r>
                      <m:t>3!</m:t>
                    </m:r>
                  </m:den>
                </m:f>
                <m:r>
                  <m:t>+…, -∞&lt;x&lt;∞</m:t>
                </m:r>
              </m:oMath>
            </m:oMathPara>
          </w:p>
        </w:tc>
        <w:tc>
          <w:tcPr>
            <w:tcW w:w="1060" w:type="dxa"/>
            <w:vAlign w:val="center"/>
          </w:tcPr>
          <w:p w14:paraId="69D8727A" w14:textId="49203684" w:rsidR="004B0028" w:rsidRPr="00767944" w:rsidRDefault="004B0028" w:rsidP="00923A18">
            <w:pPr>
              <w:pStyle w:val="TSSansinterligne"/>
              <w:jc w:val="right"/>
            </w:pPr>
            <w:r>
              <w:t xml:space="preserve">(A </w:t>
            </w:r>
            <w:r>
              <w:rPr>
                <w:noProof/>
              </w:rPr>
              <w:fldChar w:fldCharType="begin"/>
            </w:r>
            <w:r>
              <w:rPr>
                <w:noProof/>
              </w:rPr>
              <w:instrText xml:space="preserve"> STYLEREF 5 \s </w:instrText>
            </w:r>
            <w:r>
              <w:rPr>
                <w:noProof/>
              </w:rPr>
              <w:fldChar w:fldCharType="separate"/>
            </w:r>
            <w:r>
              <w:rPr>
                <w:noProof/>
              </w:rPr>
              <w:t>I</w:t>
            </w:r>
            <w:r>
              <w:rPr>
                <w:noProof/>
              </w:rPr>
              <w:fldChar w:fldCharType="end"/>
            </w:r>
            <w:r w:rsidRPr="00767944">
              <w:t>-</w:t>
            </w:r>
            <w:r>
              <w:rPr>
                <w:noProof/>
              </w:rPr>
              <w:fldChar w:fldCharType="begin"/>
            </w:r>
            <w:r>
              <w:rPr>
                <w:noProof/>
              </w:rPr>
              <w:instrText xml:space="preserve"> SEQ Équation-A \* ARABIC \s 5 </w:instrText>
            </w:r>
            <w:r>
              <w:rPr>
                <w:noProof/>
              </w:rPr>
              <w:fldChar w:fldCharType="separate"/>
            </w:r>
            <w:r>
              <w:rPr>
                <w:noProof/>
              </w:rPr>
              <w:t>1</w:t>
            </w:r>
            <w:r>
              <w:rPr>
                <w:noProof/>
              </w:rPr>
              <w:fldChar w:fldCharType="end"/>
            </w:r>
            <w:r>
              <w:t>)</w:t>
            </w:r>
          </w:p>
        </w:tc>
      </w:tr>
    </w:tbl>
    <w:p w14:paraId="735F8BAD" w14:textId="77777777" w:rsidR="00F56863" w:rsidRDefault="00F56863" w:rsidP="000D329E">
      <w:pPr>
        <w:pStyle w:val="TSSansinterligne"/>
      </w:pPr>
    </w:p>
    <w:p w14:paraId="52CE9F39" w14:textId="77777777" w:rsidR="004B0028" w:rsidRDefault="004B0028" w:rsidP="000D329E">
      <w:pPr>
        <w:pStyle w:val="TSSansinterligne"/>
      </w:pPr>
    </w:p>
    <w:p w14:paraId="51FE7F12" w14:textId="0A973B15" w:rsidR="00F56863" w:rsidRPr="00F56863" w:rsidRDefault="00F56863" w:rsidP="00F56863">
      <w:pPr>
        <w:sectPr w:rsidR="00F56863" w:rsidRPr="00F56863" w:rsidSect="008948DB">
          <w:type w:val="oddPage"/>
          <w:pgSz w:w="12240" w:h="15840" w:code="1"/>
          <w:pgMar w:top="2160" w:right="1077" w:bottom="1077" w:left="2160" w:header="1077" w:footer="1077" w:gutter="0"/>
          <w:cols w:space="708"/>
          <w:titlePg/>
          <w:docGrid w:linePitch="360"/>
        </w:sectPr>
      </w:pPr>
    </w:p>
    <w:p w14:paraId="2B5DBB25" w14:textId="77777777" w:rsidR="004B197F" w:rsidRDefault="004B197F" w:rsidP="004B197F">
      <w:pPr>
        <w:pStyle w:val="Heading5"/>
      </w:pPr>
      <w:r>
        <w:lastRenderedPageBreak/>
        <w:br/>
      </w:r>
      <w:r>
        <w:br/>
      </w:r>
      <w:r>
        <w:br/>
      </w:r>
      <w:bookmarkStart w:id="47" w:name="_Toc228350771"/>
      <w:r>
        <w:t>&lt;Titre de l’annexe&gt;</w:t>
      </w:r>
      <w:bookmarkEnd w:id="47"/>
    </w:p>
    <w:p w14:paraId="3405D618" w14:textId="40AFC21C" w:rsidR="00872B1C" w:rsidRDefault="004B197F" w:rsidP="004B197F">
      <w:pPr>
        <w:pStyle w:val="TSSansinterligne"/>
      </w:pPr>
      <w:r w:rsidRPr="004B197F">
        <w:t xml:space="preserve">&lt;Insérez contenu ici, style </w:t>
      </w:r>
      <w:r w:rsidR="00814ECD">
        <w:t>« </w:t>
      </w:r>
      <w:r w:rsidR="00A76741" w:rsidRPr="00A76741">
        <w:t>É</w:t>
      </w:r>
      <w:r w:rsidRPr="004B197F">
        <w:t>TS Sans interligne</w:t>
      </w:r>
      <w:r w:rsidR="00814ECD">
        <w:t> »</w:t>
      </w:r>
      <w:r w:rsidRPr="004B197F">
        <w:t>&gt;</w:t>
      </w:r>
    </w:p>
    <w:p w14:paraId="2529BA8E" w14:textId="77777777" w:rsidR="005328DA" w:rsidRDefault="005328DA" w:rsidP="004B197F">
      <w:pPr>
        <w:pStyle w:val="TSSansinterligne"/>
      </w:pPr>
    </w:p>
    <w:p w14:paraId="7EC5A053" w14:textId="77777777" w:rsidR="008260E7" w:rsidRDefault="008260E7" w:rsidP="004B197F">
      <w:pPr>
        <w:pStyle w:val="TSSansinterligne"/>
        <w:sectPr w:rsidR="008260E7" w:rsidSect="008948DB">
          <w:type w:val="oddPage"/>
          <w:pgSz w:w="12240" w:h="15840" w:code="1"/>
          <w:pgMar w:top="2160" w:right="1077" w:bottom="1077" w:left="2160" w:header="1077" w:footer="1077" w:gutter="0"/>
          <w:cols w:space="708"/>
          <w:titlePg/>
          <w:docGrid w:linePitch="360"/>
        </w:sectPr>
      </w:pPr>
    </w:p>
    <w:p w14:paraId="7EA498E5" w14:textId="77777777" w:rsidR="004B197F" w:rsidRDefault="00A76741" w:rsidP="004B197F">
      <w:pPr>
        <w:pStyle w:val="Heading6"/>
      </w:pPr>
      <w:commentRangeStart w:id="48"/>
      <w:commentRangeEnd w:id="48"/>
      <w:r>
        <w:rPr>
          <w:rStyle w:val="CommentReference"/>
          <w:sz w:val="24"/>
          <w:szCs w:val="24"/>
        </w:rPr>
        <w:lastRenderedPageBreak/>
        <w:commentReference w:id="48"/>
      </w:r>
      <w:r w:rsidR="004B197F">
        <w:br/>
      </w:r>
      <w:r w:rsidR="004B197F">
        <w:br/>
      </w:r>
      <w:r w:rsidR="004B197F">
        <w:br/>
      </w:r>
      <w:bookmarkStart w:id="49" w:name="_Toc228350772"/>
      <w:r w:rsidR="004B197F">
        <w:t>&lt;Titre de l’appendice&gt;</w:t>
      </w:r>
      <w:bookmarkEnd w:id="49"/>
    </w:p>
    <w:p w14:paraId="05712642" w14:textId="77777777" w:rsidR="00B16A68" w:rsidRDefault="00B16A68" w:rsidP="005328DA">
      <w:pPr>
        <w:pStyle w:val="TSSansinterligne"/>
      </w:pPr>
    </w:p>
    <w:p w14:paraId="60D56826" w14:textId="5AF351E2" w:rsidR="00B16A68" w:rsidRDefault="00B16A68" w:rsidP="005328DA">
      <w:pPr>
        <w:pStyle w:val="TSSansinterligne"/>
      </w:pPr>
      <w:r w:rsidRPr="00B16A68">
        <w:t xml:space="preserve">&lt;Insérez contenu ici, style </w:t>
      </w:r>
      <w:r w:rsidR="00814ECD">
        <w:t>« </w:t>
      </w:r>
      <w:r w:rsidR="00A76741" w:rsidRPr="00A76741">
        <w:t>É</w:t>
      </w:r>
      <w:r w:rsidRPr="00B16A68">
        <w:t>TS Sans interligne</w:t>
      </w:r>
      <w:r w:rsidR="00814ECD">
        <w:t> »</w:t>
      </w:r>
      <w:r w:rsidRPr="00B16A68">
        <w:t>&gt;</w:t>
      </w:r>
    </w:p>
    <w:p w14:paraId="76096027" w14:textId="77777777" w:rsidR="00B16A68" w:rsidRDefault="00B16A68" w:rsidP="005328DA">
      <w:pPr>
        <w:pStyle w:val="TSSansinterligne"/>
      </w:pPr>
    </w:p>
    <w:p w14:paraId="60BABD04" w14:textId="5CCA8391" w:rsidR="00B16A68" w:rsidRDefault="004314D4" w:rsidP="00B16A68">
      <w:pPr>
        <w:pStyle w:val="TSAppendiceTitre2"/>
      </w:pPr>
      <w:r>
        <w:t>&lt;</w:t>
      </w:r>
      <w:r w:rsidR="00B16A68">
        <w:t>Appendice premier niveau de sous-section (</w:t>
      </w:r>
      <w:r w:rsidR="00A76741" w:rsidRPr="00A76741">
        <w:t>É</w:t>
      </w:r>
      <w:r w:rsidR="00B16A68">
        <w:t>TS Appendice Titre 2)</w:t>
      </w:r>
      <w:r>
        <w:t>&gt;</w:t>
      </w:r>
    </w:p>
    <w:p w14:paraId="76F21E3D" w14:textId="046B347A" w:rsidR="00B16A68" w:rsidRDefault="00B16A68" w:rsidP="00B16A68">
      <w:pPr>
        <w:pStyle w:val="TSSansinterligne"/>
      </w:pPr>
      <w:r w:rsidRPr="00B16A68">
        <w:t xml:space="preserve">&lt;Insérez contenu ici, style </w:t>
      </w:r>
      <w:r w:rsidR="00814ECD">
        <w:t>« </w:t>
      </w:r>
      <w:r w:rsidR="00A76741" w:rsidRPr="00A76741">
        <w:t>É</w:t>
      </w:r>
      <w:r w:rsidRPr="00B16A68">
        <w:t>TS Sans interligne</w:t>
      </w:r>
      <w:r w:rsidR="00814ECD">
        <w:t> »</w:t>
      </w:r>
      <w:r w:rsidRPr="00B16A68">
        <w:t>&gt;</w:t>
      </w:r>
    </w:p>
    <w:p w14:paraId="417EF78E" w14:textId="77777777" w:rsidR="00B16A68" w:rsidRDefault="00B16A68" w:rsidP="00B16A68">
      <w:pPr>
        <w:pStyle w:val="TSSansinterligne"/>
      </w:pPr>
    </w:p>
    <w:p w14:paraId="3EEBE3EB" w14:textId="5A3DE867" w:rsidR="00B16A68" w:rsidRDefault="004314D4" w:rsidP="00B16A68">
      <w:pPr>
        <w:pStyle w:val="TSAppendiceTitre3"/>
      </w:pPr>
      <w:r>
        <w:t>&lt;</w:t>
      </w:r>
      <w:r w:rsidR="00B16A68">
        <w:t>Appendice deuxième niveau de sous-section (</w:t>
      </w:r>
      <w:r w:rsidR="00A76741" w:rsidRPr="00A76741">
        <w:t>É</w:t>
      </w:r>
      <w:r w:rsidR="00B16A68">
        <w:t>TS Appendice Titre 3)</w:t>
      </w:r>
      <w:r>
        <w:t>&gt;</w:t>
      </w:r>
    </w:p>
    <w:p w14:paraId="7A938655" w14:textId="0758EE73" w:rsidR="00B16A68" w:rsidRDefault="00B16A68" w:rsidP="00B16A68">
      <w:pPr>
        <w:pStyle w:val="TSSansinterligne"/>
      </w:pPr>
      <w:r w:rsidRPr="00B16A68">
        <w:t xml:space="preserve">&lt;Insérez contenu ici, style </w:t>
      </w:r>
      <w:r w:rsidR="00814ECD">
        <w:t>« </w:t>
      </w:r>
      <w:r w:rsidR="00A76741" w:rsidRPr="00A76741">
        <w:t>É</w:t>
      </w:r>
      <w:r w:rsidRPr="00B16A68">
        <w:t>TS Sans interligne</w:t>
      </w:r>
      <w:r w:rsidR="00814ECD">
        <w:t> »</w:t>
      </w:r>
      <w:r w:rsidRPr="00B16A68">
        <w:t>&gt;</w:t>
      </w:r>
    </w:p>
    <w:p w14:paraId="42F6D7A7" w14:textId="77777777" w:rsidR="004314D4" w:rsidRDefault="004314D4" w:rsidP="00B16A68">
      <w:pPr>
        <w:pStyle w:val="TSSansinterligne"/>
      </w:pPr>
    </w:p>
    <w:p w14:paraId="18A48015" w14:textId="1D689CD9" w:rsidR="004314D4" w:rsidRDefault="004314D4" w:rsidP="004314D4">
      <w:pPr>
        <w:pStyle w:val="TSAppendiceTitre4"/>
      </w:pPr>
      <w:r>
        <w:t>&lt;</w:t>
      </w:r>
      <w:r w:rsidRPr="004314D4">
        <w:t xml:space="preserve">Appendice </w:t>
      </w:r>
      <w:r>
        <w:t>troisième</w:t>
      </w:r>
      <w:r w:rsidRPr="004314D4">
        <w:t xml:space="preserve"> niveau de sous-section (</w:t>
      </w:r>
      <w:r w:rsidR="00A76741" w:rsidRPr="00A76741">
        <w:t>É</w:t>
      </w:r>
      <w:r w:rsidRPr="004314D4">
        <w:t xml:space="preserve">TS Appendice Titre </w:t>
      </w:r>
      <w:r>
        <w:t>4)&gt;</w:t>
      </w:r>
    </w:p>
    <w:p w14:paraId="2D83F5A1" w14:textId="77465035" w:rsidR="004314D4" w:rsidRDefault="004314D4" w:rsidP="004314D4">
      <w:pPr>
        <w:pStyle w:val="TSSansinterligne"/>
      </w:pPr>
      <w:r w:rsidRPr="004314D4">
        <w:t xml:space="preserve">&lt;Insérez contenu ici, style </w:t>
      </w:r>
      <w:r w:rsidR="00814ECD">
        <w:t>« </w:t>
      </w:r>
      <w:r w:rsidR="00A76741" w:rsidRPr="00A76741">
        <w:t>É</w:t>
      </w:r>
      <w:r w:rsidRPr="004314D4">
        <w:t>TS Sans interligne</w:t>
      </w:r>
      <w:r w:rsidR="00814ECD">
        <w:t> »</w:t>
      </w:r>
      <w:r w:rsidRPr="004314D4">
        <w:t>&gt;</w:t>
      </w:r>
    </w:p>
    <w:p w14:paraId="28D43DC1" w14:textId="77777777" w:rsidR="004314D4" w:rsidRPr="004314D4" w:rsidRDefault="004314D4" w:rsidP="004314D4">
      <w:pPr>
        <w:pStyle w:val="TSSansinterligne"/>
      </w:pPr>
    </w:p>
    <w:p w14:paraId="08957487" w14:textId="77777777" w:rsidR="00B16A68" w:rsidRDefault="00B16A68" w:rsidP="00B16A68">
      <w:pPr>
        <w:pStyle w:val="TSSansinterligne"/>
      </w:pPr>
    </w:p>
    <w:p w14:paraId="68A40614" w14:textId="77777777" w:rsidR="00B16A68" w:rsidRDefault="00B16A68" w:rsidP="00B16A68">
      <w:pPr>
        <w:pStyle w:val="TSSansinterligne"/>
        <w:sectPr w:rsidR="00B16A68" w:rsidSect="008948DB">
          <w:type w:val="oddPage"/>
          <w:pgSz w:w="12240" w:h="15840" w:code="1"/>
          <w:pgMar w:top="2160" w:right="1077" w:bottom="1077" w:left="2160" w:header="1077" w:footer="1077" w:gutter="0"/>
          <w:cols w:space="708"/>
          <w:titlePg/>
          <w:docGrid w:linePitch="360"/>
        </w:sectPr>
      </w:pPr>
    </w:p>
    <w:p w14:paraId="778A1F74" w14:textId="77777777" w:rsidR="00B16A68" w:rsidRDefault="00B16A68" w:rsidP="00B16A68">
      <w:pPr>
        <w:pStyle w:val="Heading6"/>
      </w:pPr>
      <w:r>
        <w:lastRenderedPageBreak/>
        <w:br/>
      </w:r>
      <w:r>
        <w:br/>
      </w:r>
      <w:r>
        <w:br/>
      </w:r>
      <w:bookmarkStart w:id="50" w:name="_Toc228350773"/>
      <w:r>
        <w:t>&lt;Titre de l’appendice&gt;</w:t>
      </w:r>
      <w:bookmarkEnd w:id="50"/>
    </w:p>
    <w:p w14:paraId="08E59E74" w14:textId="77777777" w:rsidR="00B16A68" w:rsidRDefault="00B16A68" w:rsidP="00B16A68">
      <w:pPr>
        <w:pStyle w:val="TSSansinterligne"/>
      </w:pPr>
    </w:p>
    <w:p w14:paraId="6BFC7E9C" w14:textId="30145C2B" w:rsidR="00B16A68" w:rsidRDefault="00B16A68" w:rsidP="00B16A68">
      <w:pPr>
        <w:pStyle w:val="TSSansinterligne"/>
      </w:pPr>
      <w:r w:rsidRPr="00B16A68">
        <w:t xml:space="preserve">&lt;Insérez contenu ici, style </w:t>
      </w:r>
      <w:r w:rsidR="00257444">
        <w:t>« </w:t>
      </w:r>
      <w:r w:rsidR="00A76741" w:rsidRPr="00A76741">
        <w:t>É</w:t>
      </w:r>
      <w:r w:rsidRPr="00B16A68">
        <w:t>TS Sans interligne</w:t>
      </w:r>
      <w:r w:rsidR="00257444">
        <w:t> »&gt;</w:t>
      </w:r>
    </w:p>
    <w:p w14:paraId="509228E6" w14:textId="77777777" w:rsidR="00B16A68" w:rsidRDefault="00B16A68" w:rsidP="00B16A68">
      <w:pPr>
        <w:pStyle w:val="TSSansinterligne"/>
      </w:pPr>
    </w:p>
    <w:p w14:paraId="1237CDB5" w14:textId="77777777" w:rsidR="00B16A68" w:rsidRDefault="00B16A68" w:rsidP="00B16A68">
      <w:pPr>
        <w:pStyle w:val="TSSansinterligne"/>
        <w:sectPr w:rsidR="00B16A68" w:rsidSect="008948DB">
          <w:type w:val="oddPage"/>
          <w:pgSz w:w="12240" w:h="15840" w:code="1"/>
          <w:pgMar w:top="2160" w:right="1077" w:bottom="1077" w:left="2160" w:header="1077" w:footer="1077" w:gutter="0"/>
          <w:cols w:space="708"/>
          <w:titlePg/>
          <w:docGrid w:linePitch="360"/>
        </w:sectPr>
      </w:pPr>
    </w:p>
    <w:p w14:paraId="01DB5D8B" w14:textId="0877A7BA" w:rsidR="00B16A68" w:rsidRDefault="00B16A68" w:rsidP="00B16A68">
      <w:pPr>
        <w:pStyle w:val="TSCorpsdudocumentTitre"/>
      </w:pPr>
      <w:bookmarkStart w:id="51" w:name="_Toc228350774"/>
      <w:r>
        <w:lastRenderedPageBreak/>
        <w:t xml:space="preserve">Liste de références </w:t>
      </w:r>
      <w:commentRangeStart w:id="52"/>
      <w:r>
        <w:t>bibliographiques</w:t>
      </w:r>
      <w:bookmarkEnd w:id="51"/>
      <w:commentRangeEnd w:id="52"/>
      <w:r w:rsidR="0074096B">
        <w:rPr>
          <w:rStyle w:val="CommentReference"/>
          <w:sz w:val="24"/>
          <w:szCs w:val="24"/>
        </w:rPr>
        <w:commentReference w:id="52"/>
      </w:r>
    </w:p>
    <w:p w14:paraId="3AD982F2" w14:textId="26D8E74F" w:rsidR="002046F3" w:rsidRDefault="002046F3" w:rsidP="00257444">
      <w:pPr>
        <w:pStyle w:val="TSBibliographie"/>
      </w:pPr>
      <w:r>
        <w:t>&lt;Insérez contenu ici</w:t>
      </w:r>
      <w:r w:rsidR="00D5047D">
        <w:t>, style « </w:t>
      </w:r>
      <w:r w:rsidR="00A76741" w:rsidRPr="00A76741">
        <w:t>É</w:t>
      </w:r>
      <w:r w:rsidR="00D5047D">
        <w:t>TS Bibliographie »</w:t>
      </w:r>
      <w:r>
        <w:t xml:space="preserve"> Note : retrait de première ligne activé</w:t>
      </w:r>
      <w:r w:rsidR="00D5047D">
        <w:t xml:space="preserve"> (cela signifie que les lignes après la première sont décalées sur la droite)</w:t>
      </w:r>
      <w:r>
        <w:t>&gt;</w:t>
      </w:r>
    </w:p>
    <w:p w14:paraId="6965DCB3" w14:textId="77777777" w:rsidR="0088742C" w:rsidRDefault="0088742C" w:rsidP="002046F3">
      <w:pPr>
        <w:pStyle w:val="TSSansinterligne"/>
        <w:ind w:left="709" w:hanging="709"/>
      </w:pPr>
    </w:p>
    <w:p w14:paraId="45814698" w14:textId="77777777" w:rsidR="002046F3" w:rsidRDefault="002046F3" w:rsidP="002046F3">
      <w:pPr>
        <w:pStyle w:val="TSSansinterligne"/>
        <w:ind w:left="709" w:hanging="709"/>
        <w:sectPr w:rsidR="002046F3" w:rsidSect="008948DB">
          <w:type w:val="oddPage"/>
          <w:pgSz w:w="12240" w:h="15840" w:code="1"/>
          <w:pgMar w:top="2160" w:right="1077" w:bottom="1077" w:left="2160" w:header="1077" w:footer="1077" w:gutter="0"/>
          <w:cols w:space="708"/>
          <w:titlePg/>
          <w:docGrid w:linePitch="360"/>
        </w:sectPr>
      </w:pPr>
    </w:p>
    <w:p w14:paraId="0B7E1667" w14:textId="36940BB9" w:rsidR="002046F3" w:rsidRDefault="002046F3" w:rsidP="002046F3">
      <w:pPr>
        <w:pStyle w:val="TSCorpsdudocumentTitre"/>
      </w:pPr>
      <w:bookmarkStart w:id="53" w:name="_Toc228350775"/>
      <w:r>
        <w:lastRenderedPageBreak/>
        <w:t>Bibliograph</w:t>
      </w:r>
      <w:r w:rsidR="00D5047D">
        <w:t>ie</w:t>
      </w:r>
      <w:bookmarkEnd w:id="53"/>
    </w:p>
    <w:p w14:paraId="73C1F5AC" w14:textId="70BCEDC6" w:rsidR="0094143A" w:rsidRDefault="0094143A" w:rsidP="0094143A">
      <w:pPr>
        <w:pStyle w:val="TSBibliographie"/>
      </w:pPr>
      <w:r>
        <w:t>&lt;Insérez contenu ici, style « </w:t>
      </w:r>
      <w:r w:rsidR="00A76741" w:rsidRPr="00A76741">
        <w:t>É</w:t>
      </w:r>
      <w:r>
        <w:t>TS Bibliographie » Note : retrait de première ligne activé (cela signifie que</w:t>
      </w:r>
      <w:r w:rsidR="00594B0F">
        <w:t xml:space="preserve"> </w:t>
      </w:r>
      <w:r>
        <w:t>les lignes après la première sont décalées sur</w:t>
      </w:r>
      <w:r w:rsidR="000023D2">
        <w:t xml:space="preserve"> </w:t>
      </w:r>
      <w:r>
        <w:t>la droite)&gt;</w:t>
      </w:r>
    </w:p>
    <w:p w14:paraId="44BCF0C3" w14:textId="7AD0B874" w:rsidR="002046F3" w:rsidRPr="002046F3" w:rsidRDefault="002046F3" w:rsidP="002046F3">
      <w:pPr>
        <w:pStyle w:val="TSSansinterligne"/>
      </w:pPr>
    </w:p>
    <w:sectPr w:rsidR="002046F3" w:rsidRPr="002046F3" w:rsidSect="008948DB">
      <w:type w:val="oddPage"/>
      <w:pgSz w:w="12240" w:h="15840" w:code="1"/>
      <w:pgMar w:top="2160" w:right="1077" w:bottom="1077" w:left="2160" w:header="1077" w:footer="1077"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ÉTS" w:date="2026-03-24T13:06:00Z" w:initials="ÉTS">
    <w:p w14:paraId="45A6CE49" w14:textId="77777777" w:rsidR="00716885" w:rsidRDefault="00716885" w:rsidP="00716885">
      <w:pPr>
        <w:pStyle w:val="CommentText"/>
      </w:pPr>
      <w:r>
        <w:rPr>
          <w:rStyle w:val="CommentReference"/>
        </w:rPr>
        <w:annotationRef/>
      </w:r>
      <w:r>
        <w:rPr>
          <w:b/>
          <w:bCs/>
        </w:rPr>
        <w:t>FONCTIONS PRATIQUES POUR L’UTILISATION DU GABARIT WORD ÉTS POUR THÈSES ET MÉMOIRES :</w:t>
      </w:r>
    </w:p>
    <w:p w14:paraId="2B449007" w14:textId="77777777" w:rsidR="00716885" w:rsidRDefault="00716885" w:rsidP="00716885">
      <w:pPr>
        <w:pStyle w:val="CommentText"/>
      </w:pPr>
    </w:p>
    <w:p w14:paraId="0056174A" w14:textId="77777777" w:rsidR="00716885" w:rsidRDefault="00716885" w:rsidP="00716885">
      <w:pPr>
        <w:pStyle w:val="CommentText"/>
      </w:pPr>
      <w:r>
        <w:rPr>
          <w:b/>
          <w:bCs/>
        </w:rPr>
        <w:t>Pied-de-mouche (¶) :</w:t>
      </w:r>
      <w:r>
        <w:t xml:space="preserve"> activez la fonction « ¶ » dans le menu Accueil &gt; Paragraphe pour faire afficher les marques de mise en page du document.</w:t>
      </w:r>
    </w:p>
    <w:p w14:paraId="01C834F3" w14:textId="77777777" w:rsidR="00716885" w:rsidRDefault="00716885" w:rsidP="00716885">
      <w:pPr>
        <w:pStyle w:val="CommentText"/>
      </w:pPr>
    </w:p>
    <w:p w14:paraId="78A3F131" w14:textId="77777777" w:rsidR="00716885" w:rsidRDefault="00716885" w:rsidP="00716885">
      <w:pPr>
        <w:pStyle w:val="CommentText"/>
      </w:pPr>
      <w:r>
        <w:rPr>
          <w:b/>
          <w:bCs/>
        </w:rPr>
        <w:t>Styles :</w:t>
      </w:r>
      <w:r>
        <w:t xml:space="preserve"> Les titres et sous-titres du gabarit (entre autres) sont gérés grâce aux styles déjà configurés dans le document. Ces styles sont préfixés avec «ÉTS». Appliquer le style approprié à une section de texte lui donne automatiquement l’aspect visuel approprié et l’inclut dans la table des matières, s’il y a lieu.</w:t>
      </w:r>
    </w:p>
    <w:p w14:paraId="4468E5BE" w14:textId="77777777" w:rsidR="00716885" w:rsidRDefault="00716885" w:rsidP="00716885">
      <w:pPr>
        <w:pStyle w:val="CommentText"/>
      </w:pPr>
    </w:p>
    <w:p w14:paraId="074274E1" w14:textId="77777777" w:rsidR="00716885" w:rsidRDefault="00716885" w:rsidP="00716885">
      <w:pPr>
        <w:pStyle w:val="CommentText"/>
      </w:pPr>
      <w:r>
        <w:rPr>
          <w:b/>
          <w:bCs/>
        </w:rPr>
        <w:t>Sauts de section (page impaire) :</w:t>
      </w:r>
      <w:r>
        <w:t xml:space="preserve"> sauf la page de titre, toutes les sections du gabarit doivent se terminer par un « Saut de section (page impaire) » qui est visible lorsque la fonction pied-de-mouche « ¶ » est activée. Il est important de conserver ces sauts de section. Pour en insérer au besoin : menu Mise en page &gt; Sauts de page &gt; Page impaire.</w:t>
      </w:r>
    </w:p>
    <w:p w14:paraId="1B8AA0D3" w14:textId="77777777" w:rsidR="00716885" w:rsidRDefault="00716885" w:rsidP="00716885">
      <w:pPr>
        <w:pStyle w:val="CommentText"/>
      </w:pPr>
    </w:p>
    <w:p w14:paraId="2A71FCFF" w14:textId="77777777" w:rsidR="00716885" w:rsidRDefault="00716885" w:rsidP="00716885">
      <w:pPr>
        <w:pStyle w:val="CommentText"/>
      </w:pPr>
      <w:r>
        <w:rPr>
          <w:b/>
          <w:bCs/>
        </w:rPr>
        <w:t>Afficher/ masquer les commentaires :</w:t>
      </w:r>
      <w:r>
        <w:t xml:space="preserve"> Pour masquer les commentaires du document, dans le menu Révision &gt; Suivi, dans le menu déroulant sélectionnez « Aucune marque ». Pour que les commentaires soient visibles, sélectionnez « Toutes les marques »</w:t>
      </w:r>
    </w:p>
  </w:comment>
  <w:comment w:id="1" w:author="ÉTS" w:date="2026-03-24T12:39:00Z" w:initials="ÉTS">
    <w:p w14:paraId="173009AD" w14:textId="77777777" w:rsidR="001045D1" w:rsidRDefault="001045D1" w:rsidP="001045D1">
      <w:pPr>
        <w:pStyle w:val="CommentText"/>
      </w:pPr>
      <w:r>
        <w:rPr>
          <w:rStyle w:val="CommentReference"/>
        </w:rPr>
        <w:annotationRef/>
      </w:r>
      <w:r>
        <w:t>Choisissez l’un ou l’autre des deux types de licence proposés. En optant pour la licence Creative Commons, vous facilitez la diffusion de la recherche.</w:t>
      </w:r>
      <w:r>
        <w:br/>
        <w:t xml:space="preserve">Un fois choisie, vous devrez sélectionner la même licence sur la page suivante. </w:t>
      </w:r>
    </w:p>
  </w:comment>
  <w:comment w:id="2" w:author="ÉTS" w:date="2026-04-14T07:33:00Z" w:initials="ÉTS">
    <w:p w14:paraId="434DA8BB" w14:textId="77777777" w:rsidR="00A76741" w:rsidRDefault="00A76741" w:rsidP="00A76741">
      <w:pPr>
        <w:pStyle w:val="CommentText"/>
      </w:pPr>
      <w:r>
        <w:rPr>
          <w:rStyle w:val="CommentReference"/>
        </w:rPr>
        <w:annotationRef/>
      </w:r>
      <w:r>
        <w:t>Même licence que sur la première page</w:t>
      </w:r>
    </w:p>
  </w:comment>
  <w:comment w:id="3" w:author="ÉTS" w:date="2026-04-14T07:41:00Z" w:initials="ÉTS">
    <w:p w14:paraId="19B7AB78" w14:textId="77777777" w:rsidR="0092789E" w:rsidRDefault="0092789E" w:rsidP="0092789E">
      <w:pPr>
        <w:pStyle w:val="CommentText"/>
      </w:pPr>
      <w:r>
        <w:rPr>
          <w:rStyle w:val="CommentReference"/>
        </w:rPr>
        <w:annotationRef/>
      </w:r>
      <w:r>
        <w:t xml:space="preserve">Adaptez la composition du jury selon le type de document (thèse, mémoire ou projet). </w:t>
      </w:r>
    </w:p>
  </w:comment>
  <w:comment w:id="4" w:author="ÉTS" w:date="2026-08-13T16:04:00Z" w:initials="ÉTS">
    <w:p w14:paraId="5A49938F" w14:textId="77777777" w:rsidR="009E2988" w:rsidRDefault="009E2988" w:rsidP="009E2988">
      <w:pPr>
        <w:pStyle w:val="CommentText"/>
      </w:pPr>
      <w:r>
        <w:rPr>
          <w:rStyle w:val="CommentReference"/>
        </w:rPr>
        <w:annotationRef/>
      </w:r>
      <w:r>
        <w:t>La direction est un membre obligatoire du jury, vous ne pouvez donc pas supprimer ce contrôle de contenu.</w:t>
      </w:r>
    </w:p>
  </w:comment>
  <w:comment w:id="5" w:author="ÉTS" w:date="2026-08-13T16:04:00Z" w:initials="ÉTS">
    <w:p w14:paraId="71B324BF" w14:textId="77777777" w:rsidR="009E2988" w:rsidRDefault="009E2988" w:rsidP="009E2988">
      <w:pPr>
        <w:pStyle w:val="CommentText"/>
      </w:pPr>
      <w:r>
        <w:rPr>
          <w:rStyle w:val="CommentReference"/>
        </w:rPr>
        <w:annotationRef/>
      </w:r>
      <w:r>
        <w:t>La présidence du jury est un membre obligatoire du jury pour les thèses et les mémoires.</w:t>
      </w:r>
    </w:p>
  </w:comment>
  <w:comment w:id="6" w:author="ÉTS" w:date="2026-08-13T16:04:00Z" w:initials="ÉTS">
    <w:p w14:paraId="6101FD3A" w14:textId="77777777" w:rsidR="009E2988" w:rsidRDefault="009E2988" w:rsidP="009E2988">
      <w:pPr>
        <w:pStyle w:val="CommentText"/>
      </w:pPr>
      <w:r>
        <w:rPr>
          <w:rStyle w:val="CommentReference"/>
        </w:rPr>
        <w:annotationRef/>
      </w:r>
      <w:r>
        <w:t>Le jury doit être composé d’au moins un membre pour les thèses et les mémoires.</w:t>
      </w:r>
    </w:p>
  </w:comment>
  <w:comment w:id="7" w:author="ÉTS" w:date="2026-05-06T16:26:00Z" w:initials="ÉTS">
    <w:p w14:paraId="17633E0A" w14:textId="77777777" w:rsidR="00675342" w:rsidRDefault="00177227" w:rsidP="00675342">
      <w:pPr>
        <w:pStyle w:val="CommentText"/>
      </w:pPr>
      <w:r>
        <w:rPr>
          <w:rStyle w:val="CommentReference"/>
        </w:rPr>
        <w:annotationRef/>
      </w:r>
      <w:r w:rsidR="00675342">
        <w:t>Ces 3 lignes de bas de page sont à supprimer pour les rapports de projet.</w:t>
      </w:r>
    </w:p>
  </w:comment>
  <w:comment w:id="8" w:author="ÉTS" w:date="2026-03-24T12:45:00Z" w:initials="ÉTS">
    <w:p w14:paraId="0BBC2DFF" w14:textId="77777777" w:rsidR="001045D1" w:rsidRDefault="001045D1" w:rsidP="001045D1">
      <w:pPr>
        <w:pStyle w:val="CommentText"/>
      </w:pPr>
      <w:r>
        <w:rPr>
          <w:rStyle w:val="CommentReference"/>
        </w:rPr>
        <w:annotationRef/>
      </w:r>
      <w:r>
        <w:t>Cette page est facultative.</w:t>
      </w:r>
    </w:p>
  </w:comment>
  <w:comment w:id="9" w:author="ÉTS" w:date="2026-03-24T12:46:00Z" w:initials="ÉTS">
    <w:p w14:paraId="52D1D555" w14:textId="77777777" w:rsidR="00493BE7" w:rsidRDefault="001045D1" w:rsidP="00493BE7">
      <w:pPr>
        <w:pStyle w:val="CommentText"/>
      </w:pPr>
      <w:r>
        <w:rPr>
          <w:rStyle w:val="CommentReference"/>
        </w:rPr>
        <w:annotationRef/>
      </w:r>
      <w:r w:rsidR="00493BE7">
        <w:t>Cette page est facultative.</w:t>
      </w:r>
      <w:r w:rsidR="00493BE7">
        <w:br/>
        <w:t>Le rapport de projet, le mémoire ou la thèse sont des documents de nature académique, il convient donc d’exprimer ses remerciements en utilisant un ton sobre. L’ÉTS considère que l’expression de sa croyance religieuse par un étudiant ou une étudiante est une question purement personnelle et qu’il ne convient pas de le souligner dans ce type de document. </w:t>
      </w:r>
    </w:p>
  </w:comment>
  <w:comment w:id="10" w:author="ÉTS" w:date="2026-03-24T12:46:00Z" w:initials="ÉTS">
    <w:p w14:paraId="2D1F7B75" w14:textId="0DA99AB9" w:rsidR="001045D1" w:rsidRDefault="001045D1" w:rsidP="001045D1">
      <w:pPr>
        <w:pStyle w:val="CommentText"/>
      </w:pPr>
      <w:r>
        <w:rPr>
          <w:rStyle w:val="CommentReference"/>
        </w:rPr>
        <w:annotationRef/>
      </w:r>
      <w:r>
        <w:t>Cette page est facultative pour les projets.</w:t>
      </w:r>
    </w:p>
  </w:comment>
  <w:comment w:id="11" w:author="ÉTS" w:date="2026-03-24T12:47:00Z" w:initials="ÉTS">
    <w:p w14:paraId="6BFC99E3" w14:textId="77777777" w:rsidR="000F1330" w:rsidRDefault="001045D1" w:rsidP="000F1330">
      <w:pPr>
        <w:pStyle w:val="CommentText"/>
      </w:pPr>
      <w:r>
        <w:rPr>
          <w:rStyle w:val="CommentReference"/>
        </w:rPr>
        <w:annotationRef/>
      </w:r>
      <w:r w:rsidR="000F1330">
        <w:t xml:space="preserve">Pour </w:t>
      </w:r>
      <w:r w:rsidR="000F1330">
        <w:rPr>
          <w:b/>
          <w:bCs/>
        </w:rPr>
        <w:t>mettre à jour la table des matières</w:t>
      </w:r>
      <w:r w:rsidR="000F1330">
        <w:t> :</w:t>
      </w:r>
    </w:p>
    <w:p w14:paraId="54A87BD8" w14:textId="77777777" w:rsidR="000F1330" w:rsidRDefault="000F1330" w:rsidP="000F1330">
      <w:pPr>
        <w:pStyle w:val="CommentText"/>
        <w:numPr>
          <w:ilvl w:val="0"/>
          <w:numId w:val="10"/>
        </w:numPr>
      </w:pPr>
      <w:r>
        <w:t>Faites un clic-droit dans la table des matières;</w:t>
      </w:r>
    </w:p>
    <w:p w14:paraId="5EA3FA57" w14:textId="77777777" w:rsidR="000F1330" w:rsidRDefault="000F1330" w:rsidP="000F1330">
      <w:pPr>
        <w:pStyle w:val="CommentText"/>
        <w:numPr>
          <w:ilvl w:val="0"/>
          <w:numId w:val="10"/>
        </w:numPr>
      </w:pPr>
      <w:r>
        <w:t>Dans le menu, sélectionnez Mettre à jour les champs;</w:t>
      </w:r>
    </w:p>
    <w:p w14:paraId="36964768" w14:textId="77777777" w:rsidR="000F1330" w:rsidRDefault="000F1330" w:rsidP="000F1330">
      <w:pPr>
        <w:pStyle w:val="CommentText"/>
        <w:numPr>
          <w:ilvl w:val="0"/>
          <w:numId w:val="10"/>
        </w:numPr>
      </w:pPr>
      <w:r>
        <w:t>Sélectionnez Mettre à jour toute la table et cliquez sur OK.</w:t>
      </w:r>
    </w:p>
  </w:comment>
  <w:comment w:id="12" w:author="ÉTS" w:date="2026-03-24T12:47:00Z" w:initials="ÉTS">
    <w:p w14:paraId="1345CF3E" w14:textId="77777777" w:rsidR="001045D1" w:rsidRDefault="001045D1" w:rsidP="001045D1">
      <w:pPr>
        <w:pStyle w:val="CommentText"/>
      </w:pPr>
      <w:r>
        <w:rPr>
          <w:rStyle w:val="CommentReference"/>
        </w:rPr>
        <w:annotationRef/>
      </w:r>
      <w:r>
        <w:t xml:space="preserve">Pour </w:t>
      </w:r>
      <w:r>
        <w:rPr>
          <w:b/>
          <w:bCs/>
        </w:rPr>
        <w:t>mettre à jour la liste des tableaux</w:t>
      </w:r>
      <w:r>
        <w:t> :</w:t>
      </w:r>
    </w:p>
    <w:p w14:paraId="782C296E" w14:textId="77777777" w:rsidR="001045D1" w:rsidRDefault="001045D1" w:rsidP="001045D1">
      <w:pPr>
        <w:pStyle w:val="CommentText"/>
        <w:numPr>
          <w:ilvl w:val="0"/>
          <w:numId w:val="7"/>
        </w:numPr>
      </w:pPr>
      <w:r>
        <w:t>Faites un clic-droit dans la liste des tableaux;</w:t>
      </w:r>
    </w:p>
    <w:p w14:paraId="513E4BBC" w14:textId="77777777" w:rsidR="001045D1" w:rsidRDefault="001045D1" w:rsidP="001045D1">
      <w:pPr>
        <w:pStyle w:val="CommentText"/>
        <w:numPr>
          <w:ilvl w:val="0"/>
          <w:numId w:val="7"/>
        </w:numPr>
      </w:pPr>
      <w:r>
        <w:t>Dans le menu, sélectionnez Mettre à jour les champs;</w:t>
      </w:r>
    </w:p>
    <w:p w14:paraId="44508DCF" w14:textId="77777777" w:rsidR="001045D1" w:rsidRDefault="001045D1" w:rsidP="001045D1">
      <w:pPr>
        <w:pStyle w:val="CommentText"/>
        <w:numPr>
          <w:ilvl w:val="0"/>
          <w:numId w:val="7"/>
        </w:numPr>
      </w:pPr>
      <w:r>
        <w:t>Sélectionnez Mettre à jour toute la table et cliquez sur OK.</w:t>
      </w:r>
    </w:p>
  </w:comment>
  <w:comment w:id="13" w:author="ÉTS" w:date="2026-03-24T12:48:00Z" w:initials="ÉTS">
    <w:p w14:paraId="1EB0B6E0" w14:textId="77777777" w:rsidR="001045D1" w:rsidRDefault="001045D1" w:rsidP="001045D1">
      <w:pPr>
        <w:pStyle w:val="CommentText"/>
      </w:pPr>
      <w:r>
        <w:rPr>
          <w:rStyle w:val="CommentReference"/>
        </w:rPr>
        <w:annotationRef/>
      </w:r>
      <w:r>
        <w:t xml:space="preserve">Pour </w:t>
      </w:r>
      <w:r>
        <w:rPr>
          <w:b/>
          <w:bCs/>
        </w:rPr>
        <w:t>mettre à jour la liste des figures</w:t>
      </w:r>
      <w:r>
        <w:t> :</w:t>
      </w:r>
    </w:p>
    <w:p w14:paraId="7C647E1F" w14:textId="77777777" w:rsidR="001045D1" w:rsidRDefault="001045D1" w:rsidP="001045D1">
      <w:pPr>
        <w:pStyle w:val="CommentText"/>
        <w:numPr>
          <w:ilvl w:val="0"/>
          <w:numId w:val="8"/>
        </w:numPr>
      </w:pPr>
      <w:r>
        <w:t>Faites un clic-droit dans la liste des figures;</w:t>
      </w:r>
    </w:p>
    <w:p w14:paraId="364767CB" w14:textId="77777777" w:rsidR="001045D1" w:rsidRDefault="001045D1" w:rsidP="001045D1">
      <w:pPr>
        <w:pStyle w:val="CommentText"/>
        <w:numPr>
          <w:ilvl w:val="0"/>
          <w:numId w:val="8"/>
        </w:numPr>
      </w:pPr>
      <w:r>
        <w:t>Dans le menu, sélectionnez Mettre à jour les champs;</w:t>
      </w:r>
    </w:p>
    <w:p w14:paraId="11C67B3F" w14:textId="77777777" w:rsidR="001045D1" w:rsidRDefault="001045D1" w:rsidP="001045D1">
      <w:pPr>
        <w:pStyle w:val="CommentText"/>
        <w:numPr>
          <w:ilvl w:val="0"/>
          <w:numId w:val="8"/>
        </w:numPr>
      </w:pPr>
      <w:r>
        <w:t>Sélectionnez Mettre à jour toute la table et cliquez sur OK.</w:t>
      </w:r>
    </w:p>
  </w:comment>
  <w:comment w:id="14" w:author="ÉTS" w:date="2026-03-24T12:48:00Z" w:initials="ÉTS">
    <w:p w14:paraId="0506834D" w14:textId="77777777" w:rsidR="001045D1" w:rsidRDefault="001045D1" w:rsidP="001045D1">
      <w:pPr>
        <w:pStyle w:val="CommentText"/>
      </w:pPr>
      <w:r>
        <w:rPr>
          <w:rStyle w:val="CommentReference"/>
        </w:rPr>
        <w:annotationRef/>
      </w:r>
      <w:r>
        <w:t xml:space="preserve">Pour </w:t>
      </w:r>
      <w:r>
        <w:rPr>
          <w:b/>
          <w:bCs/>
        </w:rPr>
        <w:t xml:space="preserve">mettre à jour la liste des algorithmes </w:t>
      </w:r>
      <w:r>
        <w:t>:</w:t>
      </w:r>
    </w:p>
    <w:p w14:paraId="65E7D39F" w14:textId="77777777" w:rsidR="001045D1" w:rsidRDefault="001045D1" w:rsidP="001045D1">
      <w:pPr>
        <w:pStyle w:val="CommentText"/>
        <w:numPr>
          <w:ilvl w:val="0"/>
          <w:numId w:val="9"/>
        </w:numPr>
      </w:pPr>
      <w:r>
        <w:t>Faites un clic-droit dans la liste des figures;</w:t>
      </w:r>
    </w:p>
    <w:p w14:paraId="09AE72E0" w14:textId="77777777" w:rsidR="001045D1" w:rsidRDefault="001045D1" w:rsidP="001045D1">
      <w:pPr>
        <w:pStyle w:val="CommentText"/>
        <w:numPr>
          <w:ilvl w:val="0"/>
          <w:numId w:val="9"/>
        </w:numPr>
      </w:pPr>
      <w:r>
        <w:t>Dans le menu, sélectionnez Mettre à jour les champs;</w:t>
      </w:r>
    </w:p>
    <w:p w14:paraId="0DA7AE4E" w14:textId="77777777" w:rsidR="001045D1" w:rsidRDefault="001045D1" w:rsidP="001045D1">
      <w:pPr>
        <w:pStyle w:val="CommentText"/>
        <w:numPr>
          <w:ilvl w:val="0"/>
          <w:numId w:val="9"/>
        </w:numPr>
      </w:pPr>
      <w:r>
        <w:t>Sélectionnez Mettre à jour toute la table et cliquez sur OK.</w:t>
      </w:r>
    </w:p>
  </w:comment>
  <w:comment w:id="15" w:author="ÉTS" w:date="2026-03-24T12:51:00Z" w:initials="ÉTS">
    <w:p w14:paraId="72DCECDF" w14:textId="77777777" w:rsidR="00912D67" w:rsidRDefault="00912D67" w:rsidP="00912D67">
      <w:pPr>
        <w:pStyle w:val="CommentText"/>
      </w:pPr>
      <w:r>
        <w:rPr>
          <w:rStyle w:val="CommentReference"/>
        </w:rPr>
        <w:annotationRef/>
      </w:r>
      <w:r>
        <w:t xml:space="preserve">N’oubliez pas de retirer les exemples. </w:t>
      </w:r>
      <w:r>
        <w:br/>
        <w:t xml:space="preserve">Pour renseigner un nouvel élément, écrivez l’acronyme, utilisez la touche «TAB», écrivez sa définition, mettez le curseur sur la ligne puis utilisez le style «ÉTS Abréviation». </w:t>
      </w:r>
    </w:p>
  </w:comment>
  <w:comment w:id="18" w:author="ÉTS" w:date="2026-03-24T12:53:00Z" w:initials="ÉTS">
    <w:p w14:paraId="73A8CC59" w14:textId="2F188D22" w:rsidR="00912D67" w:rsidRDefault="00912D67" w:rsidP="00912D67">
      <w:pPr>
        <w:pStyle w:val="CommentText"/>
      </w:pPr>
      <w:r>
        <w:rPr>
          <w:rStyle w:val="CommentReference"/>
        </w:rPr>
        <w:annotationRef/>
      </w:r>
      <w:r>
        <w:t xml:space="preserve">Le style à utiliser pour les titres de chapitre est «ÉTS Chapitre Titre 1». Son utilisation ajoute automatiquement le préfix CHAPITRE X et numérote les chapitres automatiquement. Vous devez ajouter les retours à la ligne en utilisant MAJ+ENTER. </w:t>
      </w:r>
    </w:p>
  </w:comment>
  <w:comment w:id="23" w:author="ÉTS" w:date="2026-03-24T12:59:00Z" w:initials="ÉTS">
    <w:p w14:paraId="116A4D10" w14:textId="77777777" w:rsidR="001E313E" w:rsidRDefault="00716885" w:rsidP="001E313E">
      <w:pPr>
        <w:pStyle w:val="CommentText"/>
      </w:pPr>
      <w:r>
        <w:rPr>
          <w:rStyle w:val="CommentReference"/>
        </w:rPr>
        <w:annotationRef/>
      </w:r>
      <w:r w:rsidR="001E313E">
        <w:t xml:space="preserve">Vous pouvez trouver les exemples de tableau, figure, etc. et leurs légendes et sources dans les composants QuickPart (onglet «Insertion», groupe «Texte»). Ces exemples sont pré-configurés pour la numérotation automatique, l’insertion dans les listes correspondantes et les paragraphes solidaires (i.e. ne pas séparer la légende et l’élément par un saut de page). </w:t>
      </w:r>
    </w:p>
  </w:comment>
  <w:comment w:id="29" w:author="ÉTS" w:date="2026-03-24T13:01:00Z" w:initials="ÉTS">
    <w:p w14:paraId="37BF2A70" w14:textId="11F8E38C" w:rsidR="00716885" w:rsidRDefault="00716885" w:rsidP="00716885">
      <w:pPr>
        <w:pStyle w:val="CommentText"/>
      </w:pPr>
      <w:r>
        <w:rPr>
          <w:rStyle w:val="CommentReference"/>
        </w:rPr>
        <w:annotationRef/>
      </w:r>
      <w:r>
        <w:rPr>
          <w:b/>
          <w:bCs/>
        </w:rPr>
        <w:t>Thèses par articles :</w:t>
      </w:r>
    </w:p>
    <w:p w14:paraId="3BCBDB76" w14:textId="77777777" w:rsidR="00716885" w:rsidRDefault="00716885" w:rsidP="00716885">
      <w:pPr>
        <w:pStyle w:val="CommentText"/>
      </w:pPr>
      <w:r>
        <w:t>Exemple de présentation des informations à inclure pour un article intégré comme chapitre du mémoire ou de la thèse. Sélectionnez la mention applicable entre soumis / accepté pour publication / publié puis  remplacez par les informations concernant votre propre article.</w:t>
      </w:r>
    </w:p>
    <w:p w14:paraId="16AF105E" w14:textId="77777777" w:rsidR="00716885" w:rsidRDefault="00716885" w:rsidP="00716885">
      <w:pPr>
        <w:pStyle w:val="CommentText"/>
      </w:pPr>
    </w:p>
    <w:p w14:paraId="0E3E6F55" w14:textId="77777777" w:rsidR="00716885" w:rsidRDefault="00716885" w:rsidP="00716885">
      <w:pPr>
        <w:pStyle w:val="CommentText"/>
      </w:pPr>
      <w:r>
        <w:t>N’oubliez pas de supprimer si ça ne s’applique pas à votre cas.</w:t>
      </w:r>
    </w:p>
  </w:comment>
  <w:comment w:id="44" w:author="ÉTS" w:date="2026-03-24T13:02:00Z" w:initials="ÉTS">
    <w:p w14:paraId="77381843" w14:textId="77777777" w:rsidR="00716885" w:rsidRDefault="00716885" w:rsidP="00716885">
      <w:pPr>
        <w:pStyle w:val="CommentText"/>
      </w:pPr>
      <w:r>
        <w:rPr>
          <w:rStyle w:val="CommentReference"/>
        </w:rPr>
        <w:annotationRef/>
      </w:r>
      <w:r>
        <w:t>Cette page est facultative.</w:t>
      </w:r>
    </w:p>
  </w:comment>
  <w:comment w:id="45" w:author="ÉTS" w:date="2026-03-24T13:03:00Z" w:initials="ÉTS">
    <w:p w14:paraId="3E0A5680" w14:textId="77777777" w:rsidR="00716885" w:rsidRDefault="00716885" w:rsidP="00716885">
      <w:pPr>
        <w:pStyle w:val="CommentText"/>
      </w:pPr>
      <w:r>
        <w:rPr>
          <w:rStyle w:val="CommentReference"/>
        </w:rPr>
        <w:annotationRef/>
      </w:r>
      <w:r>
        <w:t xml:space="preserve">Le style à utiliser pour les titres d’annexe est «ÉTS Annexe Titre 1». Son utilisation ajoute automatiquement le préfix ANNEXE X et numérote les annexes automatiquement. Vous devez ajouter les retours à la ligne en utilisant MAJ+ENTER. </w:t>
      </w:r>
    </w:p>
  </w:comment>
  <w:comment w:id="48" w:author="ÉTS" w:date="2026-03-24T13:04:00Z" w:initials="ÉTS">
    <w:p w14:paraId="1F77E5E2" w14:textId="77777777" w:rsidR="00716885" w:rsidRDefault="00716885" w:rsidP="00716885">
      <w:pPr>
        <w:pStyle w:val="CommentText"/>
      </w:pPr>
      <w:r>
        <w:rPr>
          <w:rStyle w:val="CommentReference"/>
        </w:rPr>
        <w:annotationRef/>
      </w:r>
      <w:r>
        <w:t xml:space="preserve">Le style à utiliser pour les titres d’appendice est «ÉTS Appendice Titre 1». Son utilisation ajoute automatiquement le préfix APPENDICE X et numérote les appendices automatiquement. Vous devez ajouter les retours à la ligne en utilisant MAJ+ENTER. </w:t>
      </w:r>
    </w:p>
  </w:comment>
  <w:comment w:id="52" w:author="ÉTS" w:date="2026-04-14T07:51:00Z" w:initials="ÉTS">
    <w:p w14:paraId="70A87BA1" w14:textId="77777777" w:rsidR="0074096B" w:rsidRDefault="0074096B" w:rsidP="0074096B">
      <w:pPr>
        <w:pStyle w:val="CommentText"/>
      </w:pPr>
      <w:r>
        <w:rPr>
          <w:rStyle w:val="CommentReference"/>
        </w:rPr>
        <w:annotationRef/>
      </w:r>
      <w:r>
        <w:t>Obligatoire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A71FCFF" w15:done="0"/>
  <w15:commentEx w15:paraId="173009AD" w15:done="0"/>
  <w15:commentEx w15:paraId="434DA8BB" w15:done="0"/>
  <w15:commentEx w15:paraId="19B7AB78" w15:done="0"/>
  <w15:commentEx w15:paraId="5A49938F" w15:done="0"/>
  <w15:commentEx w15:paraId="71B324BF" w15:done="0"/>
  <w15:commentEx w15:paraId="6101FD3A" w15:done="0"/>
  <w15:commentEx w15:paraId="17633E0A" w15:done="0"/>
  <w15:commentEx w15:paraId="0BBC2DFF" w15:done="0"/>
  <w15:commentEx w15:paraId="52D1D555" w15:done="0"/>
  <w15:commentEx w15:paraId="2D1F7B75" w15:done="0"/>
  <w15:commentEx w15:paraId="36964768" w15:done="0"/>
  <w15:commentEx w15:paraId="44508DCF" w15:done="0"/>
  <w15:commentEx w15:paraId="11C67B3F" w15:done="0"/>
  <w15:commentEx w15:paraId="0DA7AE4E" w15:done="0"/>
  <w15:commentEx w15:paraId="72DCECDF" w15:done="0"/>
  <w15:commentEx w15:paraId="73A8CC59" w15:done="0"/>
  <w15:commentEx w15:paraId="116A4D10" w15:done="0"/>
  <w15:commentEx w15:paraId="0E3E6F55" w15:done="0"/>
  <w15:commentEx w15:paraId="77381843" w15:done="0"/>
  <w15:commentEx w15:paraId="3E0A5680" w15:done="0"/>
  <w15:commentEx w15:paraId="1F77E5E2" w15:done="0"/>
  <w15:commentEx w15:paraId="70A87BA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B7D9C6E" w16cex:dateUtc="2026-03-24T12:06:00Z"/>
  <w16cex:commentExtensible w16cex:durableId="6F5BE3BD" w16cex:dateUtc="2026-03-24T11:39:00Z"/>
  <w16cex:commentExtensible w16cex:durableId="4BE69839" w16cex:dateUtc="2026-04-14T05:33:00Z"/>
  <w16cex:commentExtensible w16cex:durableId="51BCAF86" w16cex:dateUtc="2026-04-14T05:41:00Z"/>
  <w16cex:commentExtensible w16cex:durableId="02B76B03" w16cex:dateUtc="2026-08-13T14:04:00Z"/>
  <w16cex:commentExtensible w16cex:durableId="099AB7F6" w16cex:dateUtc="2026-08-13T14:04:00Z"/>
  <w16cex:commentExtensible w16cex:durableId="6344987E" w16cex:dateUtc="2026-08-13T14:04:00Z"/>
  <w16cex:commentExtensible w16cex:durableId="5DB8D9C5" w16cex:dateUtc="2026-05-06T14:26:00Z"/>
  <w16cex:commentExtensible w16cex:durableId="6CDAEA49" w16cex:dateUtc="2026-03-24T11:45:00Z"/>
  <w16cex:commentExtensible w16cex:durableId="1042DC49" w16cex:dateUtc="2026-03-24T11:46:00Z"/>
  <w16cex:commentExtensible w16cex:durableId="53404EDA" w16cex:dateUtc="2026-03-24T11:46:00Z"/>
  <w16cex:commentExtensible w16cex:durableId="099C467B" w16cex:dateUtc="2026-03-24T11:47:00Z"/>
  <w16cex:commentExtensible w16cex:durableId="776D78B9" w16cex:dateUtc="2026-03-24T11:47:00Z"/>
  <w16cex:commentExtensible w16cex:durableId="556852C5" w16cex:dateUtc="2026-03-24T11:48:00Z"/>
  <w16cex:commentExtensible w16cex:durableId="1462BE28" w16cex:dateUtc="2026-03-24T11:48:00Z"/>
  <w16cex:commentExtensible w16cex:durableId="51828E7B" w16cex:dateUtc="2026-03-24T11:51:00Z"/>
  <w16cex:commentExtensible w16cex:durableId="3E1A765F" w16cex:dateUtc="2026-03-24T11:53:00Z"/>
  <w16cex:commentExtensible w16cex:durableId="706AFB7A" w16cex:dateUtc="2026-03-24T11:59:00Z"/>
  <w16cex:commentExtensible w16cex:durableId="3FF03E10" w16cex:dateUtc="2026-03-24T12:01:00Z"/>
  <w16cex:commentExtensible w16cex:durableId="5E0DCE5D" w16cex:dateUtc="2026-03-24T12:02:00Z"/>
  <w16cex:commentExtensible w16cex:durableId="0E9FC7BE" w16cex:dateUtc="2026-03-24T12:03:00Z"/>
  <w16cex:commentExtensible w16cex:durableId="437FDE87" w16cex:dateUtc="2026-03-24T12:04:00Z"/>
  <w16cex:commentExtensible w16cex:durableId="5C092C9A" w16cex:dateUtc="2026-04-14T05: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A71FCFF" w16cid:durableId="6B7D9C6E"/>
  <w16cid:commentId w16cid:paraId="173009AD" w16cid:durableId="6F5BE3BD"/>
  <w16cid:commentId w16cid:paraId="434DA8BB" w16cid:durableId="4BE69839"/>
  <w16cid:commentId w16cid:paraId="19B7AB78" w16cid:durableId="51BCAF86"/>
  <w16cid:commentId w16cid:paraId="5A49938F" w16cid:durableId="02B76B03"/>
  <w16cid:commentId w16cid:paraId="71B324BF" w16cid:durableId="099AB7F6"/>
  <w16cid:commentId w16cid:paraId="6101FD3A" w16cid:durableId="6344987E"/>
  <w16cid:commentId w16cid:paraId="17633E0A" w16cid:durableId="5DB8D9C5"/>
  <w16cid:commentId w16cid:paraId="0BBC2DFF" w16cid:durableId="6CDAEA49"/>
  <w16cid:commentId w16cid:paraId="52D1D555" w16cid:durableId="1042DC49"/>
  <w16cid:commentId w16cid:paraId="2D1F7B75" w16cid:durableId="53404EDA"/>
  <w16cid:commentId w16cid:paraId="36964768" w16cid:durableId="099C467B"/>
  <w16cid:commentId w16cid:paraId="44508DCF" w16cid:durableId="776D78B9"/>
  <w16cid:commentId w16cid:paraId="11C67B3F" w16cid:durableId="556852C5"/>
  <w16cid:commentId w16cid:paraId="0DA7AE4E" w16cid:durableId="1462BE28"/>
  <w16cid:commentId w16cid:paraId="72DCECDF" w16cid:durableId="51828E7B"/>
  <w16cid:commentId w16cid:paraId="73A8CC59" w16cid:durableId="3E1A765F"/>
  <w16cid:commentId w16cid:paraId="116A4D10" w16cid:durableId="706AFB7A"/>
  <w16cid:commentId w16cid:paraId="0E3E6F55" w16cid:durableId="3FF03E10"/>
  <w16cid:commentId w16cid:paraId="77381843" w16cid:durableId="5E0DCE5D"/>
  <w16cid:commentId w16cid:paraId="3E0A5680" w16cid:durableId="0E9FC7BE"/>
  <w16cid:commentId w16cid:paraId="1F77E5E2" w16cid:durableId="437FDE87"/>
  <w16cid:commentId w16cid:paraId="70A87BA1" w16cid:durableId="5C092C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62C94" w14:textId="77777777" w:rsidR="000D22C8" w:rsidRDefault="000D22C8" w:rsidP="002B284C">
      <w:r>
        <w:separator/>
      </w:r>
    </w:p>
  </w:endnote>
  <w:endnote w:type="continuationSeparator" w:id="0">
    <w:p w14:paraId="37D68EC0" w14:textId="77777777" w:rsidR="000D22C8" w:rsidRDefault="000D22C8" w:rsidP="002B2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FA02F" w14:textId="77777777" w:rsidR="000D22C8" w:rsidRDefault="000D22C8" w:rsidP="002B284C">
      <w:r>
        <w:separator/>
      </w:r>
    </w:p>
  </w:footnote>
  <w:footnote w:type="continuationSeparator" w:id="0">
    <w:p w14:paraId="2379C9A3" w14:textId="77777777" w:rsidR="000D22C8" w:rsidRDefault="000D22C8" w:rsidP="002B28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1B027" w14:textId="635847F9" w:rsidR="00EC2E1F" w:rsidRDefault="00FE17F0">
    <w:pPr>
      <w:pStyle w:val="Header"/>
    </w:pPr>
    <w:r>
      <w:fldChar w:fldCharType="begin"/>
    </w:r>
    <w:r>
      <w:instrText>PAGE \* MERGEFORMAT</w:instrText>
    </w:r>
    <w:r>
      <w:fldChar w:fldCharType="separate"/>
    </w:r>
    <w:r>
      <w:rPr>
        <w:lang w:val="fr-FR"/>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A9B1C" w14:textId="40A23123" w:rsidR="00EC2E1F" w:rsidRDefault="00FE17F0" w:rsidP="00490A81">
    <w:pPr>
      <w:pStyle w:val="Header"/>
      <w:jc w:val="right"/>
    </w:pPr>
    <w:r>
      <w:fldChar w:fldCharType="begin"/>
    </w:r>
    <w:r>
      <w:instrText>PAGE \* MERGEFORMAT</w:instrText>
    </w:r>
    <w:r>
      <w:fldChar w:fldCharType="separate"/>
    </w:r>
    <w:r>
      <w:rPr>
        <w:lang w:val="fr-FR"/>
      </w:rPr>
      <w:t>2</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04904" w14:textId="0E335500" w:rsidR="00B64155" w:rsidRDefault="000D22C8" w:rsidP="00B64155">
    <w:pPr>
      <w:pStyle w:val="Header"/>
      <w:jc w:val="right"/>
    </w:pPr>
    <w:sdt>
      <w:sdtPr>
        <w:alias w:val="Choix option de confidentialité"/>
        <w:tag w:val="ETS_confidential"/>
        <w:id w:val="1509636589"/>
        <w:lock w:val="sdtLocked"/>
        <w:placeholder>
          <w:docPart w:val="CC57304F85CF4F11B8CEF5D31153BB92"/>
        </w:placeholder>
        <w:docPartList>
          <w:docPartGallery w:val="Quick Parts"/>
          <w:docPartCategory w:val="ÉTS Options de confidentialité"/>
        </w:docPartList>
      </w:sdtPr>
      <w:sdtEndPr/>
      <w:sdtContent>
        <w:r w:rsidR="003B09EE">
          <w:rPr>
            <w:noProof/>
          </w:rPr>
          <mc:AlternateContent>
            <mc:Choice Requires="wps">
              <w:drawing>
                <wp:inline distT="0" distB="0" distL="0" distR="0" wp14:anchorId="62508D22" wp14:editId="47432AAA">
                  <wp:extent cx="1499190" cy="1404620"/>
                  <wp:effectExtent l="0" t="0" r="6350" b="6350"/>
                  <wp:docPr id="68529451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190" cy="1404620"/>
                          </a:xfrm>
                          <a:prstGeom prst="rect">
                            <a:avLst/>
                          </a:prstGeom>
                          <a:solidFill>
                            <a:srgbClr val="FFFFFF"/>
                          </a:solidFill>
                          <a:ln w="12700">
                            <a:noFill/>
                            <a:miter lim="800000"/>
                            <a:headEnd/>
                            <a:tailEnd/>
                          </a:ln>
                        </wps:spPr>
                        <wps:txbx>
                          <w:txbxContent>
                            <w:p w14:paraId="5F99A9FA" w14:textId="77777777" w:rsidR="003B09EE" w:rsidRDefault="003B09EE" w:rsidP="00C96F04">
                              <w:pPr>
                                <w:jc w:val="center"/>
                              </w:pPr>
                            </w:p>
                          </w:txbxContent>
                        </wps:txbx>
                        <wps:bodyPr rot="0" vert="horz" wrap="square" lIns="91440" tIns="45720" rIns="91440" bIns="45720" anchor="t" anchorCtr="0">
                          <a:spAutoFit/>
                        </wps:bodyPr>
                      </wps:wsp>
                    </a:graphicData>
                  </a:graphic>
                </wp:inline>
              </w:drawing>
            </mc:Choice>
            <mc:Fallback>
              <w:pict>
                <v:shapetype w14:anchorId="62508D22" id="_x0000_t202" coordsize="21600,21600" o:spt="202" path="m,l,21600r21600,l21600,xe">
                  <v:stroke joinstyle="miter"/>
                  <v:path gradientshapeok="t" o:connecttype="rect"/>
                </v:shapetype>
                <v:shape id="Zone de texte 2" o:spid="_x0000_s1026" type="#_x0000_t202" style="width:118.0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" stroked="f" strokeweight="1pt">
                  <v:textbox style="mso-fit-shape-to-text:t">
                    <w:txbxContent>
                      <w:p w14:paraId="5F99A9FA" w14:textId="77777777" w:rsidR="003B09EE" w:rsidRDefault="003B09EE" w:rsidP="00C96F04">
                        <w:pPr>
                          <w:jc w:val="center"/>
                        </w:pPr>
                      </w:p>
                    </w:txbxContent>
                  </v:textbox>
                  <w10:anchorlock/>
                </v:shape>
              </w:pict>
            </mc:Fallback>
          </mc:AlternateContent>
        </w:r>
      </w:sdtContent>
    </w:sdt>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72CC5" w14:textId="4E9D7D1F" w:rsidR="00F00D61" w:rsidRDefault="00F00D61" w:rsidP="00B64155">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E29C2"/>
    <w:multiLevelType w:val="multilevel"/>
    <w:tmpl w:val="4F84F15C"/>
    <w:lvl w:ilvl="0">
      <w:start w:val="1"/>
      <w:numFmt w:val="upperRoman"/>
      <w:pStyle w:val="Heading5"/>
      <w:suff w:val="nothing"/>
      <w:lvlText w:val="ANNEXE %1"/>
      <w:lvlJc w:val="left"/>
      <w:pPr>
        <w:ind w:left="0" w:firstLine="0"/>
      </w:pPr>
    </w:lvl>
    <w:lvl w:ilvl="1">
      <w:start w:val="1"/>
      <w:numFmt w:val="decimal"/>
      <w:pStyle w:val="TSAnnexeTitre2"/>
      <w:lvlText w:val="%1.%2"/>
      <w:lvlJc w:val="left"/>
      <w:pPr>
        <w:tabs>
          <w:tab w:val="num" w:pos="1009"/>
        </w:tabs>
        <w:ind w:left="1009" w:hanging="1009"/>
      </w:pPr>
      <w:rPr>
        <w:rFonts w:hint="default"/>
      </w:rPr>
    </w:lvl>
    <w:lvl w:ilvl="2">
      <w:start w:val="1"/>
      <w:numFmt w:val="decimal"/>
      <w:pStyle w:val="TSAnnexeTitre3"/>
      <w:lvlText w:val="%1.%2.%3"/>
      <w:lvlJc w:val="left"/>
      <w:pPr>
        <w:tabs>
          <w:tab w:val="num" w:pos="992"/>
        </w:tabs>
        <w:ind w:left="994" w:hanging="994"/>
      </w:pPr>
      <w:rPr>
        <w:rFonts w:hint="default"/>
      </w:rPr>
    </w:lvl>
    <w:lvl w:ilvl="3">
      <w:start w:val="1"/>
      <w:numFmt w:val="decimal"/>
      <w:pStyle w:val="TSAnnexeTitre4"/>
      <w:lvlText w:val="%1.%2.%3.%4"/>
      <w:lvlJc w:val="left"/>
      <w:pPr>
        <w:tabs>
          <w:tab w:val="num" w:pos="1323"/>
        </w:tabs>
        <w:ind w:left="1078" w:hanging="720"/>
      </w:pPr>
      <w:rPr>
        <w:rFonts w:hint="default"/>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AE141E5"/>
    <w:multiLevelType w:val="hybridMultilevel"/>
    <w:tmpl w:val="462A1648"/>
    <w:lvl w:ilvl="0" w:tplc="26C82FF8">
      <w:start w:val="1"/>
      <w:numFmt w:val="decimal"/>
      <w:lvlText w:val="%1."/>
      <w:lvlJc w:val="left"/>
      <w:pPr>
        <w:ind w:left="720" w:hanging="360"/>
      </w:pPr>
    </w:lvl>
    <w:lvl w:ilvl="1" w:tplc="AAAAC588">
      <w:start w:val="1"/>
      <w:numFmt w:val="decimal"/>
      <w:lvlText w:val="%2."/>
      <w:lvlJc w:val="left"/>
      <w:pPr>
        <w:ind w:left="720" w:hanging="360"/>
      </w:pPr>
    </w:lvl>
    <w:lvl w:ilvl="2" w:tplc="6E9CD990">
      <w:start w:val="1"/>
      <w:numFmt w:val="decimal"/>
      <w:lvlText w:val="%3."/>
      <w:lvlJc w:val="left"/>
      <w:pPr>
        <w:ind w:left="720" w:hanging="360"/>
      </w:pPr>
    </w:lvl>
    <w:lvl w:ilvl="3" w:tplc="EE62B42E">
      <w:start w:val="1"/>
      <w:numFmt w:val="decimal"/>
      <w:lvlText w:val="%4."/>
      <w:lvlJc w:val="left"/>
      <w:pPr>
        <w:ind w:left="720" w:hanging="360"/>
      </w:pPr>
    </w:lvl>
    <w:lvl w:ilvl="4" w:tplc="F2CE8D62">
      <w:start w:val="1"/>
      <w:numFmt w:val="decimal"/>
      <w:lvlText w:val="%5."/>
      <w:lvlJc w:val="left"/>
      <w:pPr>
        <w:ind w:left="720" w:hanging="360"/>
      </w:pPr>
    </w:lvl>
    <w:lvl w:ilvl="5" w:tplc="5C885216">
      <w:start w:val="1"/>
      <w:numFmt w:val="decimal"/>
      <w:lvlText w:val="%6."/>
      <w:lvlJc w:val="left"/>
      <w:pPr>
        <w:ind w:left="720" w:hanging="360"/>
      </w:pPr>
    </w:lvl>
    <w:lvl w:ilvl="6" w:tplc="B1382CA6">
      <w:start w:val="1"/>
      <w:numFmt w:val="decimal"/>
      <w:lvlText w:val="%7."/>
      <w:lvlJc w:val="left"/>
      <w:pPr>
        <w:ind w:left="720" w:hanging="360"/>
      </w:pPr>
    </w:lvl>
    <w:lvl w:ilvl="7" w:tplc="3A80D424">
      <w:start w:val="1"/>
      <w:numFmt w:val="decimal"/>
      <w:lvlText w:val="%8."/>
      <w:lvlJc w:val="left"/>
      <w:pPr>
        <w:ind w:left="720" w:hanging="360"/>
      </w:pPr>
    </w:lvl>
    <w:lvl w:ilvl="8" w:tplc="FB4894D4">
      <w:start w:val="1"/>
      <w:numFmt w:val="decimal"/>
      <w:lvlText w:val="%9."/>
      <w:lvlJc w:val="left"/>
      <w:pPr>
        <w:ind w:left="720" w:hanging="360"/>
      </w:pPr>
    </w:lvl>
  </w:abstractNum>
  <w:abstractNum w:abstractNumId="2" w15:restartNumberingAfterBreak="0">
    <w:nsid w:val="32E948E3"/>
    <w:multiLevelType w:val="hybridMultilevel"/>
    <w:tmpl w:val="C4CEB8E2"/>
    <w:lvl w:ilvl="0" w:tplc="6E24C344">
      <w:start w:val="1"/>
      <w:numFmt w:val="decimal"/>
      <w:lvlText w:val="%1."/>
      <w:lvlJc w:val="left"/>
      <w:pPr>
        <w:ind w:left="720" w:hanging="360"/>
      </w:pPr>
    </w:lvl>
    <w:lvl w:ilvl="1" w:tplc="92BA609C">
      <w:start w:val="1"/>
      <w:numFmt w:val="decimal"/>
      <w:lvlText w:val="%2."/>
      <w:lvlJc w:val="left"/>
      <w:pPr>
        <w:ind w:left="720" w:hanging="360"/>
      </w:pPr>
    </w:lvl>
    <w:lvl w:ilvl="2" w:tplc="AD1467FA">
      <w:start w:val="1"/>
      <w:numFmt w:val="decimal"/>
      <w:lvlText w:val="%3."/>
      <w:lvlJc w:val="left"/>
      <w:pPr>
        <w:ind w:left="720" w:hanging="360"/>
      </w:pPr>
    </w:lvl>
    <w:lvl w:ilvl="3" w:tplc="6AAA5EC0">
      <w:start w:val="1"/>
      <w:numFmt w:val="decimal"/>
      <w:lvlText w:val="%4."/>
      <w:lvlJc w:val="left"/>
      <w:pPr>
        <w:ind w:left="720" w:hanging="360"/>
      </w:pPr>
    </w:lvl>
    <w:lvl w:ilvl="4" w:tplc="7ECCC420">
      <w:start w:val="1"/>
      <w:numFmt w:val="decimal"/>
      <w:lvlText w:val="%5."/>
      <w:lvlJc w:val="left"/>
      <w:pPr>
        <w:ind w:left="720" w:hanging="360"/>
      </w:pPr>
    </w:lvl>
    <w:lvl w:ilvl="5" w:tplc="B122FACE">
      <w:start w:val="1"/>
      <w:numFmt w:val="decimal"/>
      <w:lvlText w:val="%6."/>
      <w:lvlJc w:val="left"/>
      <w:pPr>
        <w:ind w:left="720" w:hanging="360"/>
      </w:pPr>
    </w:lvl>
    <w:lvl w:ilvl="6" w:tplc="6EC87416">
      <w:start w:val="1"/>
      <w:numFmt w:val="decimal"/>
      <w:lvlText w:val="%7."/>
      <w:lvlJc w:val="left"/>
      <w:pPr>
        <w:ind w:left="720" w:hanging="360"/>
      </w:pPr>
    </w:lvl>
    <w:lvl w:ilvl="7" w:tplc="FA38031C">
      <w:start w:val="1"/>
      <w:numFmt w:val="decimal"/>
      <w:lvlText w:val="%8."/>
      <w:lvlJc w:val="left"/>
      <w:pPr>
        <w:ind w:left="720" w:hanging="360"/>
      </w:pPr>
    </w:lvl>
    <w:lvl w:ilvl="8" w:tplc="98AA3272">
      <w:start w:val="1"/>
      <w:numFmt w:val="decimal"/>
      <w:lvlText w:val="%9."/>
      <w:lvlJc w:val="left"/>
      <w:pPr>
        <w:ind w:left="720" w:hanging="360"/>
      </w:pPr>
    </w:lvl>
  </w:abstractNum>
  <w:abstractNum w:abstractNumId="3" w15:restartNumberingAfterBreak="0">
    <w:nsid w:val="3473685D"/>
    <w:multiLevelType w:val="hybridMultilevel"/>
    <w:tmpl w:val="2BAEFF00"/>
    <w:lvl w:ilvl="0" w:tplc="6764C384">
      <w:start w:val="1"/>
      <w:numFmt w:val="decimal"/>
      <w:lvlText w:val="%1."/>
      <w:lvlJc w:val="left"/>
      <w:pPr>
        <w:ind w:left="720" w:hanging="360"/>
      </w:pPr>
    </w:lvl>
    <w:lvl w:ilvl="1" w:tplc="57C0B908">
      <w:start w:val="1"/>
      <w:numFmt w:val="decimal"/>
      <w:lvlText w:val="%2."/>
      <w:lvlJc w:val="left"/>
      <w:pPr>
        <w:ind w:left="720" w:hanging="360"/>
      </w:pPr>
    </w:lvl>
    <w:lvl w:ilvl="2" w:tplc="01383C9A">
      <w:start w:val="1"/>
      <w:numFmt w:val="decimal"/>
      <w:lvlText w:val="%3."/>
      <w:lvlJc w:val="left"/>
      <w:pPr>
        <w:ind w:left="720" w:hanging="360"/>
      </w:pPr>
    </w:lvl>
    <w:lvl w:ilvl="3" w:tplc="641CFD30">
      <w:start w:val="1"/>
      <w:numFmt w:val="decimal"/>
      <w:lvlText w:val="%4."/>
      <w:lvlJc w:val="left"/>
      <w:pPr>
        <w:ind w:left="720" w:hanging="360"/>
      </w:pPr>
    </w:lvl>
    <w:lvl w:ilvl="4" w:tplc="AADAE464">
      <w:start w:val="1"/>
      <w:numFmt w:val="decimal"/>
      <w:lvlText w:val="%5."/>
      <w:lvlJc w:val="left"/>
      <w:pPr>
        <w:ind w:left="720" w:hanging="360"/>
      </w:pPr>
    </w:lvl>
    <w:lvl w:ilvl="5" w:tplc="7FA8DDCC">
      <w:start w:val="1"/>
      <w:numFmt w:val="decimal"/>
      <w:lvlText w:val="%6."/>
      <w:lvlJc w:val="left"/>
      <w:pPr>
        <w:ind w:left="720" w:hanging="360"/>
      </w:pPr>
    </w:lvl>
    <w:lvl w:ilvl="6" w:tplc="70D4FD12">
      <w:start w:val="1"/>
      <w:numFmt w:val="decimal"/>
      <w:lvlText w:val="%7."/>
      <w:lvlJc w:val="left"/>
      <w:pPr>
        <w:ind w:left="720" w:hanging="360"/>
      </w:pPr>
    </w:lvl>
    <w:lvl w:ilvl="7" w:tplc="6652E088">
      <w:start w:val="1"/>
      <w:numFmt w:val="decimal"/>
      <w:lvlText w:val="%8."/>
      <w:lvlJc w:val="left"/>
      <w:pPr>
        <w:ind w:left="720" w:hanging="360"/>
      </w:pPr>
    </w:lvl>
    <w:lvl w:ilvl="8" w:tplc="67B4C1A6">
      <w:start w:val="1"/>
      <w:numFmt w:val="decimal"/>
      <w:lvlText w:val="%9."/>
      <w:lvlJc w:val="left"/>
      <w:pPr>
        <w:ind w:left="720" w:hanging="360"/>
      </w:pPr>
    </w:lvl>
  </w:abstractNum>
  <w:abstractNum w:abstractNumId="4" w15:restartNumberingAfterBreak="0">
    <w:nsid w:val="3735367E"/>
    <w:multiLevelType w:val="multilevel"/>
    <w:tmpl w:val="760E7426"/>
    <w:lvl w:ilvl="0">
      <w:numFmt w:val="decimal"/>
      <w:lvlText w:val="%1"/>
      <w:lvlJc w:val="left"/>
      <w:pPr>
        <w:ind w:left="720" w:hanging="720"/>
      </w:pPr>
      <w:rPr>
        <w:rFonts w:hint="default"/>
      </w:rPr>
    </w:lvl>
    <w:lvl w:ilvl="1">
      <w:start w:val="1"/>
      <w:numFmt w:val="decimal"/>
      <w:pStyle w:val="TSIntroductionTitre2"/>
      <w:lvlText w:val="%1.%2"/>
      <w:lvlJc w:val="left"/>
      <w:pPr>
        <w:ind w:left="720" w:hanging="720"/>
      </w:pPr>
      <w:rPr>
        <w:rFonts w:hint="default"/>
      </w:rPr>
    </w:lvl>
    <w:lvl w:ilvl="2">
      <w:start w:val="1"/>
      <w:numFmt w:val="decimal"/>
      <w:pStyle w:val="TSIntroductionTitre3"/>
      <w:lvlText w:val="%1.%2.%3"/>
      <w:lvlJc w:val="left"/>
      <w:pPr>
        <w:ind w:left="720" w:hanging="720"/>
      </w:pPr>
      <w:rPr>
        <w:rFonts w:hint="default"/>
      </w:rPr>
    </w:lvl>
    <w:lvl w:ilvl="3">
      <w:start w:val="1"/>
      <w:numFmt w:val="decimal"/>
      <w:pStyle w:val="TSIntroductionTitre4"/>
      <w:lvlText w:val="%1.%2.%3.%4"/>
      <w:lvlJc w:val="left"/>
      <w:pPr>
        <w:ind w:left="720" w:hanging="720"/>
      </w:pPr>
      <w:rPr>
        <w:rFonts w:hint="default"/>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D842B0E"/>
    <w:multiLevelType w:val="hybridMultilevel"/>
    <w:tmpl w:val="D73A8E28"/>
    <w:lvl w:ilvl="0" w:tplc="2AB029FC">
      <w:start w:val="1"/>
      <w:numFmt w:val="decimal"/>
      <w:lvlText w:val="%1."/>
      <w:lvlJc w:val="left"/>
      <w:pPr>
        <w:ind w:left="720" w:hanging="360"/>
      </w:pPr>
    </w:lvl>
    <w:lvl w:ilvl="1" w:tplc="37680270">
      <w:start w:val="1"/>
      <w:numFmt w:val="decimal"/>
      <w:lvlText w:val="%2."/>
      <w:lvlJc w:val="left"/>
      <w:pPr>
        <w:ind w:left="720" w:hanging="360"/>
      </w:pPr>
    </w:lvl>
    <w:lvl w:ilvl="2" w:tplc="DE668EFA">
      <w:start w:val="1"/>
      <w:numFmt w:val="decimal"/>
      <w:lvlText w:val="%3."/>
      <w:lvlJc w:val="left"/>
      <w:pPr>
        <w:ind w:left="720" w:hanging="360"/>
      </w:pPr>
    </w:lvl>
    <w:lvl w:ilvl="3" w:tplc="A5F2DA26">
      <w:start w:val="1"/>
      <w:numFmt w:val="decimal"/>
      <w:lvlText w:val="%4."/>
      <w:lvlJc w:val="left"/>
      <w:pPr>
        <w:ind w:left="720" w:hanging="360"/>
      </w:pPr>
    </w:lvl>
    <w:lvl w:ilvl="4" w:tplc="965A630A">
      <w:start w:val="1"/>
      <w:numFmt w:val="decimal"/>
      <w:lvlText w:val="%5."/>
      <w:lvlJc w:val="left"/>
      <w:pPr>
        <w:ind w:left="720" w:hanging="360"/>
      </w:pPr>
    </w:lvl>
    <w:lvl w:ilvl="5" w:tplc="149266BC">
      <w:start w:val="1"/>
      <w:numFmt w:val="decimal"/>
      <w:lvlText w:val="%6."/>
      <w:lvlJc w:val="left"/>
      <w:pPr>
        <w:ind w:left="720" w:hanging="360"/>
      </w:pPr>
    </w:lvl>
    <w:lvl w:ilvl="6" w:tplc="988A5C1E">
      <w:start w:val="1"/>
      <w:numFmt w:val="decimal"/>
      <w:lvlText w:val="%7."/>
      <w:lvlJc w:val="left"/>
      <w:pPr>
        <w:ind w:left="720" w:hanging="360"/>
      </w:pPr>
    </w:lvl>
    <w:lvl w:ilvl="7" w:tplc="78340744">
      <w:start w:val="1"/>
      <w:numFmt w:val="decimal"/>
      <w:lvlText w:val="%8."/>
      <w:lvlJc w:val="left"/>
      <w:pPr>
        <w:ind w:left="720" w:hanging="360"/>
      </w:pPr>
    </w:lvl>
    <w:lvl w:ilvl="8" w:tplc="1422B26A">
      <w:start w:val="1"/>
      <w:numFmt w:val="decimal"/>
      <w:lvlText w:val="%9."/>
      <w:lvlJc w:val="left"/>
      <w:pPr>
        <w:ind w:left="720" w:hanging="360"/>
      </w:pPr>
    </w:lvl>
  </w:abstractNum>
  <w:abstractNum w:abstractNumId="6" w15:restartNumberingAfterBreak="0">
    <w:nsid w:val="480B1C1C"/>
    <w:multiLevelType w:val="hybridMultilevel"/>
    <w:tmpl w:val="03EE44F2"/>
    <w:lvl w:ilvl="0" w:tplc="653655FC">
      <w:start w:val="1"/>
      <w:numFmt w:val="decimal"/>
      <w:lvlText w:val="%1."/>
      <w:lvlJc w:val="left"/>
      <w:pPr>
        <w:ind w:left="720" w:hanging="360"/>
      </w:pPr>
    </w:lvl>
    <w:lvl w:ilvl="1" w:tplc="241E000A">
      <w:start w:val="1"/>
      <w:numFmt w:val="decimal"/>
      <w:lvlText w:val="%2."/>
      <w:lvlJc w:val="left"/>
      <w:pPr>
        <w:ind w:left="720" w:hanging="360"/>
      </w:pPr>
    </w:lvl>
    <w:lvl w:ilvl="2" w:tplc="D1B6C6EA">
      <w:start w:val="1"/>
      <w:numFmt w:val="decimal"/>
      <w:lvlText w:val="%3."/>
      <w:lvlJc w:val="left"/>
      <w:pPr>
        <w:ind w:left="720" w:hanging="360"/>
      </w:pPr>
    </w:lvl>
    <w:lvl w:ilvl="3" w:tplc="B8BCAB1A">
      <w:start w:val="1"/>
      <w:numFmt w:val="decimal"/>
      <w:lvlText w:val="%4."/>
      <w:lvlJc w:val="left"/>
      <w:pPr>
        <w:ind w:left="720" w:hanging="360"/>
      </w:pPr>
    </w:lvl>
    <w:lvl w:ilvl="4" w:tplc="917E20D2">
      <w:start w:val="1"/>
      <w:numFmt w:val="decimal"/>
      <w:lvlText w:val="%5."/>
      <w:lvlJc w:val="left"/>
      <w:pPr>
        <w:ind w:left="720" w:hanging="360"/>
      </w:pPr>
    </w:lvl>
    <w:lvl w:ilvl="5" w:tplc="66C06F92">
      <w:start w:val="1"/>
      <w:numFmt w:val="decimal"/>
      <w:lvlText w:val="%6."/>
      <w:lvlJc w:val="left"/>
      <w:pPr>
        <w:ind w:left="720" w:hanging="360"/>
      </w:pPr>
    </w:lvl>
    <w:lvl w:ilvl="6" w:tplc="A7389472">
      <w:start w:val="1"/>
      <w:numFmt w:val="decimal"/>
      <w:lvlText w:val="%7."/>
      <w:lvlJc w:val="left"/>
      <w:pPr>
        <w:ind w:left="720" w:hanging="360"/>
      </w:pPr>
    </w:lvl>
    <w:lvl w:ilvl="7" w:tplc="52F869EE">
      <w:start w:val="1"/>
      <w:numFmt w:val="decimal"/>
      <w:lvlText w:val="%8."/>
      <w:lvlJc w:val="left"/>
      <w:pPr>
        <w:ind w:left="720" w:hanging="360"/>
      </w:pPr>
    </w:lvl>
    <w:lvl w:ilvl="8" w:tplc="30907216">
      <w:start w:val="1"/>
      <w:numFmt w:val="decimal"/>
      <w:lvlText w:val="%9."/>
      <w:lvlJc w:val="left"/>
      <w:pPr>
        <w:ind w:left="720" w:hanging="360"/>
      </w:pPr>
    </w:lvl>
  </w:abstractNum>
  <w:abstractNum w:abstractNumId="7" w15:restartNumberingAfterBreak="0">
    <w:nsid w:val="62117409"/>
    <w:multiLevelType w:val="multilevel"/>
    <w:tmpl w:val="44503224"/>
    <w:lvl w:ilvl="0">
      <w:start w:val="1"/>
      <w:numFmt w:val="decimal"/>
      <w:pStyle w:val="Heading1"/>
      <w:suff w:val="nothing"/>
      <w:lvlText w:val="CHAPITRE %1"/>
      <w:lvlJc w:val="left"/>
      <w:pPr>
        <w:ind w:left="4678" w:firstLine="0"/>
      </w:pPr>
    </w:lvl>
    <w:lvl w:ilvl="1">
      <w:start w:val="1"/>
      <w:numFmt w:val="decimal"/>
      <w:pStyle w:val="Heading2"/>
      <w:lvlText w:val="%1.%2"/>
      <w:lvlJc w:val="left"/>
      <w:pPr>
        <w:tabs>
          <w:tab w:val="num" w:pos="887"/>
        </w:tabs>
        <w:ind w:left="887" w:hanging="1009"/>
      </w:pPr>
      <w:rPr>
        <w:rFonts w:hint="default"/>
      </w:rPr>
    </w:lvl>
    <w:lvl w:ilvl="2">
      <w:start w:val="1"/>
      <w:numFmt w:val="decimal"/>
      <w:pStyle w:val="Heading3"/>
      <w:lvlText w:val="%1.%2.%3"/>
      <w:lvlJc w:val="left"/>
      <w:pPr>
        <w:tabs>
          <w:tab w:val="num" w:pos="870"/>
        </w:tabs>
        <w:ind w:left="872" w:hanging="994"/>
      </w:pPr>
      <w:rPr>
        <w:rFonts w:hint="default"/>
      </w:rPr>
    </w:lvl>
    <w:lvl w:ilvl="3">
      <w:start w:val="1"/>
      <w:numFmt w:val="decimal"/>
      <w:pStyle w:val="Heading4"/>
      <w:lvlText w:val="%1.%2.%3.%4"/>
      <w:lvlJc w:val="left"/>
      <w:pPr>
        <w:tabs>
          <w:tab w:val="num" w:pos="1323"/>
        </w:tabs>
        <w:ind w:left="1078" w:hanging="720"/>
      </w:pPr>
      <w:rPr>
        <w:rFonts w:hint="default"/>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658A2F71"/>
    <w:multiLevelType w:val="multilevel"/>
    <w:tmpl w:val="8B2C9F64"/>
    <w:lvl w:ilvl="0">
      <w:start w:val="1"/>
      <w:numFmt w:val="upperLetter"/>
      <w:pStyle w:val="Heading6"/>
      <w:suff w:val="nothing"/>
      <w:lvlText w:val="APPENDICE %1"/>
      <w:lvlJc w:val="left"/>
      <w:pPr>
        <w:ind w:left="0" w:firstLine="0"/>
      </w:pPr>
    </w:lvl>
    <w:lvl w:ilvl="1">
      <w:start w:val="1"/>
      <w:numFmt w:val="decimal"/>
      <w:pStyle w:val="TSAppendiceTitre2"/>
      <w:lvlText w:val="%1.%2"/>
      <w:lvlJc w:val="left"/>
      <w:pPr>
        <w:tabs>
          <w:tab w:val="num" w:pos="1009"/>
        </w:tabs>
        <w:ind w:left="1009" w:hanging="1009"/>
      </w:pPr>
      <w:rPr>
        <w:rFonts w:hint="default"/>
      </w:rPr>
    </w:lvl>
    <w:lvl w:ilvl="2">
      <w:start w:val="1"/>
      <w:numFmt w:val="decimal"/>
      <w:pStyle w:val="TSAppendiceTitre3"/>
      <w:lvlText w:val="%1.%2.%3"/>
      <w:lvlJc w:val="left"/>
      <w:pPr>
        <w:tabs>
          <w:tab w:val="num" w:pos="992"/>
        </w:tabs>
        <w:ind w:left="994" w:hanging="994"/>
      </w:pPr>
      <w:rPr>
        <w:rFonts w:hint="default"/>
      </w:rPr>
    </w:lvl>
    <w:lvl w:ilvl="3">
      <w:start w:val="1"/>
      <w:numFmt w:val="decimal"/>
      <w:pStyle w:val="TSAppendiceTitre4"/>
      <w:lvlText w:val="%1.%2.%3.%4"/>
      <w:lvlJc w:val="left"/>
      <w:pPr>
        <w:tabs>
          <w:tab w:val="num" w:pos="1323"/>
        </w:tabs>
        <w:ind w:left="1078" w:hanging="720"/>
      </w:pPr>
      <w:rPr>
        <w:rFonts w:hint="default"/>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6B6D126D"/>
    <w:multiLevelType w:val="hybridMultilevel"/>
    <w:tmpl w:val="24B8E8F0"/>
    <w:lvl w:ilvl="0" w:tplc="EC4EFB3E">
      <w:start w:val="1"/>
      <w:numFmt w:val="decimal"/>
      <w:lvlText w:val="%1."/>
      <w:lvlJc w:val="left"/>
      <w:pPr>
        <w:ind w:left="720" w:hanging="360"/>
      </w:pPr>
    </w:lvl>
    <w:lvl w:ilvl="1" w:tplc="26BEBA18">
      <w:start w:val="1"/>
      <w:numFmt w:val="decimal"/>
      <w:lvlText w:val="%2."/>
      <w:lvlJc w:val="left"/>
      <w:pPr>
        <w:ind w:left="720" w:hanging="360"/>
      </w:pPr>
    </w:lvl>
    <w:lvl w:ilvl="2" w:tplc="99AA8B2E">
      <w:start w:val="1"/>
      <w:numFmt w:val="decimal"/>
      <w:lvlText w:val="%3."/>
      <w:lvlJc w:val="left"/>
      <w:pPr>
        <w:ind w:left="720" w:hanging="360"/>
      </w:pPr>
    </w:lvl>
    <w:lvl w:ilvl="3" w:tplc="C5140FAE">
      <w:start w:val="1"/>
      <w:numFmt w:val="decimal"/>
      <w:lvlText w:val="%4."/>
      <w:lvlJc w:val="left"/>
      <w:pPr>
        <w:ind w:left="720" w:hanging="360"/>
      </w:pPr>
    </w:lvl>
    <w:lvl w:ilvl="4" w:tplc="0B10DC36">
      <w:start w:val="1"/>
      <w:numFmt w:val="decimal"/>
      <w:lvlText w:val="%5."/>
      <w:lvlJc w:val="left"/>
      <w:pPr>
        <w:ind w:left="720" w:hanging="360"/>
      </w:pPr>
    </w:lvl>
    <w:lvl w:ilvl="5" w:tplc="ABBA68C8">
      <w:start w:val="1"/>
      <w:numFmt w:val="decimal"/>
      <w:lvlText w:val="%6."/>
      <w:lvlJc w:val="left"/>
      <w:pPr>
        <w:ind w:left="720" w:hanging="360"/>
      </w:pPr>
    </w:lvl>
    <w:lvl w:ilvl="6" w:tplc="4C68CB68">
      <w:start w:val="1"/>
      <w:numFmt w:val="decimal"/>
      <w:lvlText w:val="%7."/>
      <w:lvlJc w:val="left"/>
      <w:pPr>
        <w:ind w:left="720" w:hanging="360"/>
      </w:pPr>
    </w:lvl>
    <w:lvl w:ilvl="7" w:tplc="D0DE7118">
      <w:start w:val="1"/>
      <w:numFmt w:val="decimal"/>
      <w:lvlText w:val="%8."/>
      <w:lvlJc w:val="left"/>
      <w:pPr>
        <w:ind w:left="720" w:hanging="360"/>
      </w:pPr>
    </w:lvl>
    <w:lvl w:ilvl="8" w:tplc="39607200">
      <w:start w:val="1"/>
      <w:numFmt w:val="decimal"/>
      <w:lvlText w:val="%9."/>
      <w:lvlJc w:val="left"/>
      <w:pPr>
        <w:ind w:left="720" w:hanging="360"/>
      </w:pPr>
    </w:lvl>
  </w:abstractNum>
  <w:num w:numId="1" w16cid:durableId="538903063">
    <w:abstractNumId w:val="4"/>
  </w:num>
  <w:num w:numId="2" w16cid:durableId="538903063">
    <w:abstractNumId w:val="7"/>
  </w:num>
  <w:num w:numId="3" w16cid:durableId="538903063">
    <w:abstractNumId w:val="0"/>
  </w:num>
  <w:num w:numId="4" w16cid:durableId="538903063">
    <w:abstractNumId w:val="8"/>
  </w:num>
  <w:num w:numId="5" w16cid:durableId="1436365547">
    <w:abstractNumId w:val="2"/>
  </w:num>
  <w:num w:numId="6" w16cid:durableId="384715476">
    <w:abstractNumId w:val="6"/>
  </w:num>
  <w:num w:numId="7" w16cid:durableId="447357699">
    <w:abstractNumId w:val="5"/>
  </w:num>
  <w:num w:numId="8" w16cid:durableId="2130316780">
    <w:abstractNumId w:val="1"/>
  </w:num>
  <w:num w:numId="9" w16cid:durableId="1292785629">
    <w:abstractNumId w:val="3"/>
  </w:num>
  <w:num w:numId="10" w16cid:durableId="2072459413">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ÉTS">
    <w15:presenceInfo w15:providerId="None" w15:userId="ÉT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mirrorMargins/>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C6B"/>
    <w:rsid w:val="000023D2"/>
    <w:rsid w:val="00026B9C"/>
    <w:rsid w:val="00035830"/>
    <w:rsid w:val="000428D6"/>
    <w:rsid w:val="00052611"/>
    <w:rsid w:val="000614F3"/>
    <w:rsid w:val="00063FBF"/>
    <w:rsid w:val="00064B53"/>
    <w:rsid w:val="000750F7"/>
    <w:rsid w:val="00077792"/>
    <w:rsid w:val="00091FD4"/>
    <w:rsid w:val="000933D9"/>
    <w:rsid w:val="00095DDF"/>
    <w:rsid w:val="000A00A7"/>
    <w:rsid w:val="000B6210"/>
    <w:rsid w:val="000C2A40"/>
    <w:rsid w:val="000C2C45"/>
    <w:rsid w:val="000C46F5"/>
    <w:rsid w:val="000D00A3"/>
    <w:rsid w:val="000D22C8"/>
    <w:rsid w:val="000D329E"/>
    <w:rsid w:val="000D4E6E"/>
    <w:rsid w:val="000D6910"/>
    <w:rsid w:val="000E27B0"/>
    <w:rsid w:val="000E5692"/>
    <w:rsid w:val="000E5AB5"/>
    <w:rsid w:val="000E6121"/>
    <w:rsid w:val="000F1330"/>
    <w:rsid w:val="0010319D"/>
    <w:rsid w:val="001045D1"/>
    <w:rsid w:val="001173B6"/>
    <w:rsid w:val="00121582"/>
    <w:rsid w:val="00124513"/>
    <w:rsid w:val="00126D81"/>
    <w:rsid w:val="00136E36"/>
    <w:rsid w:val="001378E3"/>
    <w:rsid w:val="00141480"/>
    <w:rsid w:val="00142935"/>
    <w:rsid w:val="00144BD6"/>
    <w:rsid w:val="00153F9A"/>
    <w:rsid w:val="00163CD7"/>
    <w:rsid w:val="001654CC"/>
    <w:rsid w:val="00166023"/>
    <w:rsid w:val="00166BC6"/>
    <w:rsid w:val="00167ED1"/>
    <w:rsid w:val="00176DD3"/>
    <w:rsid w:val="00177227"/>
    <w:rsid w:val="00177348"/>
    <w:rsid w:val="00184EDF"/>
    <w:rsid w:val="00192AFE"/>
    <w:rsid w:val="00192FA0"/>
    <w:rsid w:val="001951A0"/>
    <w:rsid w:val="001A0954"/>
    <w:rsid w:val="001A33B9"/>
    <w:rsid w:val="001B174C"/>
    <w:rsid w:val="001B6F06"/>
    <w:rsid w:val="001C545C"/>
    <w:rsid w:val="001D77F9"/>
    <w:rsid w:val="001E11B0"/>
    <w:rsid w:val="001E313E"/>
    <w:rsid w:val="001E5616"/>
    <w:rsid w:val="00202898"/>
    <w:rsid w:val="002046F3"/>
    <w:rsid w:val="00210F2F"/>
    <w:rsid w:val="0021179D"/>
    <w:rsid w:val="00215022"/>
    <w:rsid w:val="002301A4"/>
    <w:rsid w:val="00232F1E"/>
    <w:rsid w:val="00235DF3"/>
    <w:rsid w:val="0023644B"/>
    <w:rsid w:val="00241AAC"/>
    <w:rsid w:val="0025259C"/>
    <w:rsid w:val="00254823"/>
    <w:rsid w:val="00257444"/>
    <w:rsid w:val="00260B92"/>
    <w:rsid w:val="00271D08"/>
    <w:rsid w:val="002773AF"/>
    <w:rsid w:val="0028076D"/>
    <w:rsid w:val="00280DAA"/>
    <w:rsid w:val="002918C7"/>
    <w:rsid w:val="00293BD9"/>
    <w:rsid w:val="0029637F"/>
    <w:rsid w:val="0029679A"/>
    <w:rsid w:val="002A5F69"/>
    <w:rsid w:val="002B284C"/>
    <w:rsid w:val="002F2741"/>
    <w:rsid w:val="002F2ED8"/>
    <w:rsid w:val="002F3D18"/>
    <w:rsid w:val="003030B7"/>
    <w:rsid w:val="003129E0"/>
    <w:rsid w:val="00312F40"/>
    <w:rsid w:val="00336398"/>
    <w:rsid w:val="00343D18"/>
    <w:rsid w:val="0035185F"/>
    <w:rsid w:val="003532CA"/>
    <w:rsid w:val="0035689A"/>
    <w:rsid w:val="00360EF1"/>
    <w:rsid w:val="003614FB"/>
    <w:rsid w:val="00366FD4"/>
    <w:rsid w:val="0036741D"/>
    <w:rsid w:val="00370A7C"/>
    <w:rsid w:val="00373E4B"/>
    <w:rsid w:val="00391A88"/>
    <w:rsid w:val="003B09EE"/>
    <w:rsid w:val="003B4D54"/>
    <w:rsid w:val="003C184F"/>
    <w:rsid w:val="003C1A89"/>
    <w:rsid w:val="003C732A"/>
    <w:rsid w:val="003D1899"/>
    <w:rsid w:val="003D484C"/>
    <w:rsid w:val="003D5A1A"/>
    <w:rsid w:val="003E76D5"/>
    <w:rsid w:val="003F17C2"/>
    <w:rsid w:val="00407A46"/>
    <w:rsid w:val="00411F54"/>
    <w:rsid w:val="0041271D"/>
    <w:rsid w:val="00416857"/>
    <w:rsid w:val="00427264"/>
    <w:rsid w:val="004314D4"/>
    <w:rsid w:val="00435C88"/>
    <w:rsid w:val="00437FBB"/>
    <w:rsid w:val="004444F4"/>
    <w:rsid w:val="004504E8"/>
    <w:rsid w:val="00450AEB"/>
    <w:rsid w:val="00454086"/>
    <w:rsid w:val="0047021F"/>
    <w:rsid w:val="004719F8"/>
    <w:rsid w:val="00474CC6"/>
    <w:rsid w:val="00485D21"/>
    <w:rsid w:val="00490A81"/>
    <w:rsid w:val="00491D67"/>
    <w:rsid w:val="00492E7C"/>
    <w:rsid w:val="00493746"/>
    <w:rsid w:val="00493BE7"/>
    <w:rsid w:val="004946A5"/>
    <w:rsid w:val="004A3515"/>
    <w:rsid w:val="004B0028"/>
    <w:rsid w:val="004B197F"/>
    <w:rsid w:val="004C4290"/>
    <w:rsid w:val="004C5D61"/>
    <w:rsid w:val="004C62F4"/>
    <w:rsid w:val="004E0301"/>
    <w:rsid w:val="004E2F9F"/>
    <w:rsid w:val="004E3D52"/>
    <w:rsid w:val="004E5137"/>
    <w:rsid w:val="004F437F"/>
    <w:rsid w:val="005077AE"/>
    <w:rsid w:val="00515FCC"/>
    <w:rsid w:val="00517063"/>
    <w:rsid w:val="00526ADC"/>
    <w:rsid w:val="005328DA"/>
    <w:rsid w:val="00547693"/>
    <w:rsid w:val="005936BA"/>
    <w:rsid w:val="00594B0F"/>
    <w:rsid w:val="00596CE1"/>
    <w:rsid w:val="005A76A8"/>
    <w:rsid w:val="005B26A8"/>
    <w:rsid w:val="005D1CEE"/>
    <w:rsid w:val="005E3CE6"/>
    <w:rsid w:val="005F1D05"/>
    <w:rsid w:val="005F5D9E"/>
    <w:rsid w:val="0061110D"/>
    <w:rsid w:val="006127DC"/>
    <w:rsid w:val="006254B9"/>
    <w:rsid w:val="00630C2D"/>
    <w:rsid w:val="00641F0A"/>
    <w:rsid w:val="006429CD"/>
    <w:rsid w:val="00644E0A"/>
    <w:rsid w:val="00647FB4"/>
    <w:rsid w:val="00650ED2"/>
    <w:rsid w:val="00662B36"/>
    <w:rsid w:val="00675342"/>
    <w:rsid w:val="00675C38"/>
    <w:rsid w:val="00676738"/>
    <w:rsid w:val="00680342"/>
    <w:rsid w:val="006804DB"/>
    <w:rsid w:val="00681E00"/>
    <w:rsid w:val="00692532"/>
    <w:rsid w:val="00696C8E"/>
    <w:rsid w:val="006A032B"/>
    <w:rsid w:val="006A1F8A"/>
    <w:rsid w:val="006B0733"/>
    <w:rsid w:val="006B4EAA"/>
    <w:rsid w:val="006C3058"/>
    <w:rsid w:val="006C3935"/>
    <w:rsid w:val="006C3998"/>
    <w:rsid w:val="006C4E27"/>
    <w:rsid w:val="006D0769"/>
    <w:rsid w:val="006D2C6D"/>
    <w:rsid w:val="006E4D65"/>
    <w:rsid w:val="006F3AF4"/>
    <w:rsid w:val="00705761"/>
    <w:rsid w:val="00705F2B"/>
    <w:rsid w:val="00710133"/>
    <w:rsid w:val="00713728"/>
    <w:rsid w:val="00713BE9"/>
    <w:rsid w:val="00716885"/>
    <w:rsid w:val="00717960"/>
    <w:rsid w:val="00720D29"/>
    <w:rsid w:val="00724427"/>
    <w:rsid w:val="007307D4"/>
    <w:rsid w:val="007323F4"/>
    <w:rsid w:val="00735FFF"/>
    <w:rsid w:val="0074096B"/>
    <w:rsid w:val="00757EBD"/>
    <w:rsid w:val="007671F3"/>
    <w:rsid w:val="00773138"/>
    <w:rsid w:val="0078187E"/>
    <w:rsid w:val="00785F0F"/>
    <w:rsid w:val="0079242A"/>
    <w:rsid w:val="0079388E"/>
    <w:rsid w:val="0079689C"/>
    <w:rsid w:val="007A45E3"/>
    <w:rsid w:val="007B781A"/>
    <w:rsid w:val="007D594A"/>
    <w:rsid w:val="007E24B8"/>
    <w:rsid w:val="007E430D"/>
    <w:rsid w:val="007F4B40"/>
    <w:rsid w:val="008114F6"/>
    <w:rsid w:val="00814ECD"/>
    <w:rsid w:val="00817BDA"/>
    <w:rsid w:val="00820797"/>
    <w:rsid w:val="00824427"/>
    <w:rsid w:val="008260E7"/>
    <w:rsid w:val="00831208"/>
    <w:rsid w:val="00836BD0"/>
    <w:rsid w:val="00844624"/>
    <w:rsid w:val="00871ADE"/>
    <w:rsid w:val="00872B1C"/>
    <w:rsid w:val="00875D25"/>
    <w:rsid w:val="008825FC"/>
    <w:rsid w:val="00884B62"/>
    <w:rsid w:val="0088736C"/>
    <w:rsid w:val="0088742C"/>
    <w:rsid w:val="00891A72"/>
    <w:rsid w:val="0089474B"/>
    <w:rsid w:val="008948DB"/>
    <w:rsid w:val="008A146A"/>
    <w:rsid w:val="008A156D"/>
    <w:rsid w:val="008A36E4"/>
    <w:rsid w:val="008A7505"/>
    <w:rsid w:val="008B6434"/>
    <w:rsid w:val="008D2D7F"/>
    <w:rsid w:val="008E0803"/>
    <w:rsid w:val="008F2F3B"/>
    <w:rsid w:val="00901A69"/>
    <w:rsid w:val="009041AA"/>
    <w:rsid w:val="0090420B"/>
    <w:rsid w:val="00912D67"/>
    <w:rsid w:val="00922B0A"/>
    <w:rsid w:val="0092789E"/>
    <w:rsid w:val="009312D3"/>
    <w:rsid w:val="00933756"/>
    <w:rsid w:val="0094143A"/>
    <w:rsid w:val="009424E2"/>
    <w:rsid w:val="00951B7A"/>
    <w:rsid w:val="00951C6B"/>
    <w:rsid w:val="0095488D"/>
    <w:rsid w:val="009627A9"/>
    <w:rsid w:val="00963419"/>
    <w:rsid w:val="0096643C"/>
    <w:rsid w:val="00966548"/>
    <w:rsid w:val="00972A03"/>
    <w:rsid w:val="00972AC5"/>
    <w:rsid w:val="00975F05"/>
    <w:rsid w:val="00991316"/>
    <w:rsid w:val="009A7A5F"/>
    <w:rsid w:val="009B47BD"/>
    <w:rsid w:val="009B6A35"/>
    <w:rsid w:val="009C0FEA"/>
    <w:rsid w:val="009C40EC"/>
    <w:rsid w:val="009C4D47"/>
    <w:rsid w:val="009D12B2"/>
    <w:rsid w:val="009E1A48"/>
    <w:rsid w:val="009E2988"/>
    <w:rsid w:val="009E4668"/>
    <w:rsid w:val="009E7110"/>
    <w:rsid w:val="009F52F4"/>
    <w:rsid w:val="009F61C4"/>
    <w:rsid w:val="009F75F2"/>
    <w:rsid w:val="009F7A8F"/>
    <w:rsid w:val="00A03FF3"/>
    <w:rsid w:val="00A204DA"/>
    <w:rsid w:val="00A3035F"/>
    <w:rsid w:val="00A3634B"/>
    <w:rsid w:val="00A4767E"/>
    <w:rsid w:val="00A56553"/>
    <w:rsid w:val="00A60D7B"/>
    <w:rsid w:val="00A6459B"/>
    <w:rsid w:val="00A64F41"/>
    <w:rsid w:val="00A745EE"/>
    <w:rsid w:val="00A76235"/>
    <w:rsid w:val="00A76741"/>
    <w:rsid w:val="00A773D1"/>
    <w:rsid w:val="00A77EFB"/>
    <w:rsid w:val="00A93CE1"/>
    <w:rsid w:val="00AA0E11"/>
    <w:rsid w:val="00AA3F87"/>
    <w:rsid w:val="00AA7740"/>
    <w:rsid w:val="00AC2879"/>
    <w:rsid w:val="00AC2DE4"/>
    <w:rsid w:val="00AD12D7"/>
    <w:rsid w:val="00AE1D40"/>
    <w:rsid w:val="00AF55F8"/>
    <w:rsid w:val="00AF6E93"/>
    <w:rsid w:val="00B0393B"/>
    <w:rsid w:val="00B075EC"/>
    <w:rsid w:val="00B11818"/>
    <w:rsid w:val="00B1365B"/>
    <w:rsid w:val="00B16A68"/>
    <w:rsid w:val="00B20C5E"/>
    <w:rsid w:val="00B24AF4"/>
    <w:rsid w:val="00B27AC5"/>
    <w:rsid w:val="00B43C9D"/>
    <w:rsid w:val="00B4612E"/>
    <w:rsid w:val="00B46285"/>
    <w:rsid w:val="00B5021D"/>
    <w:rsid w:val="00B535C2"/>
    <w:rsid w:val="00B57640"/>
    <w:rsid w:val="00B6272D"/>
    <w:rsid w:val="00B64155"/>
    <w:rsid w:val="00B6513E"/>
    <w:rsid w:val="00B7686C"/>
    <w:rsid w:val="00B77BA1"/>
    <w:rsid w:val="00B91350"/>
    <w:rsid w:val="00BA3FD5"/>
    <w:rsid w:val="00BB0EFE"/>
    <w:rsid w:val="00BB73C2"/>
    <w:rsid w:val="00BC26DB"/>
    <w:rsid w:val="00BC382E"/>
    <w:rsid w:val="00BE4CEB"/>
    <w:rsid w:val="00BE64CA"/>
    <w:rsid w:val="00BE7F57"/>
    <w:rsid w:val="00BF06FB"/>
    <w:rsid w:val="00BF2366"/>
    <w:rsid w:val="00BF2FE8"/>
    <w:rsid w:val="00BF6C4C"/>
    <w:rsid w:val="00BF6F06"/>
    <w:rsid w:val="00C12CB2"/>
    <w:rsid w:val="00C216D9"/>
    <w:rsid w:val="00C2183E"/>
    <w:rsid w:val="00C268E7"/>
    <w:rsid w:val="00C26AF7"/>
    <w:rsid w:val="00C279A2"/>
    <w:rsid w:val="00C3465A"/>
    <w:rsid w:val="00C472A6"/>
    <w:rsid w:val="00C617B5"/>
    <w:rsid w:val="00C65CFA"/>
    <w:rsid w:val="00C669AC"/>
    <w:rsid w:val="00C70D7A"/>
    <w:rsid w:val="00C71992"/>
    <w:rsid w:val="00C77683"/>
    <w:rsid w:val="00C87FA2"/>
    <w:rsid w:val="00C92764"/>
    <w:rsid w:val="00C94120"/>
    <w:rsid w:val="00C96F04"/>
    <w:rsid w:val="00CA0A23"/>
    <w:rsid w:val="00CA45BE"/>
    <w:rsid w:val="00CA7FE5"/>
    <w:rsid w:val="00CB1CD4"/>
    <w:rsid w:val="00CB5611"/>
    <w:rsid w:val="00CC0989"/>
    <w:rsid w:val="00CC4C09"/>
    <w:rsid w:val="00CC6117"/>
    <w:rsid w:val="00CD17D3"/>
    <w:rsid w:val="00CD2241"/>
    <w:rsid w:val="00CD3E0B"/>
    <w:rsid w:val="00CD6EEF"/>
    <w:rsid w:val="00CF3929"/>
    <w:rsid w:val="00CF4DD0"/>
    <w:rsid w:val="00D01DF5"/>
    <w:rsid w:val="00D05760"/>
    <w:rsid w:val="00D11EB4"/>
    <w:rsid w:val="00D1703E"/>
    <w:rsid w:val="00D302D2"/>
    <w:rsid w:val="00D34B90"/>
    <w:rsid w:val="00D35122"/>
    <w:rsid w:val="00D41AD5"/>
    <w:rsid w:val="00D5047D"/>
    <w:rsid w:val="00D53B0D"/>
    <w:rsid w:val="00D54480"/>
    <w:rsid w:val="00D5782A"/>
    <w:rsid w:val="00DA1174"/>
    <w:rsid w:val="00DB4F72"/>
    <w:rsid w:val="00DB7C44"/>
    <w:rsid w:val="00DC3278"/>
    <w:rsid w:val="00DC5EF2"/>
    <w:rsid w:val="00DC78F5"/>
    <w:rsid w:val="00DD1052"/>
    <w:rsid w:val="00DD1CD9"/>
    <w:rsid w:val="00DE2581"/>
    <w:rsid w:val="00DF04FA"/>
    <w:rsid w:val="00E00F4A"/>
    <w:rsid w:val="00E02338"/>
    <w:rsid w:val="00E10B72"/>
    <w:rsid w:val="00E221B6"/>
    <w:rsid w:val="00E227AB"/>
    <w:rsid w:val="00E34EB6"/>
    <w:rsid w:val="00E454E7"/>
    <w:rsid w:val="00E51709"/>
    <w:rsid w:val="00E521C8"/>
    <w:rsid w:val="00E5557C"/>
    <w:rsid w:val="00E5594C"/>
    <w:rsid w:val="00E60E61"/>
    <w:rsid w:val="00E63AC2"/>
    <w:rsid w:val="00E6753A"/>
    <w:rsid w:val="00E709A4"/>
    <w:rsid w:val="00E70F51"/>
    <w:rsid w:val="00E965EE"/>
    <w:rsid w:val="00EB3058"/>
    <w:rsid w:val="00EC0B6B"/>
    <w:rsid w:val="00EC2E1F"/>
    <w:rsid w:val="00ED4313"/>
    <w:rsid w:val="00ED689C"/>
    <w:rsid w:val="00EF18D2"/>
    <w:rsid w:val="00EF428F"/>
    <w:rsid w:val="00F00921"/>
    <w:rsid w:val="00F00CF7"/>
    <w:rsid w:val="00F00D61"/>
    <w:rsid w:val="00F10A5A"/>
    <w:rsid w:val="00F12695"/>
    <w:rsid w:val="00F22A23"/>
    <w:rsid w:val="00F32634"/>
    <w:rsid w:val="00F33ABA"/>
    <w:rsid w:val="00F45B7C"/>
    <w:rsid w:val="00F56863"/>
    <w:rsid w:val="00F63622"/>
    <w:rsid w:val="00F832D2"/>
    <w:rsid w:val="00F9398D"/>
    <w:rsid w:val="00FA69A0"/>
    <w:rsid w:val="00FB049D"/>
    <w:rsid w:val="00FB08DA"/>
    <w:rsid w:val="00FB7CE8"/>
    <w:rsid w:val="00FC3FBC"/>
    <w:rsid w:val="00FC6FBF"/>
    <w:rsid w:val="00FE17F0"/>
    <w:rsid w:val="00FE1E1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748BF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fr-CA" w:eastAsia="en-CA" w:bidi="ar-SA"/>
      </w:rPr>
    </w:rPrDefault>
    <w:pPrDefault/>
  </w:docDefaults>
  <w:latentStyles w:defLockedState="0" w:defUIPriority="99" w:defSemiHidden="0" w:defUnhideWhenUsed="0" w:defQFormat="0" w:count="376">
    <w:lsdException w:name="Normal" w:semiHidden="1" w:uiPriority="0" w:qFormat="1"/>
    <w:lsdException w:name="heading 1" w:semiHidden="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lsdException w:name="index heading" w:semiHidden="1"/>
    <w:lsdException w:name="caption" w:semiHidden="1" w:uiPriority="0" w:unhideWhenUsed="1" w:qFormat="1"/>
    <w:lsdException w:name="table of figures" w:semiHidden="1" w:unhideWhenUsed="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99"/>
    <w:semiHidden/>
    <w:qFormat/>
    <w:rsid w:val="000F1330"/>
  </w:style>
  <w:style w:type="paragraph" w:styleId="Heading1">
    <w:name w:val="heading 1"/>
    <w:aliases w:val="ÉTS Chapitre Titre 1"/>
    <w:basedOn w:val="Normal"/>
    <w:next w:val="TSNormal"/>
    <w:link w:val="Heading1Char"/>
    <w:uiPriority w:val="4"/>
    <w:unhideWhenUsed/>
    <w:qFormat/>
    <w:rsid w:val="00C427CA"/>
    <w:pPr>
      <w:keepNext/>
      <w:numPr>
        <w:numId w:val="2"/>
      </w:numPr>
      <w:tabs>
        <w:tab w:val="center" w:pos="4500"/>
      </w:tabs>
      <w:spacing w:after="480"/>
      <w:ind w:left="0"/>
      <w:jc w:val="center"/>
      <w:outlineLvl w:val="0"/>
    </w:pPr>
    <w:rPr>
      <w:b/>
      <w:bCs/>
      <w:caps/>
      <w:kern w:val="32"/>
    </w:rPr>
  </w:style>
  <w:style w:type="paragraph" w:styleId="Heading2">
    <w:name w:val="heading 2"/>
    <w:aliases w:val="ÉTS Chapitre Titre 2"/>
    <w:basedOn w:val="Normal"/>
    <w:next w:val="TSNormal"/>
    <w:link w:val="Heading2Char"/>
    <w:uiPriority w:val="4"/>
    <w:unhideWhenUsed/>
    <w:qFormat/>
    <w:rsid w:val="00C427CA"/>
    <w:pPr>
      <w:keepNext/>
      <w:numPr>
        <w:ilvl w:val="1"/>
        <w:numId w:val="2"/>
      </w:numPr>
      <w:tabs>
        <w:tab w:val="right" w:leader="dot" w:pos="9072"/>
      </w:tabs>
      <w:spacing w:after="480"/>
      <w:ind w:left="992" w:right="675" w:hanging="992"/>
      <w:outlineLvl w:val="1"/>
    </w:pPr>
    <w:rPr>
      <w:b/>
      <w:bCs/>
      <w:iCs/>
      <w:szCs w:val="28"/>
    </w:rPr>
  </w:style>
  <w:style w:type="paragraph" w:styleId="Heading3">
    <w:name w:val="heading 3"/>
    <w:aliases w:val="ÉTS Chapitre Titre 3"/>
    <w:basedOn w:val="Normal"/>
    <w:next w:val="TSNormal"/>
    <w:link w:val="Heading3Char"/>
    <w:uiPriority w:val="4"/>
    <w:unhideWhenUsed/>
    <w:qFormat/>
    <w:rsid w:val="00C427CA"/>
    <w:pPr>
      <w:keepNext/>
      <w:numPr>
        <w:ilvl w:val="2"/>
        <w:numId w:val="2"/>
      </w:numPr>
      <w:spacing w:after="480"/>
      <w:ind w:left="992" w:hanging="992"/>
      <w:outlineLvl w:val="2"/>
    </w:pPr>
    <w:rPr>
      <w:b/>
      <w:bCs/>
      <w:szCs w:val="26"/>
    </w:rPr>
  </w:style>
  <w:style w:type="paragraph" w:styleId="Heading4">
    <w:name w:val="heading 4"/>
    <w:aliases w:val="ÉTS Chapitre Titre 4"/>
    <w:basedOn w:val="Normal"/>
    <w:next w:val="TSNormal"/>
    <w:link w:val="Heading4Char"/>
    <w:uiPriority w:val="4"/>
    <w:unhideWhenUsed/>
    <w:qFormat/>
    <w:rsid w:val="00C427CA"/>
    <w:pPr>
      <w:keepNext/>
      <w:keepLines/>
      <w:numPr>
        <w:ilvl w:val="3"/>
        <w:numId w:val="2"/>
      </w:numPr>
      <w:spacing w:after="480"/>
      <w:ind w:left="992" w:hanging="992"/>
      <w:outlineLvl w:val="3"/>
    </w:pPr>
    <w:rPr>
      <w:b/>
      <w:bCs/>
      <w:iCs/>
    </w:rPr>
  </w:style>
  <w:style w:type="paragraph" w:styleId="Heading5">
    <w:name w:val="heading 5"/>
    <w:aliases w:val="ÉTS Annexe Titre 1"/>
    <w:basedOn w:val="Normal"/>
    <w:next w:val="TSSansinterligne"/>
    <w:link w:val="Heading5Char"/>
    <w:uiPriority w:val="5"/>
    <w:unhideWhenUsed/>
    <w:qFormat/>
    <w:rsid w:val="00C427CA"/>
    <w:pPr>
      <w:keepNext/>
      <w:keepLines/>
      <w:numPr>
        <w:numId w:val="3"/>
      </w:numPr>
      <w:spacing w:after="480"/>
      <w:jc w:val="center"/>
      <w:outlineLvl w:val="4"/>
    </w:pPr>
    <w:rPr>
      <w:b/>
      <w:bCs/>
      <w:caps/>
      <w:kern w:val="32"/>
    </w:rPr>
  </w:style>
  <w:style w:type="paragraph" w:styleId="Heading6">
    <w:name w:val="heading 6"/>
    <w:aliases w:val="ÉTS Appendice Titre 1"/>
    <w:basedOn w:val="Normal"/>
    <w:next w:val="TSSansinterligne"/>
    <w:link w:val="Heading6Char"/>
    <w:uiPriority w:val="6"/>
    <w:unhideWhenUsed/>
    <w:qFormat/>
    <w:rsid w:val="00C427CA"/>
    <w:pPr>
      <w:keepNext/>
      <w:keepLines/>
      <w:numPr>
        <w:numId w:val="4"/>
      </w:numPr>
      <w:jc w:val="center"/>
      <w:outlineLvl w:val="5"/>
    </w:pPr>
    <w:rPr>
      <w:b/>
      <w:bCs/>
      <w:caps/>
      <w:kern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B284C"/>
    <w:pPr>
      <w:tabs>
        <w:tab w:val="center" w:pos="4536"/>
        <w:tab w:val="right" w:pos="9072"/>
      </w:tabs>
    </w:pPr>
  </w:style>
  <w:style w:type="character" w:customStyle="1" w:styleId="HeaderChar">
    <w:name w:val="Header Char"/>
    <w:link w:val="Header"/>
    <w:uiPriority w:val="99"/>
    <w:rsid w:val="00C268E7"/>
  </w:style>
  <w:style w:type="paragraph" w:customStyle="1" w:styleId="TSPagesliminairesTitre">
    <w:name w:val="ÉTS Pages liminaires Titre"/>
    <w:basedOn w:val="Normal"/>
    <w:next w:val="TSNormal"/>
    <w:uiPriority w:val="14"/>
    <w:unhideWhenUsed/>
    <w:qFormat/>
    <w:rsid w:val="00901A69"/>
    <w:pPr>
      <w:spacing w:after="480"/>
      <w:jc w:val="center"/>
    </w:pPr>
    <w:rPr>
      <w:b/>
      <w:caps/>
      <w:lang w:eastAsia="fr-CA"/>
    </w:rPr>
  </w:style>
  <w:style w:type="paragraph" w:customStyle="1" w:styleId="TSAbrviationsetsymboles">
    <w:name w:val="ÉTS Abréviations et symboles"/>
    <w:basedOn w:val="TSSansinterligne"/>
    <w:link w:val="TSAbrviationsetsymbolesCar"/>
    <w:uiPriority w:val="2"/>
    <w:unhideWhenUsed/>
    <w:qFormat/>
    <w:rsid w:val="00735FFF"/>
    <w:pPr>
      <w:tabs>
        <w:tab w:val="left" w:pos="1418"/>
      </w:tabs>
      <w:spacing w:after="240"/>
    </w:pPr>
  </w:style>
  <w:style w:type="paragraph" w:customStyle="1" w:styleId="TSPagedetitreTitredudocument">
    <w:name w:val="ÉTS Page de titre Titre du document"/>
    <w:basedOn w:val="Normal"/>
    <w:link w:val="TSPagedetitreTitredudocumentCar"/>
    <w:uiPriority w:val="7"/>
    <w:unhideWhenUsed/>
    <w:qFormat/>
    <w:rsid w:val="00A3634B"/>
    <w:pPr>
      <w:jc w:val="center"/>
    </w:pPr>
    <w:rPr>
      <w:sz w:val="36"/>
    </w:rPr>
  </w:style>
  <w:style w:type="character" w:styleId="PlaceholderText">
    <w:name w:val="Placeholder Text"/>
    <w:uiPriority w:val="99"/>
    <w:semiHidden/>
    <w:rsid w:val="00391A88"/>
    <w:rPr>
      <w:color w:val="C00000"/>
    </w:rPr>
  </w:style>
  <w:style w:type="paragraph" w:customStyle="1" w:styleId="TSPagedetitrePrnom">
    <w:name w:val="ÉTS Page de titre Prénom"/>
    <w:basedOn w:val="Normal"/>
    <w:link w:val="TSPagedetitrePrnomCar"/>
    <w:uiPriority w:val="8"/>
    <w:unhideWhenUsed/>
    <w:qFormat/>
    <w:rsid w:val="00E5557C"/>
    <w:pPr>
      <w:jc w:val="center"/>
    </w:pPr>
    <w:rPr>
      <w:sz w:val="32"/>
    </w:rPr>
  </w:style>
  <w:style w:type="paragraph" w:customStyle="1" w:styleId="TSPagedetitreNOM">
    <w:name w:val="ÉTS Page de titre NOM"/>
    <w:basedOn w:val="TSPagedetitrePrnom"/>
    <w:link w:val="TSPagedetitreNOMCar"/>
    <w:uiPriority w:val="9"/>
    <w:unhideWhenUsed/>
    <w:qFormat/>
    <w:rsid w:val="00884B62"/>
    <w:rPr>
      <w:caps/>
    </w:rPr>
  </w:style>
  <w:style w:type="character" w:customStyle="1" w:styleId="TSPagedetitrePrnomCar">
    <w:name w:val="ÉTS Page de titre Prénom Car"/>
    <w:link w:val="TSPagedetitrePrnom"/>
    <w:uiPriority w:val="8"/>
    <w:unhideWhenUsed/>
    <w:qFormat/>
    <w:rsid w:val="00E5557C"/>
    <w:rPr>
      <w:sz w:val="32"/>
    </w:rPr>
  </w:style>
  <w:style w:type="character" w:customStyle="1" w:styleId="TSPagedetitreNOMCar">
    <w:name w:val="ÉTS Page de titre NOM Car"/>
    <w:basedOn w:val="TSPagedetitrePrnomCar"/>
    <w:link w:val="TSPagedetitreNOM"/>
    <w:uiPriority w:val="9"/>
    <w:unhideWhenUsed/>
    <w:qFormat/>
    <w:rsid w:val="00884B62"/>
    <w:rPr>
      <w:caps/>
      <w:sz w:val="32"/>
    </w:rPr>
  </w:style>
  <w:style w:type="paragraph" w:customStyle="1" w:styleId="TSPagedetitreContenumajuscules">
    <w:name w:val="ÉTS Page de titre Contenu majuscules"/>
    <w:basedOn w:val="TSPagedetitreNOM"/>
    <w:link w:val="TSPagedetitreContenumajusculesCar"/>
    <w:uiPriority w:val="28"/>
    <w:unhideWhenUsed/>
    <w:qFormat/>
    <w:rsid w:val="00B27AC5"/>
    <w:rPr>
      <w:sz w:val="28"/>
    </w:rPr>
  </w:style>
  <w:style w:type="paragraph" w:customStyle="1" w:styleId="TSPagedetitreContenunormal">
    <w:name w:val="ÉTS Page de titre Contenu normal"/>
    <w:basedOn w:val="TSPagedetitrePrnom"/>
    <w:link w:val="TSPagedetitreContenunormalCar"/>
    <w:uiPriority w:val="27"/>
    <w:unhideWhenUsed/>
    <w:qFormat/>
    <w:rsid w:val="002918C7"/>
    <w:rPr>
      <w:sz w:val="28"/>
    </w:rPr>
  </w:style>
  <w:style w:type="paragraph" w:customStyle="1" w:styleId="TSPagedetitreLignelicence">
    <w:name w:val="ÉTS Page de titre Ligne licence"/>
    <w:basedOn w:val="TSPagedetitreContenunormal"/>
    <w:link w:val="TSPagedetitreLignelicenceCar"/>
    <w:uiPriority w:val="12"/>
    <w:unhideWhenUsed/>
    <w:qFormat/>
    <w:rsid w:val="00FE17F0"/>
    <w:rPr>
      <w:sz w:val="24"/>
    </w:rPr>
  </w:style>
  <w:style w:type="paragraph" w:customStyle="1" w:styleId="TSPagejurySoustitreetbasdepage">
    <w:name w:val="ÉTS Page jury Sous titre et bas de page"/>
    <w:basedOn w:val="Normal"/>
    <w:link w:val="TSPagejurySoustitreetbasdepageCar"/>
    <w:uiPriority w:val="15"/>
    <w:unhideWhenUsed/>
    <w:qFormat/>
    <w:rsid w:val="004C5D61"/>
    <w:pPr>
      <w:jc w:val="center"/>
    </w:pPr>
    <w:rPr>
      <w:caps/>
    </w:rPr>
  </w:style>
  <w:style w:type="paragraph" w:customStyle="1" w:styleId="TSSansinterligne">
    <w:name w:val="ÉTS Sans interligne"/>
    <w:basedOn w:val="Normal"/>
    <w:link w:val="TSSansinterligneCar"/>
    <w:uiPriority w:val="2"/>
    <w:unhideWhenUsed/>
    <w:qFormat/>
    <w:rsid w:val="00B16A68"/>
    <w:pPr>
      <w:jc w:val="both"/>
    </w:pPr>
  </w:style>
  <w:style w:type="paragraph" w:customStyle="1" w:styleId="TSPagedelicence">
    <w:name w:val="ÉTS Page de licence"/>
    <w:basedOn w:val="Normal"/>
    <w:uiPriority w:val="9"/>
    <w:unhideWhenUsed/>
    <w:qFormat/>
    <w:rsid w:val="002A5F69"/>
    <w:pPr>
      <w:spacing w:line="360" w:lineRule="auto"/>
      <w:ind w:left="181" w:right="181"/>
      <w:jc w:val="both"/>
    </w:pPr>
    <w:rPr>
      <w:sz w:val="20"/>
    </w:rPr>
  </w:style>
  <w:style w:type="character" w:styleId="Hyperlink">
    <w:name w:val="Hyperlink"/>
    <w:aliases w:val="ÉTS Hyperlien"/>
    <w:uiPriority w:val="99"/>
    <w:unhideWhenUsed/>
    <w:qFormat/>
    <w:rsid w:val="002A5F69"/>
    <w:rPr>
      <w:color w:val="0000FF"/>
      <w:u w:val="single"/>
    </w:rPr>
  </w:style>
  <w:style w:type="paragraph" w:customStyle="1" w:styleId="TSNormal">
    <w:name w:val="ÉTS Normal"/>
    <w:basedOn w:val="Normal"/>
    <w:link w:val="TSNormalCar"/>
    <w:uiPriority w:val="11"/>
    <w:unhideWhenUsed/>
    <w:qFormat/>
    <w:rsid w:val="00B16A68"/>
    <w:pPr>
      <w:spacing w:line="360" w:lineRule="auto"/>
      <w:jc w:val="both"/>
    </w:pPr>
    <w:rPr>
      <w:lang w:eastAsia="fr-CA"/>
    </w:rPr>
  </w:style>
  <w:style w:type="paragraph" w:customStyle="1" w:styleId="TSPagersumabstractTitredudocument">
    <w:name w:val="ÉTS Page résumé / abstract Titre du document"/>
    <w:basedOn w:val="TSNormal"/>
    <w:link w:val="TSPagersumabstractTitredudocumentCar"/>
    <w:uiPriority w:val="16"/>
    <w:unhideWhenUsed/>
    <w:qFormat/>
    <w:rsid w:val="00C87FA2"/>
    <w:pPr>
      <w:spacing w:line="240" w:lineRule="auto"/>
      <w:jc w:val="center"/>
    </w:pPr>
    <w:rPr>
      <w:b/>
    </w:rPr>
  </w:style>
  <w:style w:type="paragraph" w:customStyle="1" w:styleId="TSPagersumabstractPrnom">
    <w:name w:val="ÉTS Page résumé / abstract Prénom"/>
    <w:basedOn w:val="TSNormal"/>
    <w:link w:val="TSPagersumabstractPrnomCar"/>
    <w:uiPriority w:val="17"/>
    <w:unhideWhenUsed/>
    <w:qFormat/>
    <w:rsid w:val="004C5D61"/>
    <w:pPr>
      <w:spacing w:line="240" w:lineRule="auto"/>
      <w:jc w:val="center"/>
    </w:pPr>
  </w:style>
  <w:style w:type="paragraph" w:customStyle="1" w:styleId="TSPagersumabstractNOM">
    <w:name w:val="ÉTS Page résumé / abstract NOM"/>
    <w:basedOn w:val="TSPagersumabstractPrnom"/>
    <w:link w:val="TSPagersumabstractNOMCar"/>
    <w:uiPriority w:val="18"/>
    <w:unhideWhenUsed/>
    <w:qFormat/>
    <w:rsid w:val="00411F54"/>
    <w:rPr>
      <w:caps/>
    </w:rPr>
  </w:style>
  <w:style w:type="character" w:customStyle="1" w:styleId="TSNormalCar">
    <w:name w:val="ÉTS Normal Car"/>
    <w:link w:val="TSNormal"/>
    <w:uiPriority w:val="11"/>
    <w:rsid w:val="00B16A68"/>
    <w:rPr>
      <w:lang w:eastAsia="fr-CA"/>
    </w:rPr>
  </w:style>
  <w:style w:type="character" w:customStyle="1" w:styleId="TSPagersumabstractPrnomCar">
    <w:name w:val="ÉTS Page résumé / abstract Prénom Car"/>
    <w:basedOn w:val="TSNormalCar"/>
    <w:link w:val="TSPagersumabstractPrnom"/>
    <w:uiPriority w:val="17"/>
    <w:unhideWhenUsed/>
    <w:qFormat/>
    <w:rsid w:val="004C5D61"/>
    <w:rPr>
      <w:lang w:eastAsia="fr-CA"/>
    </w:rPr>
  </w:style>
  <w:style w:type="character" w:customStyle="1" w:styleId="TSPagersumabstractNOMCar">
    <w:name w:val="ÉTS Page résumé / abstract NOM Car"/>
    <w:basedOn w:val="TSPagersumabstractPrnomCar"/>
    <w:link w:val="TSPagersumabstractNOM"/>
    <w:uiPriority w:val="18"/>
    <w:unhideWhenUsed/>
    <w:qFormat/>
    <w:rsid w:val="00411F54"/>
    <w:rPr>
      <w:caps/>
      <w:lang w:eastAsia="fr-CA"/>
    </w:rPr>
  </w:style>
  <w:style w:type="character" w:customStyle="1" w:styleId="TSSansinterligneCar">
    <w:name w:val="ÉTS Sans interligne Car"/>
    <w:link w:val="TSSansinterligne"/>
    <w:uiPriority w:val="2"/>
    <w:rsid w:val="00BE64CA"/>
  </w:style>
  <w:style w:type="character" w:customStyle="1" w:styleId="TSAbrviationsetsymbolesCar">
    <w:name w:val="ÉTS Abréviations et symboles Car"/>
    <w:basedOn w:val="TSSansinterligneCar"/>
    <w:link w:val="TSAbrviationsetsymboles"/>
    <w:uiPriority w:val="3"/>
    <w:rsid w:val="00735FFF"/>
  </w:style>
  <w:style w:type="paragraph" w:customStyle="1" w:styleId="TSCorpsdudocumentTitre">
    <w:name w:val="ÉTS Corps du document Titre"/>
    <w:basedOn w:val="TSPagesliminairesTitre"/>
    <w:next w:val="TSNormal"/>
    <w:uiPriority w:val="19"/>
    <w:unhideWhenUsed/>
    <w:qFormat/>
    <w:rsid w:val="004E5137"/>
    <w:pPr>
      <w:outlineLvl w:val="0"/>
    </w:pPr>
  </w:style>
  <w:style w:type="paragraph" w:customStyle="1" w:styleId="TSIntroductionTitre2">
    <w:name w:val="ÉTS Introduction Titre 2"/>
    <w:basedOn w:val="Normal"/>
    <w:next w:val="TSNormal"/>
    <w:link w:val="TSIntroductionTitre2Car"/>
    <w:uiPriority w:val="3"/>
    <w:unhideWhenUsed/>
    <w:qFormat/>
    <w:rsid w:val="00B0393B"/>
    <w:pPr>
      <w:numPr>
        <w:ilvl w:val="1"/>
        <w:numId w:val="1"/>
      </w:numPr>
      <w:spacing w:after="480"/>
      <w:outlineLvl w:val="1"/>
    </w:pPr>
    <w:rPr>
      <w:b/>
      <w:lang w:eastAsia="fr-CA"/>
    </w:rPr>
  </w:style>
  <w:style w:type="paragraph" w:customStyle="1" w:styleId="TSIntroductionTitre3">
    <w:name w:val="ÉTS Introduction Titre 3"/>
    <w:basedOn w:val="Normal"/>
    <w:next w:val="TSNormal"/>
    <w:uiPriority w:val="3"/>
    <w:unhideWhenUsed/>
    <w:qFormat/>
    <w:rsid w:val="00B0393B"/>
    <w:pPr>
      <w:numPr>
        <w:ilvl w:val="2"/>
        <w:numId w:val="1"/>
      </w:numPr>
      <w:spacing w:after="480"/>
      <w:jc w:val="both"/>
      <w:outlineLvl w:val="2"/>
    </w:pPr>
    <w:rPr>
      <w:b/>
      <w:lang w:eastAsia="fr-CA"/>
    </w:rPr>
  </w:style>
  <w:style w:type="character" w:customStyle="1" w:styleId="TSIntroductionTitre2Car">
    <w:name w:val="ÉTS Introduction Titre 2 Car"/>
    <w:link w:val="TSIntroductionTitre2"/>
    <w:uiPriority w:val="9"/>
    <w:rsid w:val="00B0393B"/>
    <w:rPr>
      <w:b/>
      <w:lang w:eastAsia="fr-CA"/>
    </w:rPr>
  </w:style>
  <w:style w:type="paragraph" w:customStyle="1" w:styleId="TSIntroductionTitre4">
    <w:name w:val="ÉTS Introduction Titre 4"/>
    <w:basedOn w:val="Normal"/>
    <w:next w:val="TSNormal"/>
    <w:uiPriority w:val="3"/>
    <w:unhideWhenUsed/>
    <w:qFormat/>
    <w:rsid w:val="00B0393B"/>
    <w:pPr>
      <w:numPr>
        <w:ilvl w:val="3"/>
        <w:numId w:val="1"/>
      </w:numPr>
      <w:spacing w:after="480"/>
      <w:jc w:val="both"/>
      <w:outlineLvl w:val="3"/>
    </w:pPr>
    <w:rPr>
      <w:b/>
      <w:lang w:eastAsia="fr-CA"/>
    </w:rPr>
  </w:style>
  <w:style w:type="paragraph" w:customStyle="1" w:styleId="TSAnnexeTitre2">
    <w:name w:val="ÉTS Annexe Titre 2"/>
    <w:basedOn w:val="TSSansinterligne"/>
    <w:next w:val="TSSansinterligne"/>
    <w:uiPriority w:val="5"/>
    <w:unhideWhenUsed/>
    <w:qFormat/>
    <w:rsid w:val="00EC6F8A"/>
    <w:pPr>
      <w:numPr>
        <w:ilvl w:val="1"/>
        <w:numId w:val="3"/>
      </w:numPr>
      <w:spacing w:after="240"/>
      <w:ind w:left="992" w:hanging="992"/>
    </w:pPr>
    <w:rPr>
      <w:b/>
      <w:bCs/>
    </w:rPr>
  </w:style>
  <w:style w:type="paragraph" w:customStyle="1" w:styleId="TSAnnexeTitre3">
    <w:name w:val="ÉTS Annexe Titre 3"/>
    <w:basedOn w:val="TSSansinterligne"/>
    <w:next w:val="TSSansinterligne"/>
    <w:uiPriority w:val="5"/>
    <w:unhideWhenUsed/>
    <w:qFormat/>
    <w:rsid w:val="00EC6F8A"/>
    <w:pPr>
      <w:numPr>
        <w:ilvl w:val="2"/>
        <w:numId w:val="3"/>
      </w:numPr>
      <w:spacing w:after="240"/>
      <w:ind w:left="992" w:hanging="992"/>
    </w:pPr>
    <w:rPr>
      <w:b/>
      <w:bCs/>
    </w:rPr>
  </w:style>
  <w:style w:type="paragraph" w:customStyle="1" w:styleId="TSAnnexeTitre4">
    <w:name w:val="ÉTS Annexe Titre 4"/>
    <w:basedOn w:val="TSSansinterligne"/>
    <w:next w:val="TSSansinterligne"/>
    <w:uiPriority w:val="5"/>
    <w:unhideWhenUsed/>
    <w:qFormat/>
    <w:rsid w:val="004314D4"/>
    <w:pPr>
      <w:keepNext/>
      <w:keepLines/>
      <w:numPr>
        <w:ilvl w:val="3"/>
        <w:numId w:val="3"/>
      </w:numPr>
      <w:spacing w:after="240"/>
      <w:ind w:left="992" w:hanging="992"/>
    </w:pPr>
    <w:rPr>
      <w:b/>
      <w:bCs/>
      <w:iCs/>
    </w:rPr>
  </w:style>
  <w:style w:type="paragraph" w:customStyle="1" w:styleId="TSAppendiceTitre2">
    <w:name w:val="ÉTS Appendice Titre 2"/>
    <w:basedOn w:val="TSSansinterligne"/>
    <w:next w:val="TSSansinterligne"/>
    <w:uiPriority w:val="6"/>
    <w:unhideWhenUsed/>
    <w:qFormat/>
    <w:rsid w:val="00EC6F8A"/>
    <w:pPr>
      <w:numPr>
        <w:ilvl w:val="1"/>
        <w:numId w:val="4"/>
      </w:numPr>
      <w:spacing w:after="240"/>
      <w:ind w:left="992" w:hanging="992"/>
    </w:pPr>
    <w:rPr>
      <w:b/>
      <w:bCs/>
    </w:rPr>
  </w:style>
  <w:style w:type="paragraph" w:customStyle="1" w:styleId="TSAppendiceTitre3">
    <w:name w:val="ÉTS Appendice Titre 3"/>
    <w:basedOn w:val="TSSansinterligne"/>
    <w:next w:val="TSSansinterligne"/>
    <w:uiPriority w:val="6"/>
    <w:unhideWhenUsed/>
    <w:qFormat/>
    <w:rsid w:val="00EC6F8A"/>
    <w:pPr>
      <w:numPr>
        <w:ilvl w:val="2"/>
        <w:numId w:val="4"/>
      </w:numPr>
      <w:spacing w:after="240"/>
      <w:ind w:left="992" w:hanging="992"/>
    </w:pPr>
    <w:rPr>
      <w:b/>
      <w:bCs/>
    </w:rPr>
  </w:style>
  <w:style w:type="paragraph" w:customStyle="1" w:styleId="TSAppendiceTitre4">
    <w:name w:val="ÉTS Appendice Titre 4"/>
    <w:basedOn w:val="TSSansinterligne"/>
    <w:next w:val="TSSansinterligne"/>
    <w:uiPriority w:val="6"/>
    <w:unhideWhenUsed/>
    <w:qFormat/>
    <w:rsid w:val="004314D4"/>
    <w:pPr>
      <w:keepNext/>
      <w:keepLines/>
      <w:numPr>
        <w:ilvl w:val="3"/>
        <w:numId w:val="4"/>
      </w:numPr>
      <w:spacing w:after="240"/>
      <w:ind w:left="992" w:hanging="992"/>
    </w:pPr>
    <w:rPr>
      <w:b/>
      <w:bCs/>
      <w:iCs/>
    </w:rPr>
  </w:style>
  <w:style w:type="character" w:customStyle="1" w:styleId="TSPagedetitreContenumajusculesCar">
    <w:name w:val="ÉTS Page de titre Contenu majuscules Car"/>
    <w:basedOn w:val="TSPagedetitreNOMCar"/>
    <w:link w:val="TSPagedetitreContenumajuscules"/>
    <w:uiPriority w:val="28"/>
    <w:rsid w:val="00B27AC5"/>
    <w:rPr>
      <w:caps/>
      <w:sz w:val="28"/>
    </w:rPr>
  </w:style>
  <w:style w:type="character" w:customStyle="1" w:styleId="TSPagedetitreContenunormalCar">
    <w:name w:val="ÉTS Page de titre Contenu normal Car"/>
    <w:basedOn w:val="TSPagedetitrePrnomCar"/>
    <w:link w:val="TSPagedetitreContenunormal"/>
    <w:uiPriority w:val="27"/>
    <w:rsid w:val="006E4D65"/>
    <w:rPr>
      <w:sz w:val="28"/>
    </w:rPr>
  </w:style>
  <w:style w:type="character" w:customStyle="1" w:styleId="TSPagedetitreTitredudocumentCar">
    <w:name w:val="ÉTS Page de titre Titre du document Car"/>
    <w:basedOn w:val="DefaultParagraphFont"/>
    <w:link w:val="TSPagedetitreTitredudocument"/>
    <w:uiPriority w:val="24"/>
    <w:rsid w:val="00647FB4"/>
    <w:rPr>
      <w:sz w:val="36"/>
    </w:rPr>
  </w:style>
  <w:style w:type="character" w:customStyle="1" w:styleId="TSPagedetitreLignelicenceCar">
    <w:name w:val="ÉTS Page de titre Ligne licence Car"/>
    <w:basedOn w:val="TSPagedetitreContenunormalCar"/>
    <w:link w:val="TSPagedetitreLignelicence"/>
    <w:uiPriority w:val="29"/>
    <w:rsid w:val="00647FB4"/>
    <w:rPr>
      <w:sz w:val="24"/>
    </w:rPr>
  </w:style>
  <w:style w:type="character" w:customStyle="1" w:styleId="TSPagejurySoustitreetbasdepageCar">
    <w:name w:val="ÉTS Page jury Sous titre et bas de page Car"/>
    <w:basedOn w:val="DefaultParagraphFont"/>
    <w:link w:val="TSPagejurySoustitreetbasdepage"/>
    <w:uiPriority w:val="32"/>
    <w:rsid w:val="00647FB4"/>
    <w:rPr>
      <w:caps/>
    </w:rPr>
  </w:style>
  <w:style w:type="character" w:customStyle="1" w:styleId="TSPagersumabstractTitredudocumentCar">
    <w:name w:val="ÉTS Page résumé / abstract Titre du document Car"/>
    <w:basedOn w:val="TSNormalCar"/>
    <w:link w:val="TSPagersumabstractTitredudocument"/>
    <w:uiPriority w:val="33"/>
    <w:rsid w:val="00647FB4"/>
    <w:rPr>
      <w:b/>
      <w:lang w:eastAsia="fr-CA"/>
    </w:rPr>
  </w:style>
  <w:style w:type="paragraph" w:styleId="TOC1">
    <w:name w:val="toc 1"/>
    <w:aliases w:val="ÉTS TM 1"/>
    <w:basedOn w:val="Normal"/>
    <w:next w:val="Normal"/>
    <w:autoRedefine/>
    <w:uiPriority w:val="39"/>
    <w:unhideWhenUsed/>
    <w:qFormat/>
    <w:rsid w:val="00235DF3"/>
    <w:pPr>
      <w:tabs>
        <w:tab w:val="right" w:leader="dot" w:pos="8392"/>
      </w:tabs>
      <w:spacing w:before="240"/>
      <w:ind w:left="1418" w:right="907" w:hanging="1418"/>
    </w:pPr>
    <w:rPr>
      <w:caps/>
      <w:noProof/>
    </w:rPr>
  </w:style>
  <w:style w:type="character" w:customStyle="1" w:styleId="Heading1Char">
    <w:name w:val="Heading 1 Char"/>
    <w:aliases w:val="ÉTS Chapitre Titre 1 Char"/>
    <w:basedOn w:val="DefaultParagraphFont"/>
    <w:link w:val="Heading1"/>
    <w:uiPriority w:val="12"/>
    <w:rsid w:val="00C427CA"/>
    <w:rPr>
      <w:rFonts w:eastAsiaTheme="majorEastAsia" w:cstheme="majorBidi"/>
      <w:b/>
      <w:szCs w:val="32"/>
    </w:rPr>
  </w:style>
  <w:style w:type="character" w:customStyle="1" w:styleId="Heading2Char">
    <w:name w:val="Heading 2 Char"/>
    <w:aliases w:val="ÉTS Chapitre Titre 2 Char"/>
    <w:basedOn w:val="DefaultParagraphFont"/>
    <w:link w:val="Heading2"/>
    <w:uiPriority w:val="13"/>
    <w:rsid w:val="00C427CA"/>
    <w:rPr>
      <w:rFonts w:eastAsiaTheme="majorEastAsia" w:cstheme="majorBidi"/>
      <w:b/>
      <w:szCs w:val="26"/>
    </w:rPr>
  </w:style>
  <w:style w:type="character" w:customStyle="1" w:styleId="Heading3Char">
    <w:name w:val="Heading 3 Char"/>
    <w:aliases w:val="ÉTS Chapitre Titre 3 Char"/>
    <w:basedOn w:val="DefaultParagraphFont"/>
    <w:link w:val="Heading3"/>
    <w:uiPriority w:val="14"/>
    <w:rsid w:val="00C427CA"/>
    <w:rPr>
      <w:rFonts w:eastAsiaTheme="majorEastAsia" w:cstheme="majorBidi"/>
      <w:b/>
    </w:rPr>
  </w:style>
  <w:style w:type="paragraph" w:styleId="TOC2">
    <w:name w:val="toc 2"/>
    <w:aliases w:val="ÉTS TM 2"/>
    <w:basedOn w:val="Normal"/>
    <w:next w:val="Normal"/>
    <w:autoRedefine/>
    <w:uiPriority w:val="39"/>
    <w:unhideWhenUsed/>
    <w:qFormat/>
    <w:rsid w:val="00235DF3"/>
    <w:pPr>
      <w:tabs>
        <w:tab w:val="right" w:leader="dot" w:pos="8392"/>
      </w:tabs>
      <w:spacing w:before="120"/>
      <w:ind w:left="720" w:right="907" w:hanging="720"/>
    </w:pPr>
    <w:rPr>
      <w:noProof/>
    </w:rPr>
  </w:style>
  <w:style w:type="paragraph" w:styleId="TOC3">
    <w:name w:val="toc 3"/>
    <w:aliases w:val="ÉTS TM 3"/>
    <w:basedOn w:val="Normal"/>
    <w:next w:val="Normal"/>
    <w:autoRedefine/>
    <w:uiPriority w:val="39"/>
    <w:unhideWhenUsed/>
    <w:qFormat/>
    <w:rsid w:val="00235DF3"/>
    <w:pPr>
      <w:tabs>
        <w:tab w:val="left" w:pos="1418"/>
        <w:tab w:val="right" w:leader="dot" w:pos="8392"/>
      </w:tabs>
      <w:spacing w:before="120"/>
      <w:ind w:left="1418" w:right="907" w:hanging="709"/>
    </w:pPr>
    <w:rPr>
      <w:noProof/>
    </w:rPr>
  </w:style>
  <w:style w:type="paragraph" w:styleId="TOC4">
    <w:name w:val="toc 4"/>
    <w:aliases w:val="ÉTS TM 4"/>
    <w:basedOn w:val="Normal"/>
    <w:next w:val="Normal"/>
    <w:autoRedefine/>
    <w:uiPriority w:val="39"/>
    <w:unhideWhenUsed/>
    <w:qFormat/>
    <w:rsid w:val="00235DF3"/>
    <w:pPr>
      <w:tabs>
        <w:tab w:val="right" w:leader="dot" w:pos="8392"/>
      </w:tabs>
      <w:spacing w:before="120"/>
      <w:ind w:left="2410" w:right="907" w:hanging="992"/>
    </w:pPr>
    <w:rPr>
      <w:noProof/>
    </w:rPr>
  </w:style>
  <w:style w:type="character" w:customStyle="1" w:styleId="Heading4Char">
    <w:name w:val="Heading 4 Char"/>
    <w:aliases w:val="ÉTS Chapitre Titre 4 Char"/>
    <w:basedOn w:val="DefaultParagraphFont"/>
    <w:link w:val="Heading4"/>
    <w:uiPriority w:val="15"/>
    <w:rsid w:val="00C427CA"/>
    <w:rPr>
      <w:rFonts w:eastAsiaTheme="majorEastAsia" w:cstheme="majorBidi"/>
      <w:b/>
      <w:iCs/>
    </w:rPr>
  </w:style>
  <w:style w:type="character" w:customStyle="1" w:styleId="Heading5Char">
    <w:name w:val="Heading 5 Char"/>
    <w:aliases w:val="ÉTS Annexe Titre 1 Char"/>
    <w:basedOn w:val="DefaultParagraphFont"/>
    <w:link w:val="Heading5"/>
    <w:uiPriority w:val="16"/>
    <w:rsid w:val="00C427CA"/>
    <w:rPr>
      <w:rFonts w:eastAsiaTheme="majorEastAsia" w:cstheme="majorBidi"/>
      <w:b/>
    </w:rPr>
  </w:style>
  <w:style w:type="character" w:customStyle="1" w:styleId="Heading6Char">
    <w:name w:val="Heading 6 Char"/>
    <w:aliases w:val="ÉTS Appendice Titre 1 Char"/>
    <w:basedOn w:val="DefaultParagraphFont"/>
    <w:link w:val="Heading6"/>
    <w:uiPriority w:val="20"/>
    <w:rsid w:val="00C427CA"/>
    <w:rPr>
      <w:rFonts w:eastAsiaTheme="majorEastAsia" w:cstheme="majorBidi"/>
      <w:b/>
    </w:rPr>
  </w:style>
  <w:style w:type="paragraph" w:styleId="Caption">
    <w:name w:val="caption"/>
    <w:basedOn w:val="Normal"/>
    <w:next w:val="Normal"/>
    <w:semiHidden/>
    <w:qFormat/>
    <w:rsid w:val="008A146A"/>
    <w:pPr>
      <w:spacing w:before="120" w:after="120"/>
      <w:ind w:left="851" w:right="851"/>
      <w:jc w:val="center"/>
    </w:pPr>
    <w:rPr>
      <w:iCs/>
      <w:szCs w:val="18"/>
    </w:rPr>
  </w:style>
  <w:style w:type="table" w:styleId="TableGrid">
    <w:name w:val="Table Grid"/>
    <w:basedOn w:val="TableNormal"/>
    <w:uiPriority w:val="39"/>
    <w:rsid w:val="00C472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aliases w:val="ÉTS Table des illustrations"/>
    <w:basedOn w:val="Normal"/>
    <w:next w:val="TSSansinterligne"/>
    <w:autoRedefine/>
    <w:uiPriority w:val="20"/>
    <w:unhideWhenUsed/>
    <w:qFormat/>
    <w:rsid w:val="000614F3"/>
    <w:pPr>
      <w:tabs>
        <w:tab w:val="left" w:pos="1701"/>
        <w:tab w:val="right" w:leader="dot" w:pos="8902"/>
      </w:tabs>
      <w:spacing w:after="240"/>
      <w:ind w:left="1701" w:hanging="1701"/>
    </w:pPr>
  </w:style>
  <w:style w:type="paragraph" w:customStyle="1" w:styleId="TSCitation">
    <w:name w:val="ÉTS Citation"/>
    <w:basedOn w:val="TSSansinterligne"/>
    <w:next w:val="TSNormal"/>
    <w:uiPriority w:val="2"/>
    <w:unhideWhenUsed/>
    <w:qFormat/>
    <w:rsid w:val="00B6513E"/>
    <w:pPr>
      <w:spacing w:before="120" w:after="240"/>
      <w:ind w:left="709" w:right="709"/>
    </w:pPr>
    <w:rPr>
      <w:sz w:val="22"/>
    </w:rPr>
  </w:style>
  <w:style w:type="paragraph" w:customStyle="1" w:styleId="TSAlgorithme">
    <w:name w:val="ÉTS Algorithme"/>
    <w:basedOn w:val="TSSansinterligne"/>
    <w:uiPriority w:val="2"/>
    <w:unhideWhenUsed/>
    <w:qFormat/>
    <w:rsid w:val="00124C58"/>
    <w:pPr>
      <w:keepNext/>
      <w:tabs>
        <w:tab w:val="center" w:pos="4500"/>
        <w:tab w:val="right" w:pos="8998"/>
      </w:tabs>
    </w:pPr>
    <w:rPr>
      <w:rFonts w:ascii="Consolas" w:hAnsi="Consolas"/>
      <w:iCs/>
      <w:sz w:val="20"/>
      <w:szCs w:val="20"/>
    </w:rPr>
  </w:style>
  <w:style w:type="paragraph" w:customStyle="1" w:styleId="TSLgende">
    <w:name w:val="ÉTS Légende"/>
    <w:basedOn w:val="Caption"/>
    <w:next w:val="TSNormal"/>
    <w:uiPriority w:val="2"/>
    <w:unhideWhenUsed/>
    <w:qFormat/>
    <w:rsid w:val="001A6DBC"/>
    <w:pPr>
      <w:keepNext/>
    </w:pPr>
  </w:style>
  <w:style w:type="paragraph" w:customStyle="1" w:styleId="TSEquation">
    <w:name w:val="ÉTS Equation"/>
    <w:basedOn w:val="Normal"/>
    <w:uiPriority w:val="2"/>
    <w:unhideWhenUsed/>
    <w:qFormat/>
    <w:rsid w:val="00D1703E"/>
    <w:pPr>
      <w:tabs>
        <w:tab w:val="center" w:pos="4500"/>
        <w:tab w:val="right" w:pos="8998"/>
      </w:tabs>
      <w:jc w:val="center"/>
    </w:pPr>
    <w:rPr>
      <w:rFonts w:ascii="Cambria Math" w:hAnsi="Cambria Math"/>
      <w:i/>
    </w:rPr>
  </w:style>
  <w:style w:type="paragraph" w:customStyle="1" w:styleId="TSBibliographie">
    <w:name w:val="ÉTS Bibliographie"/>
    <w:basedOn w:val="TSSansinterligne"/>
    <w:uiPriority w:val="2"/>
    <w:unhideWhenUsed/>
    <w:qFormat/>
    <w:rsid w:val="00641F0A"/>
    <w:pPr>
      <w:spacing w:after="240"/>
      <w:ind w:left="709" w:hanging="709"/>
    </w:pPr>
  </w:style>
  <w:style w:type="paragraph" w:styleId="Footer">
    <w:name w:val="footer"/>
    <w:basedOn w:val="Normal"/>
    <w:link w:val="FooterChar"/>
    <w:uiPriority w:val="99"/>
    <w:semiHidden/>
    <w:rsid w:val="004C4290"/>
    <w:pPr>
      <w:tabs>
        <w:tab w:val="center" w:pos="4536"/>
        <w:tab w:val="right" w:pos="9072"/>
      </w:tabs>
    </w:pPr>
  </w:style>
  <w:style w:type="character" w:customStyle="1" w:styleId="FooterChar">
    <w:name w:val="Footer Char"/>
    <w:basedOn w:val="DefaultParagraphFont"/>
    <w:link w:val="Footer"/>
    <w:uiPriority w:val="99"/>
    <w:semiHidden/>
    <w:rsid w:val="004C4290"/>
  </w:style>
  <w:style w:type="character" w:styleId="CommentReference">
    <w:name w:val="annotation reference"/>
    <w:basedOn w:val="DefaultParagraphFont"/>
    <w:uiPriority w:val="99"/>
    <w:semiHidden/>
    <w:rsid w:val="004C4290"/>
    <w:rPr>
      <w:sz w:val="16"/>
      <w:szCs w:val="16"/>
    </w:rPr>
  </w:style>
  <w:style w:type="paragraph" w:styleId="CommentText">
    <w:name w:val="annotation text"/>
    <w:basedOn w:val="Normal"/>
    <w:link w:val="CommentTextChar"/>
    <w:uiPriority w:val="99"/>
    <w:semiHidden/>
    <w:rsid w:val="004C4290"/>
    <w:rPr>
      <w:sz w:val="20"/>
      <w:szCs w:val="20"/>
    </w:rPr>
  </w:style>
  <w:style w:type="character" w:customStyle="1" w:styleId="CommentTextChar">
    <w:name w:val="Comment Text Char"/>
    <w:basedOn w:val="DefaultParagraphFont"/>
    <w:link w:val="CommentText"/>
    <w:uiPriority w:val="99"/>
    <w:semiHidden/>
    <w:rsid w:val="004C4290"/>
    <w:rPr>
      <w:sz w:val="20"/>
      <w:szCs w:val="20"/>
    </w:rPr>
  </w:style>
  <w:style w:type="paragraph" w:styleId="CommentSubject">
    <w:name w:val="annotation subject"/>
    <w:basedOn w:val="CommentText"/>
    <w:next w:val="CommentText"/>
    <w:link w:val="CommentSubjectChar"/>
    <w:uiPriority w:val="99"/>
    <w:semiHidden/>
    <w:rsid w:val="004C4290"/>
    <w:rPr>
      <w:b/>
      <w:bCs/>
    </w:rPr>
  </w:style>
  <w:style w:type="character" w:customStyle="1" w:styleId="CommentSubjectChar">
    <w:name w:val="Comment Subject Char"/>
    <w:basedOn w:val="CommentTextChar"/>
    <w:link w:val="CommentSubject"/>
    <w:uiPriority w:val="99"/>
    <w:semiHidden/>
    <w:rsid w:val="004C4290"/>
    <w:rPr>
      <w:b/>
      <w:bCs/>
      <w:sz w:val="20"/>
      <w:szCs w:val="20"/>
    </w:rPr>
  </w:style>
  <w:style w:type="paragraph" w:customStyle="1" w:styleId="TSPagedetitreLignelicenceNOM">
    <w:name w:val="ÉTS Page de titre Ligne licence NOM"/>
    <w:basedOn w:val="TSPagedetitreLignelicence"/>
    <w:link w:val="TSPagedetitreLignelicenceNOMCar"/>
    <w:uiPriority w:val="12"/>
    <w:unhideWhenUsed/>
    <w:qFormat/>
    <w:rsid w:val="004719F8"/>
    <w:rPr>
      <w:caps/>
    </w:rPr>
  </w:style>
  <w:style w:type="character" w:customStyle="1" w:styleId="TSPagedetitreLignelicenceNOMCar">
    <w:name w:val="ÉTS Page de titre Ligne licence NOM Car"/>
    <w:basedOn w:val="TSPagedetitreLignelicenceCar"/>
    <w:link w:val="TSPagedetitreLignelicenceNOM"/>
    <w:uiPriority w:val="12"/>
    <w:rsid w:val="004719F8"/>
    <w:rPr>
      <w:caps/>
      <w:sz w:val="24"/>
    </w:rPr>
  </w:style>
  <w:style w:type="character" w:styleId="FollowedHyperlink">
    <w:name w:val="FollowedHyperlink"/>
    <w:basedOn w:val="DefaultParagraphFont"/>
    <w:uiPriority w:val="99"/>
    <w:semiHidden/>
    <w:rsid w:val="00271D0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microsoft.com/office/2018/08/relationships/commentsExtensible" Target="commentsExtensible.xm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openxmlformats.org/officeDocument/2006/relationships/header" Target="header3.xml"/><Relationship Id="rId10" Type="http://schemas.microsoft.com/office/2011/relationships/commentsExtended" Target="commentsExtended.xml"/><Relationship Id="rId19" Type="http://schemas.microsoft.com/office/2011/relationships/people" Target="people.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hyperlink" Target="https://creativecommons.org/licenses/by-nc-nd/4.0/deed.f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hyperlink" Target="https://doi.org/10.1016/j.jhydrol.2024.130688" TargetMode="External"/><Relationship Id="rId4" Type="http://schemas.openxmlformats.org/officeDocument/2006/relationships/image" Target="../media/image2.jpeg"/><Relationship Id="rId9"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ÉTS Licence CC Image"/>
        <w:style w:val="Normal"/>
        <w:category>
          <w:name w:val="ÉTS Licence Page de titre"/>
          <w:gallery w:val="docParts"/>
        </w:category>
        <w:behaviors>
          <w:behavior w:val="content"/>
        </w:behaviors>
        <w:guid w:val="{270DD130-8A69-4D55-AE37-565EE67A4DCD}"/>
      </w:docPartPr>
      <w:docPartBody>
        <w:p w:rsidR="00FE4136" w:rsidRDefault="00003A8A" w:rsidP="00003A8A">
          <w:pPr>
            <w:pStyle w:val="TSLicenceCCImage"/>
          </w:pPr>
          <w:r w:rsidRPr="00FF4714">
            <w:rPr>
              <w:noProof/>
              <w:lang w:eastAsia="fr-CA"/>
            </w:rPr>
            <w:drawing>
              <wp:inline distT="0" distB="0" distL="0" distR="0" wp14:anchorId="1FAE40BA" wp14:editId="7AF5E28E">
                <wp:extent cx="638175" cy="228600"/>
                <wp:effectExtent l="0" t="0" r="9525" b="0"/>
                <wp:docPr id="1" name="Image 1"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image00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38175" cy="228600"/>
                        </a:xfrm>
                        <a:prstGeom prst="rect">
                          <a:avLst/>
                        </a:prstGeom>
                        <a:noFill/>
                        <a:ln>
                          <a:noFill/>
                        </a:ln>
                      </pic:spPr>
                    </pic:pic>
                  </a:graphicData>
                </a:graphic>
              </wp:inline>
            </w:drawing>
          </w:r>
        </w:p>
      </w:docPartBody>
    </w:docPart>
    <w:docPart>
      <w:docPartPr>
        <w:name w:val="ÉTS Licence Tous Droits Text"/>
        <w:style w:val="ÉTS page de titre licence"/>
        <w:category>
          <w:name w:val="ÉTS Licence Page de titre"/>
          <w:gallery w:val="docParts"/>
        </w:category>
        <w:behaviors>
          <w:behavior w:val="content"/>
        </w:behaviors>
        <w:guid w:val="{6B93789D-7811-44E8-A2EB-7D605945905E}"/>
      </w:docPartPr>
      <w:docPartBody>
        <w:p w:rsidR="00FE4136" w:rsidRDefault="00003A8A">
          <w:r w:rsidRPr="00D11EB4">
            <w:t>© Tous droits réservés,</w:t>
          </w:r>
        </w:p>
      </w:docPartBody>
    </w:docPart>
    <w:docPart>
      <w:docPartPr>
        <w:name w:val="E82A087F32A84071B474264440D4122C"/>
        <w:category>
          <w:name w:val="Général"/>
          <w:gallery w:val="placeholder"/>
        </w:category>
        <w:types>
          <w:type w:val="bbPlcHdr"/>
        </w:types>
        <w:behaviors>
          <w:behavior w:val="content"/>
        </w:behaviors>
        <w:guid w:val="{B3FE334D-85BD-4AD4-A032-57AB5A5D1869}"/>
      </w:docPartPr>
      <w:docPartBody>
        <w:p w:rsidR="00DD499E" w:rsidRDefault="00B217C1" w:rsidP="00B217C1">
          <w:pPr>
            <w:pStyle w:val="E82A087F32A84071B474264440D4122C5"/>
          </w:pPr>
          <w:r w:rsidRPr="006C3998">
            <w:rPr>
              <w:rStyle w:val="PlaceholderText"/>
            </w:rPr>
            <w:t>[Titre</w:t>
          </w:r>
          <w:r>
            <w:rPr>
              <w:rStyle w:val="PlaceholderText"/>
            </w:rPr>
            <w:t xml:space="preserve"> du document</w:t>
          </w:r>
          <w:r w:rsidRPr="006C3998">
            <w:rPr>
              <w:rStyle w:val="PlaceholderText"/>
            </w:rPr>
            <w:t>]</w:t>
          </w:r>
        </w:p>
      </w:docPartBody>
    </w:docPart>
    <w:docPart>
      <w:docPartPr>
        <w:name w:val="9C9ABFE9CACA43709014C9AE7CDCFD5A"/>
        <w:category>
          <w:name w:val="Général"/>
          <w:gallery w:val="placeholder"/>
        </w:category>
        <w:types>
          <w:type w:val="bbPlcHdr"/>
        </w:types>
        <w:behaviors>
          <w:behavior w:val="content"/>
        </w:behaviors>
        <w:guid w:val="{FE489B4F-87EE-4960-A952-5345CDD62F2E}"/>
      </w:docPartPr>
      <w:docPartBody>
        <w:p w:rsidR="00DD499E" w:rsidRDefault="00B217C1" w:rsidP="00B217C1">
          <w:pPr>
            <w:pStyle w:val="9C9ABFE9CACA43709014C9AE7CDCFD5A5"/>
          </w:pPr>
          <w:r>
            <w:rPr>
              <w:rStyle w:val="PlaceholderText"/>
            </w:rPr>
            <w:t>[Prénom]</w:t>
          </w:r>
        </w:p>
      </w:docPartBody>
    </w:docPart>
    <w:docPart>
      <w:docPartPr>
        <w:name w:val="1965309E541041469AE1F6D8BFB0239F"/>
        <w:category>
          <w:name w:val="Général"/>
          <w:gallery w:val="placeholder"/>
        </w:category>
        <w:types>
          <w:type w:val="bbPlcHdr"/>
        </w:types>
        <w:behaviors>
          <w:behavior w:val="content"/>
        </w:behaviors>
        <w:guid w:val="{108A6B14-8BB4-4DC6-A9D5-79E68DD16E32}"/>
      </w:docPartPr>
      <w:docPartBody>
        <w:p w:rsidR="00DD499E" w:rsidRDefault="00B217C1" w:rsidP="00B217C1">
          <w:pPr>
            <w:pStyle w:val="1965309E541041469AE1F6D8BFB0239F5"/>
          </w:pPr>
          <w:r w:rsidRPr="00C92764">
            <w:rPr>
              <w:rStyle w:val="PlaceholderText"/>
            </w:rPr>
            <w:t>[NOM DE FAMILLE]</w:t>
          </w:r>
        </w:p>
      </w:docPartBody>
    </w:docPart>
    <w:docPart>
      <w:docPartPr>
        <w:name w:val="97A332926BFC4449AAC850904A7D2BEB"/>
        <w:category>
          <w:name w:val="Général"/>
          <w:gallery w:val="placeholder"/>
        </w:category>
        <w:types>
          <w:type w:val="bbPlcHdr"/>
        </w:types>
        <w:behaviors>
          <w:behavior w:val="content"/>
        </w:behaviors>
        <w:guid w:val="{4B8A1EA3-7029-4528-94EA-930BE02CF143}"/>
      </w:docPartPr>
      <w:docPartBody>
        <w:p w:rsidR="00DD499E" w:rsidRDefault="00B217C1" w:rsidP="00B217C1">
          <w:pPr>
            <w:pStyle w:val="97A332926BFC4449AAC850904A7D2BEB5"/>
          </w:pPr>
          <w:r>
            <w:rPr>
              <w:rStyle w:val="PlaceholderText"/>
            </w:rPr>
            <w:t>[Choisissez la licence]</w:t>
          </w:r>
        </w:p>
      </w:docPartBody>
    </w:docPart>
    <w:docPart>
      <w:docPartPr>
        <w:name w:val="FB22BF2E3A4B471F8F2C06AD93B0A00F"/>
        <w:category>
          <w:name w:val="Général"/>
          <w:gallery w:val="placeholder"/>
        </w:category>
        <w:types>
          <w:type w:val="bbPlcHdr"/>
        </w:types>
        <w:behaviors>
          <w:behavior w:val="content"/>
        </w:behaviors>
        <w:guid w:val="{359C9DA0-F547-4D78-9C0F-DDBEF6DE9EF0}"/>
      </w:docPartPr>
      <w:docPartBody>
        <w:p w:rsidR="00DD499E" w:rsidRDefault="00B217C1" w:rsidP="00B217C1">
          <w:pPr>
            <w:pStyle w:val="FB22BF2E3A4B471F8F2C06AD93B0A00F5"/>
          </w:pPr>
          <w:r>
            <w:rPr>
              <w:rStyle w:val="PlaceholderText"/>
            </w:rPr>
            <w:t>[année de publication]</w:t>
          </w:r>
        </w:p>
      </w:docPartBody>
    </w:docPart>
    <w:docPart>
      <w:docPartPr>
        <w:name w:val="2112450F33124DE68E60695F762E823E"/>
        <w:category>
          <w:name w:val="Général"/>
          <w:gallery w:val="placeholder"/>
        </w:category>
        <w:types>
          <w:type w:val="bbPlcHdr"/>
        </w:types>
        <w:behaviors>
          <w:behavior w:val="content"/>
        </w:behaviors>
        <w:guid w:val="{6AF1840C-1052-4852-8247-CC7EC1B5EF24}"/>
      </w:docPartPr>
      <w:docPartBody>
        <w:p w:rsidR="00DD499E" w:rsidRDefault="00B217C1" w:rsidP="00B217C1">
          <w:pPr>
            <w:pStyle w:val="2112450F33124DE68E60695F762E823E5"/>
          </w:pPr>
          <w:r>
            <w:rPr>
              <w:rStyle w:val="PlaceholderText"/>
            </w:rPr>
            <w:t>[Choisissez le type de document évalué]</w:t>
          </w:r>
        </w:p>
      </w:docPartBody>
    </w:docPart>
    <w:docPart>
      <w:docPartPr>
        <w:name w:val="128424D7512E42CD9F601B6CB794C3F4"/>
        <w:category>
          <w:name w:val="Général"/>
          <w:gallery w:val="placeholder"/>
        </w:category>
        <w:types>
          <w:type w:val="bbPlcHdr"/>
        </w:types>
        <w:behaviors>
          <w:behavior w:val="content"/>
        </w:behaviors>
        <w:guid w:val="{4CB7B482-0551-4BF9-9531-C7C2BB2577B3}"/>
      </w:docPartPr>
      <w:docPartBody>
        <w:p w:rsidR="00DD499E" w:rsidRDefault="00B217C1" w:rsidP="00B217C1">
          <w:pPr>
            <w:pStyle w:val="128424D7512E42CD9F601B6CB794C3F45"/>
          </w:pPr>
          <w:r>
            <w:rPr>
              <w:rStyle w:val="PlaceholderText"/>
            </w:rPr>
            <w:t>[Prénom et Nom du professeur]</w:t>
          </w:r>
        </w:p>
      </w:docPartBody>
    </w:docPart>
    <w:docPart>
      <w:docPartPr>
        <w:name w:val="38B0AE281A2149BFA95315BB1B71D746"/>
        <w:category>
          <w:name w:val="Général"/>
          <w:gallery w:val="placeholder"/>
        </w:category>
        <w:types>
          <w:type w:val="bbPlcHdr"/>
        </w:types>
        <w:behaviors>
          <w:behavior w:val="content"/>
        </w:behaviors>
        <w:guid w:val="{147A01AF-97A1-4D04-88CF-ED6C69028B04}"/>
      </w:docPartPr>
      <w:docPartBody>
        <w:p w:rsidR="00DD499E" w:rsidRDefault="00B217C1" w:rsidP="00B217C1">
          <w:pPr>
            <w:pStyle w:val="38B0AE281A2149BFA95315BB1B71D7465"/>
          </w:pPr>
          <w:r>
            <w:rPr>
              <w:rStyle w:val="PlaceholderText"/>
            </w:rPr>
            <w:t>[Choisissez le type de document]</w:t>
          </w:r>
        </w:p>
      </w:docPartBody>
    </w:docPart>
    <w:docPart>
      <w:docPartPr>
        <w:name w:val="6BDFE462673D4002939D72673B408B65"/>
        <w:category>
          <w:name w:val="Général"/>
          <w:gallery w:val="placeholder"/>
        </w:category>
        <w:types>
          <w:type w:val="bbPlcHdr"/>
        </w:types>
        <w:behaviors>
          <w:behavior w:val="content"/>
        </w:behaviors>
        <w:guid w:val="{6EBD7FF8-1FE9-440E-B502-C086B178F936}"/>
      </w:docPartPr>
      <w:docPartBody>
        <w:p w:rsidR="00DD499E" w:rsidRDefault="00B217C1" w:rsidP="00B217C1">
          <w:pPr>
            <w:pStyle w:val="6BDFE462673D4002939D72673B408B655"/>
          </w:pPr>
          <w:r>
            <w:rPr>
              <w:rStyle w:val="PlaceholderText"/>
            </w:rPr>
            <w:t>[Nom du département]</w:t>
          </w:r>
        </w:p>
      </w:docPartBody>
    </w:docPart>
    <w:docPart>
      <w:docPartPr>
        <w:name w:val="88F3317967394A5CBA27260E81F5B8A5"/>
        <w:category>
          <w:name w:val="Général"/>
          <w:gallery w:val="placeholder"/>
        </w:category>
        <w:types>
          <w:type w:val="bbPlcHdr"/>
        </w:types>
        <w:behaviors>
          <w:behavior w:val="content"/>
        </w:behaviors>
        <w:guid w:val="{0FB1890D-46CD-4CCF-91B8-0C8B8AD13383}"/>
      </w:docPartPr>
      <w:docPartBody>
        <w:p w:rsidR="00DD499E" w:rsidRDefault="00B217C1" w:rsidP="00B217C1">
          <w:pPr>
            <w:pStyle w:val="88F3317967394A5CBA27260E81F5B8A55"/>
          </w:pPr>
          <w:r>
            <w:rPr>
              <w:rStyle w:val="PlaceholderText"/>
            </w:rPr>
            <w:t>[Prénom et Nom du professeur]</w:t>
          </w:r>
        </w:p>
      </w:docPartBody>
    </w:docPart>
    <w:docPart>
      <w:docPartPr>
        <w:name w:val="8FE2CBD707CA49C486DABD60B560316F"/>
        <w:category>
          <w:name w:val="Général"/>
          <w:gallery w:val="placeholder"/>
        </w:category>
        <w:types>
          <w:type w:val="bbPlcHdr"/>
        </w:types>
        <w:behaviors>
          <w:behavior w:val="content"/>
        </w:behaviors>
        <w:guid w:val="{7ADC95F4-F04A-4292-B195-0762FDCE888A}"/>
      </w:docPartPr>
      <w:docPartBody>
        <w:p w:rsidR="00DD499E" w:rsidRDefault="00B217C1" w:rsidP="00B217C1">
          <w:pPr>
            <w:pStyle w:val="8FE2CBD707CA49C486DABD60B560316F5"/>
          </w:pPr>
          <w:r>
            <w:rPr>
              <w:rStyle w:val="PlaceholderText"/>
            </w:rPr>
            <w:t>[Choisissez le type de document]</w:t>
          </w:r>
        </w:p>
      </w:docPartBody>
    </w:docPart>
    <w:docPart>
      <w:docPartPr>
        <w:name w:val="189F990AE26D4C7FA0606B88ECFDE204"/>
        <w:category>
          <w:name w:val="Général"/>
          <w:gallery w:val="placeholder"/>
        </w:category>
        <w:types>
          <w:type w:val="bbPlcHdr"/>
        </w:types>
        <w:behaviors>
          <w:behavior w:val="content"/>
        </w:behaviors>
        <w:guid w:val="{DF2DB75C-974D-45B7-834C-E32B3AE28C14}"/>
      </w:docPartPr>
      <w:docPartBody>
        <w:p w:rsidR="00DD499E" w:rsidRDefault="00B217C1" w:rsidP="00B217C1">
          <w:pPr>
            <w:pStyle w:val="189F990AE26D4C7FA0606B88ECFDE2045"/>
          </w:pPr>
          <w:r>
            <w:rPr>
              <w:rStyle w:val="PlaceholderText"/>
            </w:rPr>
            <w:t>[Nom du département]</w:t>
          </w:r>
        </w:p>
      </w:docPartBody>
    </w:docPart>
    <w:docPart>
      <w:docPartPr>
        <w:name w:val="3CED002ECEDD4B309546CC67B55E6FCB"/>
        <w:category>
          <w:name w:val="Général"/>
          <w:gallery w:val="placeholder"/>
        </w:category>
        <w:types>
          <w:type w:val="bbPlcHdr"/>
        </w:types>
        <w:behaviors>
          <w:behavior w:val="content"/>
        </w:behaviors>
        <w:guid w:val="{3CC1D033-5D69-4630-B285-BD8A0609FBD4}"/>
      </w:docPartPr>
      <w:docPartBody>
        <w:p w:rsidR="00DD499E" w:rsidRDefault="00B217C1" w:rsidP="00B217C1">
          <w:pPr>
            <w:pStyle w:val="3CED002ECEDD4B309546CC67B55E6FCB5"/>
          </w:pPr>
          <w:r>
            <w:rPr>
              <w:rStyle w:val="PlaceholderText"/>
            </w:rPr>
            <w:t>[Prénom et Nom de la présidence du jury]</w:t>
          </w:r>
        </w:p>
      </w:docPartBody>
    </w:docPart>
    <w:docPart>
      <w:docPartPr>
        <w:name w:val="EBDF753B0BA24CBBB13BB3B82B8F1397"/>
        <w:category>
          <w:name w:val="Général"/>
          <w:gallery w:val="placeholder"/>
        </w:category>
        <w:types>
          <w:type w:val="bbPlcHdr"/>
        </w:types>
        <w:behaviors>
          <w:behavior w:val="content"/>
        </w:behaviors>
        <w:guid w:val="{E75CE959-569F-4B52-9C24-2E15922F59EB}"/>
      </w:docPartPr>
      <w:docPartBody>
        <w:p w:rsidR="00DD499E" w:rsidRDefault="00B217C1" w:rsidP="00B217C1">
          <w:pPr>
            <w:pStyle w:val="EBDF753B0BA24CBBB13BB3B82B8F13975"/>
          </w:pPr>
          <w:r>
            <w:rPr>
              <w:rStyle w:val="PlaceholderText"/>
            </w:rPr>
            <w:t>[Nom du département]</w:t>
          </w:r>
        </w:p>
      </w:docPartBody>
    </w:docPart>
    <w:docPart>
      <w:docPartPr>
        <w:name w:val="00E63CD373EA4D3DAAE784BE5D4F94AF"/>
        <w:category>
          <w:name w:val="Général"/>
          <w:gallery w:val="placeholder"/>
        </w:category>
        <w:types>
          <w:type w:val="bbPlcHdr"/>
        </w:types>
        <w:behaviors>
          <w:behavior w:val="content"/>
        </w:behaviors>
        <w:guid w:val="{C9882F3A-231B-4D6D-89B2-2B2BB47A990F}"/>
      </w:docPartPr>
      <w:docPartBody>
        <w:p w:rsidR="00DD499E" w:rsidRDefault="00B217C1" w:rsidP="00B217C1">
          <w:pPr>
            <w:pStyle w:val="00E63CD373EA4D3DAAE784BE5D4F94AF5"/>
          </w:pPr>
          <w:r>
            <w:rPr>
              <w:rStyle w:val="PlaceholderText"/>
            </w:rPr>
            <w:t>[Prénom et Nom du membre du jury]</w:t>
          </w:r>
        </w:p>
      </w:docPartBody>
    </w:docPart>
    <w:docPart>
      <w:docPartPr>
        <w:name w:val="FD0813FB8EC94A1A98080CA7D8DDC208"/>
        <w:category>
          <w:name w:val="Général"/>
          <w:gallery w:val="placeholder"/>
        </w:category>
        <w:types>
          <w:type w:val="bbPlcHdr"/>
        </w:types>
        <w:behaviors>
          <w:behavior w:val="content"/>
        </w:behaviors>
        <w:guid w:val="{E5BC2F85-38E9-41C0-9EA0-A731C664C9EA}"/>
      </w:docPartPr>
      <w:docPartBody>
        <w:p w:rsidR="00DD499E" w:rsidRDefault="00B217C1" w:rsidP="00B217C1">
          <w:pPr>
            <w:pStyle w:val="FD0813FB8EC94A1A98080CA7D8DDC2085"/>
          </w:pPr>
          <w:r>
            <w:rPr>
              <w:rStyle w:val="PlaceholderText"/>
            </w:rPr>
            <w:t>[Nom du département]</w:t>
          </w:r>
        </w:p>
      </w:docPartBody>
    </w:docPart>
    <w:docPart>
      <w:docPartPr>
        <w:name w:val="C9AE6DD9A3EB4EABA1B1B17130219F1D"/>
        <w:category>
          <w:name w:val="Général"/>
          <w:gallery w:val="placeholder"/>
        </w:category>
        <w:types>
          <w:type w:val="bbPlcHdr"/>
        </w:types>
        <w:behaviors>
          <w:behavior w:val="content"/>
        </w:behaviors>
        <w:guid w:val="{6FBCDF29-026F-4028-825F-8AFB3B9C842F}"/>
      </w:docPartPr>
      <w:docPartBody>
        <w:p w:rsidR="00DD499E" w:rsidRDefault="00B217C1" w:rsidP="00B217C1">
          <w:pPr>
            <w:pStyle w:val="C9AE6DD9A3EB4EABA1B1B17130219F1D5"/>
          </w:pPr>
          <w:r>
            <w:rPr>
              <w:rStyle w:val="PlaceholderText"/>
            </w:rPr>
            <w:t>[Prénom et Nom du jury externe]</w:t>
          </w:r>
        </w:p>
      </w:docPartBody>
    </w:docPart>
    <w:docPart>
      <w:docPartPr>
        <w:name w:val="95092478A54341B2AF849DA13F671943"/>
        <w:category>
          <w:name w:val="Général"/>
          <w:gallery w:val="placeholder"/>
        </w:category>
        <w:types>
          <w:type w:val="bbPlcHdr"/>
        </w:types>
        <w:behaviors>
          <w:behavior w:val="content"/>
        </w:behaviors>
        <w:guid w:val="{EF9A7F20-9141-42AF-AA6A-BBDE611C98E7}"/>
      </w:docPartPr>
      <w:docPartBody>
        <w:p w:rsidR="00DD499E" w:rsidRDefault="00B217C1" w:rsidP="00B217C1">
          <w:pPr>
            <w:pStyle w:val="95092478A54341B2AF849DA13F6719435"/>
          </w:pPr>
          <w:r>
            <w:rPr>
              <w:rStyle w:val="PlaceholderText"/>
            </w:rPr>
            <w:t>[Affliliation du jury externe]</w:t>
          </w:r>
        </w:p>
      </w:docPartBody>
    </w:docPart>
    <w:docPart>
      <w:docPartPr>
        <w:name w:val="8FB990D5395642C48B01E5A9F22719B3"/>
        <w:category>
          <w:name w:val="Général"/>
          <w:gallery w:val="placeholder"/>
        </w:category>
        <w:types>
          <w:type w:val="bbPlcHdr"/>
        </w:types>
        <w:behaviors>
          <w:behavior w:val="content"/>
        </w:behaviors>
        <w:guid w:val="{F7DA7AB3-0B16-497D-B438-349CDE5FE4AA}"/>
      </w:docPartPr>
      <w:docPartBody>
        <w:p w:rsidR="00DD499E" w:rsidRDefault="00B217C1" w:rsidP="00B217C1">
          <w:pPr>
            <w:pStyle w:val="8FB990D5395642C48B01E5A9F22719B35"/>
          </w:pPr>
          <w:r>
            <w:rPr>
              <w:rStyle w:val="PlaceholderText"/>
            </w:rPr>
            <w:t>[&lt;Il ou Elle&gt;]</w:t>
          </w:r>
        </w:p>
      </w:docPartBody>
    </w:docPart>
    <w:docPart>
      <w:docPartPr>
        <w:name w:val="082D9D38F672412585DF299B988FA025"/>
        <w:category>
          <w:name w:val="Général"/>
          <w:gallery w:val="placeholder"/>
        </w:category>
        <w:types>
          <w:type w:val="bbPlcHdr"/>
        </w:types>
        <w:behaviors>
          <w:behavior w:val="content"/>
        </w:behaviors>
        <w:guid w:val="{ABD124B4-CA31-4FEC-AC9E-A7CF578B576C}"/>
      </w:docPartPr>
      <w:docPartBody>
        <w:p w:rsidR="00DD499E" w:rsidRDefault="00B217C1" w:rsidP="00B217C1">
          <w:pPr>
            <w:pStyle w:val="082D9D38F672412585DF299B988FA0255"/>
          </w:pPr>
          <w:r>
            <w:rPr>
              <w:rStyle w:val="PlaceholderText"/>
            </w:rPr>
            <w:t>[Titre du rapport de projet, du mémoire OU de la thèse]</w:t>
          </w:r>
        </w:p>
      </w:docPartBody>
    </w:docPart>
    <w:docPart>
      <w:docPartPr>
        <w:name w:val="42451C10492D40FA92118170CA67D8D7"/>
        <w:category>
          <w:name w:val="Général"/>
          <w:gallery w:val="placeholder"/>
        </w:category>
        <w:types>
          <w:type w:val="bbPlcHdr"/>
        </w:types>
        <w:behaviors>
          <w:behavior w:val="content"/>
        </w:behaviors>
        <w:guid w:val="{9F311371-91EC-4AAF-A7EF-E2183FDD523D}"/>
      </w:docPartPr>
      <w:docPartBody>
        <w:p w:rsidR="00DD499E" w:rsidRDefault="00B217C1" w:rsidP="00B217C1">
          <w:pPr>
            <w:pStyle w:val="42451C10492D40FA92118170CA67D8D75"/>
          </w:pPr>
          <w:r>
            <w:rPr>
              <w:rStyle w:val="PlaceholderText"/>
            </w:rPr>
            <w:t>[Prénom]</w:t>
          </w:r>
        </w:p>
      </w:docPartBody>
    </w:docPart>
    <w:docPart>
      <w:docPartPr>
        <w:name w:val="6978B3C01DE44E62B9ECD46DE6A739AB"/>
        <w:category>
          <w:name w:val="Général"/>
          <w:gallery w:val="placeholder"/>
        </w:category>
        <w:types>
          <w:type w:val="bbPlcHdr"/>
        </w:types>
        <w:behaviors>
          <w:behavior w:val="content"/>
        </w:behaviors>
        <w:guid w:val="{6A8B5686-6EBA-4804-A8EE-A5ABEEE7676E}"/>
      </w:docPartPr>
      <w:docPartBody>
        <w:p w:rsidR="00DD499E" w:rsidRDefault="00B217C1" w:rsidP="00B217C1">
          <w:pPr>
            <w:pStyle w:val="6978B3C01DE44E62B9ECD46DE6A739AB5"/>
          </w:pPr>
          <w:r>
            <w:rPr>
              <w:rStyle w:val="PlaceholderText"/>
            </w:rPr>
            <w:t>[NOM]</w:t>
          </w:r>
        </w:p>
      </w:docPartBody>
    </w:docPart>
    <w:docPart>
      <w:docPartPr>
        <w:name w:val="8E1F3ADE163242349141E81A0791E8E2"/>
        <w:category>
          <w:name w:val="Général"/>
          <w:gallery w:val="placeholder"/>
        </w:category>
        <w:types>
          <w:type w:val="bbPlcHdr"/>
        </w:types>
        <w:behaviors>
          <w:behavior w:val="content"/>
        </w:behaviors>
        <w:guid w:val="{A73497F3-8D95-4A5A-9561-6E068AFB139B}"/>
      </w:docPartPr>
      <w:docPartBody>
        <w:p w:rsidR="00DD499E" w:rsidRDefault="00B217C1" w:rsidP="00B217C1">
          <w:pPr>
            <w:pStyle w:val="8E1F3ADE163242349141E81A0791E8E25"/>
          </w:pPr>
          <w:r>
            <w:rPr>
              <w:rStyle w:val="PlaceholderText"/>
            </w:rPr>
            <w:t>[Titre ANGLAIS du rapport de projet, du mémoire OU de la thèse]</w:t>
          </w:r>
        </w:p>
      </w:docPartBody>
    </w:docPart>
    <w:docPart>
      <w:docPartPr>
        <w:name w:val="B64BE65E686F4AAD82584B4F68A26F57"/>
        <w:category>
          <w:name w:val="Général"/>
          <w:gallery w:val="placeholder"/>
        </w:category>
        <w:types>
          <w:type w:val="bbPlcHdr"/>
        </w:types>
        <w:behaviors>
          <w:behavior w:val="content"/>
        </w:behaviors>
        <w:guid w:val="{72F0D726-3EB9-40EA-AC08-EF8378D8EE5B}"/>
      </w:docPartPr>
      <w:docPartBody>
        <w:p w:rsidR="00DD499E" w:rsidRDefault="00B217C1" w:rsidP="00B217C1">
          <w:pPr>
            <w:pStyle w:val="B64BE65E686F4AAD82584B4F68A26F575"/>
          </w:pPr>
          <w:r>
            <w:rPr>
              <w:rStyle w:val="PlaceholderText"/>
            </w:rPr>
            <w:t>[Prénom]</w:t>
          </w:r>
        </w:p>
      </w:docPartBody>
    </w:docPart>
    <w:docPart>
      <w:docPartPr>
        <w:name w:val="C0367F4A9D2D46C0B74F94A73F2C560A"/>
        <w:category>
          <w:name w:val="Général"/>
          <w:gallery w:val="placeholder"/>
        </w:category>
        <w:types>
          <w:type w:val="bbPlcHdr"/>
        </w:types>
        <w:behaviors>
          <w:behavior w:val="content"/>
        </w:behaviors>
        <w:guid w:val="{177967E0-0BCE-4852-9AC1-A995E6F13BFF}"/>
      </w:docPartPr>
      <w:docPartBody>
        <w:p w:rsidR="00DD499E" w:rsidRDefault="00B217C1" w:rsidP="00B217C1">
          <w:pPr>
            <w:pStyle w:val="C0367F4A9D2D46C0B74F94A73F2C560A5"/>
          </w:pPr>
          <w:r>
            <w:rPr>
              <w:rStyle w:val="PlaceholderText"/>
            </w:rPr>
            <w:t>[NOM]</w:t>
          </w:r>
        </w:p>
      </w:docPartBody>
    </w:docPart>
    <w:docPart>
      <w:docPartPr>
        <w:name w:val="0F9AA8C058D04B1186F57D72121EE395"/>
        <w:category>
          <w:name w:val="Général"/>
          <w:gallery w:val="placeholder"/>
        </w:category>
        <w:types>
          <w:type w:val="bbPlcHdr"/>
        </w:types>
        <w:behaviors>
          <w:behavior w:val="content"/>
        </w:behaviors>
        <w:guid w:val="{13D48BF4-2566-455A-90F8-FC5261574B84}"/>
      </w:docPartPr>
      <w:docPartBody>
        <w:p w:rsidR="004F2A20" w:rsidRDefault="00B217C1" w:rsidP="00B217C1">
          <w:pPr>
            <w:pStyle w:val="0F9AA8C058D04B1186F57D72121EE3955"/>
          </w:pPr>
          <w:r w:rsidRPr="00DC3278">
            <w:rPr>
              <w:rStyle w:val="PlaceholderText"/>
            </w:rPr>
            <w:t xml:space="preserve">[Choisissez </w:t>
          </w:r>
          <w:r>
            <w:rPr>
              <w:rStyle w:val="PlaceholderText"/>
            </w:rPr>
            <w:t>un exemple d’article et modifiez le contenu</w:t>
          </w:r>
          <w:r w:rsidRPr="00DC3278">
            <w:rPr>
              <w:rStyle w:val="PlaceholderText"/>
            </w:rPr>
            <w:t>]</w:t>
          </w:r>
        </w:p>
      </w:docPartBody>
    </w:docPart>
    <w:docPart>
      <w:docPartPr>
        <w:name w:val="791DADE2331E4948A1ED1CE116FD4B15"/>
        <w:category>
          <w:name w:val="Général"/>
          <w:gallery w:val="placeholder"/>
        </w:category>
        <w:types>
          <w:type w:val="bbPlcHdr"/>
        </w:types>
        <w:behaviors>
          <w:behavior w:val="content"/>
        </w:behaviors>
        <w:guid w:val="{67A9D620-6411-402D-9990-128ABF8C0D6C}"/>
      </w:docPartPr>
      <w:docPartBody>
        <w:p w:rsidR="00A51F99" w:rsidRDefault="00B217C1" w:rsidP="00B217C1">
          <w:pPr>
            <w:pStyle w:val="791DADE2331E4948A1ED1CE116FD4B155"/>
          </w:pPr>
          <w:r w:rsidRPr="00F9398D">
            <w:rPr>
              <w:color w:val="C00000"/>
              <w:lang w:val="fr-FR"/>
            </w:rPr>
            <w:t>[date du dépôt au bureau des cycles supérieurs]</w:t>
          </w:r>
        </w:p>
      </w:docPartBody>
    </w:docPart>
    <w:docPart>
      <w:docPartPr>
        <w:name w:val="8D061E55168744E0A2642A11CD5FD89E"/>
        <w:category>
          <w:name w:val="Général"/>
          <w:gallery w:val="placeholder"/>
        </w:category>
        <w:types>
          <w:type w:val="bbPlcHdr"/>
        </w:types>
        <w:behaviors>
          <w:behavior w:val="content"/>
        </w:behaviors>
        <w:guid w:val="{5E6FC03F-CD7A-48EA-8C93-EB5FA175869C}"/>
      </w:docPartPr>
      <w:docPartBody>
        <w:p w:rsidR="00A51F99" w:rsidRDefault="00B217C1" w:rsidP="00B217C1">
          <w:pPr>
            <w:pStyle w:val="8D061E55168744E0A2642A11CD5FD89E5"/>
          </w:pPr>
          <w:r w:rsidRPr="00BE7F57">
            <w:rPr>
              <w:color w:val="C00000"/>
              <w:lang w:val="fr-FR"/>
            </w:rPr>
            <w:t>[Date de la soutenance]</w:t>
          </w:r>
        </w:p>
      </w:docPartBody>
    </w:docPart>
    <w:docPart>
      <w:docPartPr>
        <w:name w:val="ÉTS Exemple article accepté"/>
        <w:style w:val="ÉTS Sans interligne"/>
        <w:category>
          <w:name w:val="ÉTS Exemples article"/>
          <w:gallery w:val="docParts"/>
        </w:category>
        <w:behaviors>
          <w:behavior w:val="content"/>
        </w:behaviors>
        <w:guid w:val="{D9038D1F-06A8-409B-9C6F-F1F8A4609346}"/>
      </w:docPartPr>
      <w:docPartBody>
        <w:p w:rsidR="00EC1C44" w:rsidRDefault="00EC1C44" w:rsidP="00B6513E">
          <w:pPr>
            <w:pStyle w:val="TSSansinterligne"/>
            <w:jc w:val="center"/>
          </w:pPr>
          <w:r>
            <w:t xml:space="preserve">Alexandre Ionno </w:t>
          </w:r>
          <w:r w:rsidRPr="00B6513E">
            <w:rPr>
              <w:vertAlign w:val="superscript"/>
            </w:rPr>
            <w:t>a</w:t>
          </w:r>
          <w:r>
            <w:t xml:space="preserve">, Richard Arsenault </w:t>
          </w:r>
          <w:r w:rsidRPr="00B6513E">
            <w:rPr>
              <w:vertAlign w:val="superscript"/>
            </w:rPr>
            <w:t>a</w:t>
          </w:r>
          <w:r>
            <w:t xml:space="preserve">, Magali Troin </w:t>
          </w:r>
          <w:r w:rsidRPr="00B6513E">
            <w:rPr>
              <w:vertAlign w:val="superscript"/>
            </w:rPr>
            <w:t>a</w:t>
          </w:r>
          <w:r>
            <w:t xml:space="preserve">, </w:t>
          </w:r>
          <w:r w:rsidRPr="00B6513E">
            <w:rPr>
              <w:vertAlign w:val="superscript"/>
            </w:rPr>
            <w:t>b</w:t>
          </w:r>
          <w:r>
            <w:t xml:space="preserve">, Jean-Luc Martel </w:t>
          </w:r>
          <w:r w:rsidRPr="00B6513E">
            <w:rPr>
              <w:vertAlign w:val="superscript"/>
            </w:rPr>
            <w:t>a</w:t>
          </w:r>
          <w:r>
            <w:t xml:space="preserve">, François Brissette </w:t>
          </w:r>
          <w:r w:rsidRPr="00B6513E">
            <w:rPr>
              <w:vertAlign w:val="superscript"/>
            </w:rPr>
            <w:t>a</w:t>
          </w:r>
        </w:p>
        <w:p w:rsidR="00EC1C44" w:rsidRDefault="00EC1C44" w:rsidP="00B6513E">
          <w:pPr>
            <w:pStyle w:val="TSSansinterligne"/>
            <w:jc w:val="center"/>
          </w:pPr>
        </w:p>
        <w:p w:rsidR="00EC1C44" w:rsidRDefault="00EC1C44" w:rsidP="00B6513E">
          <w:pPr>
            <w:pStyle w:val="TSSansinterligne"/>
            <w:jc w:val="center"/>
          </w:pPr>
          <w:r w:rsidRPr="00B6513E">
            <w:rPr>
              <w:vertAlign w:val="superscript"/>
            </w:rPr>
            <w:t>a</w:t>
          </w:r>
          <w:r>
            <w:t xml:space="preserve"> Département de génie de la construction, École de technologie supérieure,</w:t>
          </w:r>
        </w:p>
        <w:p w:rsidR="00EC1C44" w:rsidRDefault="00EC1C44" w:rsidP="00B6513E">
          <w:pPr>
            <w:pStyle w:val="TSSansinterligne"/>
            <w:jc w:val="center"/>
          </w:pPr>
          <w:r>
            <w:t>1100 Notre-Dame Ouest, Montréal, Québec, Canada H3C1K3</w:t>
          </w:r>
        </w:p>
        <w:p w:rsidR="00EC1C44" w:rsidRDefault="00EC1C44" w:rsidP="00B6513E">
          <w:pPr>
            <w:pStyle w:val="TSSansinterligne"/>
            <w:jc w:val="center"/>
          </w:pPr>
          <w:r w:rsidRPr="00B6513E">
            <w:rPr>
              <w:vertAlign w:val="superscript"/>
            </w:rPr>
            <w:t>b</w:t>
          </w:r>
          <w:r>
            <w:t xml:space="preserve"> HydroClimat TVT, Maison du Numérique et de l'Innovation, place Georges Pompidou,</w:t>
          </w:r>
        </w:p>
        <w:p w:rsidR="00EC1C44" w:rsidRDefault="00EC1C44" w:rsidP="00B6513E">
          <w:pPr>
            <w:pStyle w:val="TSSansinterligne"/>
            <w:jc w:val="center"/>
          </w:pPr>
          <w:r>
            <w:t>83 000 Toulon, France</w:t>
          </w:r>
        </w:p>
        <w:p w:rsidR="00EC1C44" w:rsidRDefault="00EC1C44" w:rsidP="00B6513E">
          <w:pPr>
            <w:pStyle w:val="TSSansinterligne"/>
            <w:jc w:val="center"/>
          </w:pPr>
        </w:p>
        <w:p w:rsidR="00EC1C44" w:rsidRDefault="00EC1C44" w:rsidP="00B6513E">
          <w:pPr>
            <w:pStyle w:val="TSSansinterligne"/>
            <w:jc w:val="center"/>
          </w:pPr>
          <w:r>
            <w:t xml:space="preserve">Article accepté pour publication dans </w:t>
          </w:r>
          <w:r w:rsidRPr="00B6513E">
            <w:rPr>
              <w:i/>
              <w:iCs/>
            </w:rPr>
            <w:t>Journal of Hydrology</w:t>
          </w:r>
          <w:r>
            <w:t>, décembre 2023</w:t>
          </w:r>
        </w:p>
        <w:p w:rsidR="00FC7532" w:rsidRDefault="00FC7532"/>
      </w:docPartBody>
    </w:docPart>
    <w:docPart>
      <w:docPartPr>
        <w:name w:val="ÉTS Exemple article publié"/>
        <w:style w:val="ÉTS Sans interligne"/>
        <w:category>
          <w:name w:val="ÉTS Exemples article"/>
          <w:gallery w:val="docParts"/>
        </w:category>
        <w:behaviors>
          <w:behavior w:val="content"/>
        </w:behaviors>
        <w:guid w:val="{28DF2246-2332-48AF-BC63-E0198DBDADAA}"/>
      </w:docPartPr>
      <w:docPartBody>
        <w:p w:rsidR="00EC1C44" w:rsidRDefault="00EC1C44" w:rsidP="00B6513E">
          <w:pPr>
            <w:pStyle w:val="TSSansinterligne"/>
            <w:jc w:val="center"/>
          </w:pPr>
          <w:r>
            <w:t xml:space="preserve">Alexandre Ionno </w:t>
          </w:r>
          <w:r w:rsidRPr="00B6513E">
            <w:rPr>
              <w:vertAlign w:val="superscript"/>
            </w:rPr>
            <w:t>a</w:t>
          </w:r>
          <w:r>
            <w:t xml:space="preserve">, Richard Arsenault </w:t>
          </w:r>
          <w:r w:rsidRPr="00B6513E">
            <w:rPr>
              <w:vertAlign w:val="superscript"/>
            </w:rPr>
            <w:t>a</w:t>
          </w:r>
          <w:r>
            <w:t xml:space="preserve">, Magali Troin </w:t>
          </w:r>
          <w:r w:rsidRPr="00B6513E">
            <w:rPr>
              <w:vertAlign w:val="superscript"/>
            </w:rPr>
            <w:t>a</w:t>
          </w:r>
          <w:r>
            <w:t xml:space="preserve">, </w:t>
          </w:r>
          <w:r w:rsidRPr="00B6513E">
            <w:rPr>
              <w:vertAlign w:val="superscript"/>
            </w:rPr>
            <w:t>b</w:t>
          </w:r>
          <w:r>
            <w:t xml:space="preserve">, Jean-Luc Martel </w:t>
          </w:r>
          <w:r w:rsidRPr="00B6513E">
            <w:rPr>
              <w:vertAlign w:val="superscript"/>
            </w:rPr>
            <w:t>a</w:t>
          </w:r>
          <w:r>
            <w:t xml:space="preserve">, François Brissette </w:t>
          </w:r>
          <w:r w:rsidRPr="00B6513E">
            <w:rPr>
              <w:vertAlign w:val="superscript"/>
            </w:rPr>
            <w:t>a</w:t>
          </w:r>
        </w:p>
        <w:p w:rsidR="00EC1C44" w:rsidRDefault="00EC1C44" w:rsidP="00B6513E">
          <w:pPr>
            <w:pStyle w:val="TSSansinterligne"/>
            <w:jc w:val="center"/>
          </w:pPr>
        </w:p>
        <w:p w:rsidR="00EC1C44" w:rsidRDefault="00EC1C44" w:rsidP="00B6513E">
          <w:pPr>
            <w:pStyle w:val="TSSansinterligne"/>
            <w:jc w:val="center"/>
          </w:pPr>
          <w:r w:rsidRPr="00B6513E">
            <w:rPr>
              <w:vertAlign w:val="superscript"/>
            </w:rPr>
            <w:t>a</w:t>
          </w:r>
          <w:r>
            <w:t xml:space="preserve"> Département de génie de la construction, École de technologie supérieure,</w:t>
          </w:r>
        </w:p>
        <w:p w:rsidR="00EC1C44" w:rsidRDefault="00EC1C44" w:rsidP="00B6513E">
          <w:pPr>
            <w:pStyle w:val="TSSansinterligne"/>
            <w:jc w:val="center"/>
          </w:pPr>
          <w:r>
            <w:t>1100 Notre-Dame Ouest, Montréal, Québec, Canada H3C1K3</w:t>
          </w:r>
        </w:p>
        <w:p w:rsidR="00EC1C44" w:rsidRDefault="00EC1C44" w:rsidP="00B6513E">
          <w:pPr>
            <w:pStyle w:val="TSSansinterligne"/>
            <w:jc w:val="center"/>
          </w:pPr>
          <w:r w:rsidRPr="00B6513E">
            <w:rPr>
              <w:vertAlign w:val="superscript"/>
            </w:rPr>
            <w:t>b</w:t>
          </w:r>
          <w:r>
            <w:t xml:space="preserve"> HydroClimat TVT, Maison du Numérique et de l'Innovation, place Georges Pompidou,</w:t>
          </w:r>
        </w:p>
        <w:p w:rsidR="00EC1C44" w:rsidRDefault="00EC1C44" w:rsidP="00B6513E">
          <w:pPr>
            <w:pStyle w:val="TSSansinterligne"/>
            <w:jc w:val="center"/>
          </w:pPr>
          <w:r>
            <w:t>83 000 Toulon, France</w:t>
          </w:r>
        </w:p>
        <w:p w:rsidR="00EC1C44" w:rsidRDefault="00EC1C44" w:rsidP="00B6513E">
          <w:pPr>
            <w:pStyle w:val="TSSansinterligne"/>
            <w:jc w:val="center"/>
          </w:pPr>
        </w:p>
        <w:p w:rsidR="00EC1C44" w:rsidRDefault="00EC1C44" w:rsidP="00B6513E">
          <w:pPr>
            <w:pStyle w:val="TSSansinterligne"/>
            <w:jc w:val="center"/>
          </w:pPr>
          <w:r>
            <w:t xml:space="preserve">Article publié dans </w:t>
          </w:r>
          <w:r w:rsidRPr="00B6513E">
            <w:rPr>
              <w:i/>
              <w:iCs/>
            </w:rPr>
            <w:t>Journal of Hydrology</w:t>
          </w:r>
          <w:r>
            <w:t xml:space="preserve"> vol. 630 (2024), disponible au </w:t>
          </w:r>
          <w:hyperlink r:id="rId5" w:history="1">
            <w:r w:rsidRPr="00DD4BDB">
              <w:rPr>
                <w:rStyle w:val="Hyperlink"/>
              </w:rPr>
              <w:t>https://doi.org/10.1016/j.jhydrol.2024.130688</w:t>
            </w:r>
          </w:hyperlink>
        </w:p>
        <w:p w:rsidR="00FC7532" w:rsidRDefault="00FC7532"/>
      </w:docPartBody>
    </w:docPart>
    <w:docPart>
      <w:docPartPr>
        <w:name w:val="831B5BF4A4C94AA29343368FC2F70AAC"/>
        <w:category>
          <w:name w:val="Général"/>
          <w:gallery w:val="placeholder"/>
        </w:category>
        <w:types>
          <w:type w:val="bbPlcHdr"/>
        </w:types>
        <w:behaviors>
          <w:behavior w:val="content"/>
        </w:behaviors>
        <w:guid w:val="{5C2933A8-4138-4BC6-A1BD-D6F3439F725C}"/>
      </w:docPartPr>
      <w:docPartBody>
        <w:p w:rsidR="00FC7532" w:rsidRDefault="00B217C1" w:rsidP="00B217C1">
          <w:pPr>
            <w:pStyle w:val="831B5BF4A4C94AA29343368FC2F70AAC5"/>
          </w:pPr>
          <w:r>
            <w:rPr>
              <w:rStyle w:val="PlaceholderText"/>
            </w:rPr>
            <w:t>[Prénom]</w:t>
          </w:r>
        </w:p>
      </w:docPartBody>
    </w:docPart>
    <w:docPart>
      <w:docPartPr>
        <w:name w:val="794A342EF5514AAD92090D2BB98BED52"/>
        <w:category>
          <w:name w:val="Général"/>
          <w:gallery w:val="placeholder"/>
        </w:category>
        <w:types>
          <w:type w:val="bbPlcHdr"/>
        </w:types>
        <w:behaviors>
          <w:behavior w:val="content"/>
        </w:behaviors>
        <w:guid w:val="{EDB4BD08-927E-463D-9057-59E8DC09E104}"/>
      </w:docPartPr>
      <w:docPartBody>
        <w:p w:rsidR="00FC7532" w:rsidRDefault="00B217C1" w:rsidP="00B217C1">
          <w:pPr>
            <w:pStyle w:val="794A342EF5514AAD92090D2BB98BED525"/>
          </w:pPr>
          <w:r w:rsidRPr="004719F8">
            <w:rPr>
              <w:rStyle w:val="PlaceholderText"/>
            </w:rPr>
            <w:t>[NOM]</w:t>
          </w:r>
        </w:p>
      </w:docPartBody>
    </w:docPart>
    <w:docPart>
      <w:docPartPr>
        <w:name w:val="ÉTS Licence CC desc"/>
        <w:style w:val="ÉTS page de licence"/>
        <w:category>
          <w:name w:val="ÉTS Licence Page de licence"/>
          <w:gallery w:val="docParts"/>
        </w:category>
        <w:behaviors>
          <w:behavior w:val="content"/>
        </w:behaviors>
        <w:guid w:val="{906DD689-9D1D-4766-A120-B7250E1E476F}"/>
      </w:docPartPr>
      <w:docPartBody>
        <w:tbl>
          <w:tblPr>
            <w:tblStyle w:val="TableGrid"/>
            <w:tblW w:w="0" w:type="auto"/>
            <w:tblCellMar>
              <w:top w:w="113" w:type="dxa"/>
              <w:bottom w:w="113" w:type="dxa"/>
            </w:tblCellMar>
            <w:tblLook w:val="04A0" w:firstRow="1" w:lastRow="0" w:firstColumn="1" w:lastColumn="0" w:noHBand="0" w:noVBand="1"/>
          </w:tblPr>
          <w:tblGrid>
            <w:gridCol w:w="8659"/>
          </w:tblGrid>
          <w:tr w:rsidR="0001322B" w:rsidTr="005D1CEE">
            <w:tc>
              <w:tcPr>
                <w:tcW w:w="8659" w:type="dxa"/>
              </w:tcPr>
              <w:p w:rsidR="0001322B" w:rsidRDefault="0001322B" w:rsidP="00972A03">
                <w:pPr>
                  <w:pStyle w:val="TSPagedelicence"/>
                </w:pPr>
                <w:r>
                  <w:rPr>
                    <w:noProof/>
                    <w:lang w:eastAsia="fr-CA"/>
                  </w:rPr>
                  <w:drawing>
                    <wp:inline distT="0" distB="0" distL="0" distR="0" wp14:anchorId="6B7DC3DF" wp14:editId="52D02CA2">
                      <wp:extent cx="819150" cy="295275"/>
                      <wp:effectExtent l="0" t="0" r="0" b="9525"/>
                      <wp:docPr id="2054680770" name="Image 1"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00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19150" cy="295275"/>
                              </a:xfrm>
                              <a:prstGeom prst="rect">
                                <a:avLst/>
                              </a:prstGeom>
                              <a:noFill/>
                              <a:ln>
                                <a:noFill/>
                              </a:ln>
                            </pic:spPr>
                          </pic:pic>
                        </a:graphicData>
                      </a:graphic>
                    </wp:inline>
                  </w:drawing>
                </w:r>
              </w:p>
              <w:p w:rsidR="0001322B" w:rsidRDefault="0001322B" w:rsidP="00972A03">
                <w:pPr>
                  <w:pStyle w:val="TSPagedelicence"/>
                </w:pPr>
                <w:r w:rsidRPr="004728A1">
                  <w:t xml:space="preserve">Cette </w:t>
                </w:r>
                <w:hyperlink r:id="rId7" w:history="1">
                  <w:r w:rsidRPr="00824C32">
                    <w:rPr>
                      <w:rStyle w:val="Hyperlink"/>
                      <w:szCs w:val="20"/>
                    </w:rPr>
                    <w:t>licence Creative Commons CC BY-NC-ND 4.0</w:t>
                  </w:r>
                </w:hyperlink>
                <w:r w:rsidRPr="004728A1">
                  <w:t xml:space="preserve"> signifie qu’il est permis de diffuser, d’imprimer ou de sauvegarder sur un autre support une partie ou la totalité de cette œuvre à condition de créditer l’auteur, que ces utilisations soient faites à des fins non commerciales et que le contenu de l’œuvre n’ait pas été modifié.</w:t>
                </w:r>
              </w:p>
            </w:tc>
          </w:tr>
        </w:tbl>
        <w:p w:rsidR="00E45786" w:rsidRDefault="00E45786"/>
      </w:docPartBody>
    </w:docPart>
    <w:docPart>
      <w:docPartPr>
        <w:name w:val="ÉTS Licence Tous Droits desc"/>
        <w:style w:val="ÉTS page de licence"/>
        <w:category>
          <w:name w:val="ÉTS Licence Page de licence"/>
          <w:gallery w:val="docParts"/>
        </w:category>
        <w:behaviors>
          <w:behavior w:val="content"/>
        </w:behaviors>
        <w:guid w:val="{499171AC-DD22-4B81-AB81-DB486363CCD2}"/>
      </w:docPartPr>
      <w:docPartBody>
        <w:tbl>
          <w:tblPr>
            <w:tblStyle w:val="TableGrid"/>
            <w:tblW w:w="0" w:type="auto"/>
            <w:tblCellMar>
              <w:top w:w="113" w:type="dxa"/>
              <w:bottom w:w="113" w:type="dxa"/>
            </w:tblCellMar>
            <w:tblLook w:val="04A0" w:firstRow="1" w:lastRow="0" w:firstColumn="1" w:lastColumn="0" w:noHBand="0" w:noVBand="1"/>
          </w:tblPr>
          <w:tblGrid>
            <w:gridCol w:w="8659"/>
          </w:tblGrid>
          <w:tr w:rsidR="0001322B" w:rsidTr="005D1CEE">
            <w:tc>
              <w:tcPr>
                <w:tcW w:w="8659" w:type="dxa"/>
              </w:tcPr>
              <w:p w:rsidR="0001322B" w:rsidRDefault="0001322B" w:rsidP="00972A03">
                <w:pPr>
                  <w:pStyle w:val="TSPagedelicence"/>
                </w:pPr>
                <w:r>
                  <w:t>© Tous droits réservés</w:t>
                </w:r>
              </w:p>
              <w:p w:rsidR="0001322B" w:rsidRDefault="0001322B" w:rsidP="00972A03">
                <w:pPr>
                  <w:pStyle w:val="TSPagedelicence"/>
                </w:pPr>
                <w:r>
                  <w:t>Cette licence signifie qu’il est interdit de reproduire, d’enregistrer ou de diffuser en tout ou en partie, le présent document. Le lecteur qui désire imprimer ou conserver sur un autre media une partie importante de ce document, doit obligatoirement en demander l’autorisation à l’auteur.</w:t>
                </w:r>
              </w:p>
            </w:tc>
          </w:tr>
        </w:tbl>
        <w:p w:rsidR="00E45786" w:rsidRDefault="00E45786"/>
      </w:docPartBody>
    </w:docPart>
    <w:docPart>
      <w:docPartPr>
        <w:name w:val="3D0A77A2EF7C45728771442ED03F5C71"/>
        <w:category>
          <w:name w:val="Général"/>
          <w:gallery w:val="placeholder"/>
        </w:category>
        <w:types>
          <w:type w:val="bbPlcHdr"/>
        </w:types>
        <w:behaviors>
          <w:behavior w:val="content"/>
        </w:behaviors>
        <w:guid w:val="{6BDD271F-4C8D-42EB-8EFE-3148E1CDBF17}"/>
      </w:docPartPr>
      <w:docPartBody>
        <w:p w:rsidR="00E45786" w:rsidRDefault="00B217C1" w:rsidP="00B217C1">
          <w:pPr>
            <w:pStyle w:val="3D0A77A2EF7C45728771442ED03F5C715"/>
          </w:pPr>
          <w:r w:rsidRPr="00DE2581">
            <w:rPr>
              <w:color w:val="C00000"/>
              <w:lang w:val="fr-FR"/>
            </w:rPr>
            <w:t>[Choisissez la licence]</w:t>
          </w:r>
        </w:p>
      </w:docPartBody>
    </w:docPart>
    <w:docPart>
      <w:docPartPr>
        <w:name w:val="ÉTS Table des matières"/>
        <w:style w:val="TM 1"/>
        <w:category>
          <w:name w:val="Général"/>
          <w:gallery w:val="tblOfContents"/>
        </w:category>
        <w:behaviors>
          <w:behavior w:val="content"/>
        </w:behaviors>
        <w:guid w:val="{E689CE02-4725-4EF2-A195-0B10CC0B21A2}"/>
      </w:docPartPr>
      <w:docPartBody>
        <w:p w:rsidR="00ED414D" w:rsidRDefault="00ED414D" w:rsidP="00BF2FE8">
          <w:pPr>
            <w:pStyle w:val="TOC1"/>
            <w:rPr>
              <w:rFonts w:asciiTheme="minorHAnsi" w:eastAsiaTheme="minorEastAsia" w:hAnsiTheme="minorHAnsi" w:cstheme="minorBidi"/>
              <w:caps w:val="0"/>
              <w:kern w:val="2"/>
              <w:lang w:val="fr-FR" w:eastAsia="fr-FR"/>
              <w14:ligatures w14:val="standardContextual"/>
            </w:rPr>
          </w:pPr>
          <w:r>
            <w:fldChar w:fldCharType="begin"/>
          </w:r>
          <w:r>
            <w:instrText xml:space="preserve"> </w:instrText>
          </w:r>
          <w:r w:rsidRPr="001A33B9">
            <w:rPr>
              <w:lang w:val="fr-FR"/>
            </w:rPr>
            <w:instrText>TOC \h \z \t "</w:instrText>
          </w:r>
          <w:r w:rsidRPr="00B075EC">
            <w:rPr>
              <w:lang w:val="fr-FR"/>
            </w:rPr>
            <w:instrText>ÉTS Chapitre Titre 1;1;ÉTS Chapitre Titre 2;2;ÉTS Chapitre Titre 3;3;ÉTS Chapitre Titre 4;4;ÉTS Annexe Titre 1;1;ÉTS Appendice Titre 1;1;ÉTS Corps du document Titre;1</w:instrText>
          </w:r>
          <w:r w:rsidRPr="001A33B9">
            <w:rPr>
              <w:lang w:val="fr-FR"/>
            </w:rPr>
            <w:instrText>"</w:instrText>
          </w:r>
          <w:r>
            <w:instrText xml:space="preserve"> </w:instrText>
          </w:r>
          <w:r>
            <w:fldChar w:fldCharType="separate"/>
          </w:r>
          <w:hyperlink w:anchor="_Toc226021073" w:history="1">
            <w:r w:rsidRPr="00FC2875">
              <w:rPr>
                <w:rStyle w:val="Hyperlink"/>
              </w:rPr>
              <w:t>Introduction</w:t>
            </w:r>
            <w:r>
              <w:rPr>
                <w:webHidden/>
              </w:rPr>
              <w:tab/>
            </w:r>
            <w:r>
              <w:rPr>
                <w:webHidden/>
              </w:rPr>
              <w:fldChar w:fldCharType="begin"/>
            </w:r>
            <w:r>
              <w:rPr>
                <w:webHidden/>
              </w:rPr>
              <w:instrText xml:space="preserve"> PAGEREF _Toc226021073 \h </w:instrText>
            </w:r>
            <w:r>
              <w:rPr>
                <w:webHidden/>
              </w:rPr>
            </w:r>
            <w:r>
              <w:rPr>
                <w:webHidden/>
              </w:rPr>
              <w:fldChar w:fldCharType="separate"/>
            </w:r>
            <w:r>
              <w:rPr>
                <w:webHidden/>
              </w:rPr>
              <w:t>1</w:t>
            </w:r>
            <w:r>
              <w:rPr>
                <w:webHidden/>
              </w:rPr>
              <w:fldChar w:fldCharType="end"/>
            </w:r>
          </w:hyperlink>
        </w:p>
        <w:p w:rsidR="00ED414D" w:rsidRDefault="00ED414D" w:rsidP="00BF2FE8">
          <w:pPr>
            <w:pStyle w:val="TOC1"/>
            <w:rPr>
              <w:rFonts w:asciiTheme="minorHAnsi" w:eastAsiaTheme="minorEastAsia" w:hAnsiTheme="minorHAnsi" w:cstheme="minorBidi"/>
              <w:caps w:val="0"/>
              <w:kern w:val="2"/>
              <w:lang w:val="fr-FR" w:eastAsia="fr-FR"/>
              <w14:ligatures w14:val="standardContextual"/>
            </w:rPr>
          </w:pPr>
          <w:hyperlink w:anchor="_Toc226021074" w:history="1">
            <w:r w:rsidRPr="00FC2875">
              <w:rPr>
                <w:rStyle w:val="Hyperlink"/>
              </w:rPr>
              <w:t>CHAPITRE 1 &lt;titre du chapitre&gt;</w:t>
            </w:r>
            <w:r>
              <w:rPr>
                <w:webHidden/>
              </w:rPr>
              <w:tab/>
            </w:r>
            <w:r>
              <w:rPr>
                <w:webHidden/>
              </w:rPr>
              <w:fldChar w:fldCharType="begin"/>
            </w:r>
            <w:r>
              <w:rPr>
                <w:webHidden/>
              </w:rPr>
              <w:instrText xml:space="preserve"> PAGEREF _Toc226021074 \h </w:instrText>
            </w:r>
            <w:r>
              <w:rPr>
                <w:webHidden/>
              </w:rPr>
            </w:r>
            <w:r>
              <w:rPr>
                <w:webHidden/>
              </w:rPr>
              <w:fldChar w:fldCharType="separate"/>
            </w:r>
            <w:r>
              <w:rPr>
                <w:webHidden/>
              </w:rPr>
              <w:t>3</w:t>
            </w:r>
            <w:r>
              <w:rPr>
                <w:webHidden/>
              </w:rPr>
              <w:fldChar w:fldCharType="end"/>
            </w:r>
          </w:hyperlink>
        </w:p>
        <w:p w:rsidR="00ED414D" w:rsidRDefault="00ED414D" w:rsidP="00BF2FE8">
          <w:pPr>
            <w:pStyle w:val="TOC2"/>
            <w:rPr>
              <w:rFonts w:asciiTheme="minorHAnsi" w:eastAsiaTheme="minorEastAsia" w:hAnsiTheme="minorHAnsi" w:cstheme="minorBidi"/>
              <w:kern w:val="2"/>
              <w:lang w:val="fr-FR" w:eastAsia="fr-FR"/>
              <w14:ligatures w14:val="standardContextual"/>
            </w:rPr>
          </w:pPr>
          <w:hyperlink w:anchor="_Toc226021075" w:history="1">
            <w:r w:rsidRPr="00FC2875">
              <w:rPr>
                <w:rStyle w:val="Hyperlink"/>
              </w:rPr>
              <w:t>1.1</w:t>
            </w:r>
            <w:r>
              <w:rPr>
                <w:rFonts w:asciiTheme="minorHAnsi" w:eastAsiaTheme="minorEastAsia" w:hAnsiTheme="minorHAnsi" w:cstheme="minorBidi"/>
                <w:kern w:val="2"/>
                <w:lang w:val="fr-FR" w:eastAsia="fr-FR"/>
                <w14:ligatures w14:val="standardContextual"/>
              </w:rPr>
              <w:tab/>
            </w:r>
            <w:r w:rsidRPr="00FC2875">
              <w:rPr>
                <w:rStyle w:val="Hyperlink"/>
              </w:rPr>
              <w:t>&lt;Premier niveau de sous-section (style ÉTS Chapitre Titre 2)&gt;</w:t>
            </w:r>
            <w:r>
              <w:rPr>
                <w:webHidden/>
              </w:rPr>
              <w:tab/>
            </w:r>
            <w:r>
              <w:rPr>
                <w:webHidden/>
              </w:rPr>
              <w:fldChar w:fldCharType="begin"/>
            </w:r>
            <w:r>
              <w:rPr>
                <w:webHidden/>
              </w:rPr>
              <w:instrText xml:space="preserve"> PAGEREF _Toc226021075 \h </w:instrText>
            </w:r>
            <w:r>
              <w:rPr>
                <w:webHidden/>
              </w:rPr>
            </w:r>
            <w:r>
              <w:rPr>
                <w:webHidden/>
              </w:rPr>
              <w:fldChar w:fldCharType="separate"/>
            </w:r>
            <w:r>
              <w:rPr>
                <w:webHidden/>
              </w:rPr>
              <w:t>3</w:t>
            </w:r>
            <w:r>
              <w:rPr>
                <w:webHidden/>
              </w:rPr>
              <w:fldChar w:fldCharType="end"/>
            </w:r>
          </w:hyperlink>
        </w:p>
        <w:p w:rsidR="00ED414D" w:rsidRDefault="00ED414D" w:rsidP="00BF2FE8">
          <w:pPr>
            <w:pStyle w:val="TOC3"/>
            <w:rPr>
              <w:rFonts w:asciiTheme="minorHAnsi" w:eastAsiaTheme="minorEastAsia" w:hAnsiTheme="minorHAnsi" w:cstheme="minorBidi"/>
              <w:kern w:val="2"/>
              <w:lang w:val="fr-FR" w:eastAsia="fr-FR"/>
              <w14:ligatures w14:val="standardContextual"/>
            </w:rPr>
          </w:pPr>
          <w:hyperlink w:anchor="_Toc226021076" w:history="1">
            <w:r w:rsidRPr="00FC2875">
              <w:rPr>
                <w:rStyle w:val="Hyperlink"/>
              </w:rPr>
              <w:t>1.1.1</w:t>
            </w:r>
            <w:r>
              <w:rPr>
                <w:rFonts w:asciiTheme="minorHAnsi" w:eastAsiaTheme="minorEastAsia" w:hAnsiTheme="minorHAnsi" w:cstheme="minorBidi"/>
                <w:kern w:val="2"/>
                <w:lang w:val="fr-FR" w:eastAsia="fr-FR"/>
                <w14:ligatures w14:val="standardContextual"/>
              </w:rPr>
              <w:tab/>
            </w:r>
            <w:r w:rsidRPr="00FC2875">
              <w:rPr>
                <w:rStyle w:val="Hyperlink"/>
              </w:rPr>
              <w:t>&lt;Deuxième niveau de sous-section (style ÉTS Chapitre Titre 3)&gt;</w:t>
            </w:r>
            <w:r>
              <w:rPr>
                <w:webHidden/>
              </w:rPr>
              <w:tab/>
            </w:r>
            <w:r>
              <w:rPr>
                <w:webHidden/>
              </w:rPr>
              <w:fldChar w:fldCharType="begin"/>
            </w:r>
            <w:r>
              <w:rPr>
                <w:webHidden/>
              </w:rPr>
              <w:instrText xml:space="preserve"> PAGEREF _Toc226021076 \h </w:instrText>
            </w:r>
            <w:r>
              <w:rPr>
                <w:webHidden/>
              </w:rPr>
            </w:r>
            <w:r>
              <w:rPr>
                <w:webHidden/>
              </w:rPr>
              <w:fldChar w:fldCharType="separate"/>
            </w:r>
            <w:r>
              <w:rPr>
                <w:webHidden/>
              </w:rPr>
              <w:t>3</w:t>
            </w:r>
            <w:r>
              <w:rPr>
                <w:webHidden/>
              </w:rPr>
              <w:fldChar w:fldCharType="end"/>
            </w:r>
          </w:hyperlink>
        </w:p>
        <w:p w:rsidR="00ED414D" w:rsidRDefault="00ED414D" w:rsidP="00BF2FE8">
          <w:pPr>
            <w:pStyle w:val="TOC4"/>
            <w:tabs>
              <w:tab w:val="left" w:pos="2410"/>
            </w:tabs>
            <w:rPr>
              <w:rFonts w:asciiTheme="minorHAnsi" w:eastAsiaTheme="minorEastAsia" w:hAnsiTheme="minorHAnsi" w:cstheme="minorBidi"/>
              <w:kern w:val="2"/>
              <w:lang w:val="fr-FR" w:eastAsia="fr-FR"/>
              <w14:ligatures w14:val="standardContextual"/>
            </w:rPr>
          </w:pPr>
          <w:hyperlink w:anchor="_Toc226021077" w:history="1">
            <w:r w:rsidRPr="00FC2875">
              <w:rPr>
                <w:rStyle w:val="Hyperlink"/>
              </w:rPr>
              <w:t>1.1.1.1</w:t>
            </w:r>
            <w:r>
              <w:rPr>
                <w:rFonts w:asciiTheme="minorHAnsi" w:eastAsiaTheme="minorEastAsia" w:hAnsiTheme="minorHAnsi" w:cstheme="minorBidi"/>
                <w:kern w:val="2"/>
                <w:lang w:val="fr-FR" w:eastAsia="fr-FR"/>
                <w14:ligatures w14:val="standardContextual"/>
              </w:rPr>
              <w:tab/>
            </w:r>
            <w:r w:rsidRPr="00FC2875">
              <w:rPr>
                <w:rStyle w:val="Hyperlink"/>
              </w:rPr>
              <w:t>&lt;Troisième niveau de sous-section (style ÉTS Chapitre Titre 4)&gt;</w:t>
            </w:r>
            <w:r>
              <w:rPr>
                <w:webHidden/>
              </w:rPr>
              <w:tab/>
            </w:r>
            <w:r>
              <w:rPr>
                <w:webHidden/>
              </w:rPr>
              <w:fldChar w:fldCharType="begin"/>
            </w:r>
            <w:r>
              <w:rPr>
                <w:webHidden/>
              </w:rPr>
              <w:instrText xml:space="preserve"> PAGEREF _Toc226021077 \h </w:instrText>
            </w:r>
            <w:r>
              <w:rPr>
                <w:webHidden/>
              </w:rPr>
            </w:r>
            <w:r>
              <w:rPr>
                <w:webHidden/>
              </w:rPr>
              <w:fldChar w:fldCharType="separate"/>
            </w:r>
            <w:r>
              <w:rPr>
                <w:webHidden/>
              </w:rPr>
              <w:t>3</w:t>
            </w:r>
            <w:r>
              <w:rPr>
                <w:webHidden/>
              </w:rPr>
              <w:fldChar w:fldCharType="end"/>
            </w:r>
          </w:hyperlink>
        </w:p>
        <w:p w:rsidR="00ED414D" w:rsidRDefault="00ED414D" w:rsidP="00BF2FE8">
          <w:pPr>
            <w:pStyle w:val="TOC1"/>
            <w:rPr>
              <w:rFonts w:asciiTheme="minorHAnsi" w:eastAsiaTheme="minorEastAsia" w:hAnsiTheme="minorHAnsi" w:cstheme="minorBidi"/>
              <w:caps w:val="0"/>
              <w:kern w:val="2"/>
              <w:lang w:val="fr-FR" w:eastAsia="fr-FR"/>
              <w14:ligatures w14:val="standardContextual"/>
            </w:rPr>
          </w:pPr>
          <w:hyperlink w:anchor="_Toc226021078" w:history="1">
            <w:r w:rsidRPr="00FC2875">
              <w:rPr>
                <w:rStyle w:val="Hyperlink"/>
              </w:rPr>
              <w:t>CHAPITRE 2 &lt;EXEMPLE D’ARTICLE INTÉGRÉ COMME CHAPITRE DANS LA THÈSE&gt;</w:t>
            </w:r>
            <w:r>
              <w:rPr>
                <w:webHidden/>
              </w:rPr>
              <w:tab/>
            </w:r>
            <w:r>
              <w:rPr>
                <w:webHidden/>
              </w:rPr>
              <w:fldChar w:fldCharType="begin"/>
            </w:r>
            <w:r>
              <w:rPr>
                <w:webHidden/>
              </w:rPr>
              <w:instrText xml:space="preserve"> PAGEREF _Toc226021078 \h </w:instrText>
            </w:r>
            <w:r>
              <w:rPr>
                <w:webHidden/>
              </w:rPr>
            </w:r>
            <w:r>
              <w:rPr>
                <w:webHidden/>
              </w:rPr>
              <w:fldChar w:fldCharType="separate"/>
            </w:r>
            <w:r>
              <w:rPr>
                <w:webHidden/>
              </w:rPr>
              <w:t>7</w:t>
            </w:r>
            <w:r>
              <w:rPr>
                <w:webHidden/>
              </w:rPr>
              <w:fldChar w:fldCharType="end"/>
            </w:r>
          </w:hyperlink>
        </w:p>
        <w:p w:rsidR="00ED414D" w:rsidRDefault="00ED414D" w:rsidP="00BF2FE8">
          <w:pPr>
            <w:pStyle w:val="TOC2"/>
            <w:rPr>
              <w:rFonts w:asciiTheme="minorHAnsi" w:eastAsiaTheme="minorEastAsia" w:hAnsiTheme="minorHAnsi" w:cstheme="minorBidi"/>
              <w:kern w:val="2"/>
              <w:lang w:val="fr-FR" w:eastAsia="fr-FR"/>
              <w14:ligatures w14:val="standardContextual"/>
            </w:rPr>
          </w:pPr>
          <w:hyperlink w:anchor="_Toc226021079" w:history="1">
            <w:r w:rsidRPr="00FC2875">
              <w:rPr>
                <w:rStyle w:val="Hyperlink"/>
              </w:rPr>
              <w:t>2.1</w:t>
            </w:r>
            <w:r>
              <w:rPr>
                <w:rFonts w:asciiTheme="minorHAnsi" w:eastAsiaTheme="minorEastAsia" w:hAnsiTheme="minorHAnsi" w:cstheme="minorBidi"/>
                <w:kern w:val="2"/>
                <w:lang w:val="fr-FR" w:eastAsia="fr-FR"/>
                <w14:ligatures w14:val="standardContextual"/>
              </w:rPr>
              <w:tab/>
            </w:r>
            <w:r w:rsidRPr="00FC2875">
              <w:rPr>
                <w:rStyle w:val="Hyperlink"/>
              </w:rPr>
              <w:t>&lt;Premier niveau de sous-section (style ÉTS Chapitre Titre 2)&gt;</w:t>
            </w:r>
            <w:r>
              <w:rPr>
                <w:webHidden/>
              </w:rPr>
              <w:tab/>
            </w:r>
            <w:r>
              <w:rPr>
                <w:webHidden/>
              </w:rPr>
              <w:fldChar w:fldCharType="begin"/>
            </w:r>
            <w:r>
              <w:rPr>
                <w:webHidden/>
              </w:rPr>
              <w:instrText xml:space="preserve"> PAGEREF _Toc226021079 \h </w:instrText>
            </w:r>
            <w:r>
              <w:rPr>
                <w:webHidden/>
              </w:rPr>
            </w:r>
            <w:r>
              <w:rPr>
                <w:webHidden/>
              </w:rPr>
              <w:fldChar w:fldCharType="separate"/>
            </w:r>
            <w:r>
              <w:rPr>
                <w:webHidden/>
              </w:rPr>
              <w:t>7</w:t>
            </w:r>
            <w:r>
              <w:rPr>
                <w:webHidden/>
              </w:rPr>
              <w:fldChar w:fldCharType="end"/>
            </w:r>
          </w:hyperlink>
        </w:p>
        <w:p w:rsidR="00ED414D" w:rsidRDefault="00ED414D" w:rsidP="00BF2FE8">
          <w:pPr>
            <w:pStyle w:val="TOC3"/>
            <w:rPr>
              <w:rFonts w:asciiTheme="minorHAnsi" w:eastAsiaTheme="minorEastAsia" w:hAnsiTheme="minorHAnsi" w:cstheme="minorBidi"/>
              <w:kern w:val="2"/>
              <w:lang w:val="fr-FR" w:eastAsia="fr-FR"/>
              <w14:ligatures w14:val="standardContextual"/>
            </w:rPr>
          </w:pPr>
          <w:hyperlink w:anchor="_Toc226021080" w:history="1">
            <w:r w:rsidRPr="00FC2875">
              <w:rPr>
                <w:rStyle w:val="Hyperlink"/>
              </w:rPr>
              <w:t>2.1.1</w:t>
            </w:r>
            <w:r>
              <w:rPr>
                <w:rFonts w:asciiTheme="minorHAnsi" w:eastAsiaTheme="minorEastAsia" w:hAnsiTheme="minorHAnsi" w:cstheme="minorBidi"/>
                <w:kern w:val="2"/>
                <w:lang w:val="fr-FR" w:eastAsia="fr-FR"/>
                <w14:ligatures w14:val="standardContextual"/>
              </w:rPr>
              <w:tab/>
            </w:r>
            <w:r w:rsidRPr="00FC2875">
              <w:rPr>
                <w:rStyle w:val="Hyperlink"/>
              </w:rPr>
              <w:t>&lt;Deuxième niveau de sous-section (style ÉTS Chapitre Titre 3)&gt;</w:t>
            </w:r>
            <w:r>
              <w:rPr>
                <w:webHidden/>
              </w:rPr>
              <w:tab/>
            </w:r>
            <w:r>
              <w:rPr>
                <w:webHidden/>
              </w:rPr>
              <w:fldChar w:fldCharType="begin"/>
            </w:r>
            <w:r>
              <w:rPr>
                <w:webHidden/>
              </w:rPr>
              <w:instrText xml:space="preserve"> PAGEREF _Toc226021080 \h </w:instrText>
            </w:r>
            <w:r>
              <w:rPr>
                <w:webHidden/>
              </w:rPr>
            </w:r>
            <w:r>
              <w:rPr>
                <w:webHidden/>
              </w:rPr>
              <w:fldChar w:fldCharType="separate"/>
            </w:r>
            <w:r>
              <w:rPr>
                <w:webHidden/>
              </w:rPr>
              <w:t>7</w:t>
            </w:r>
            <w:r>
              <w:rPr>
                <w:webHidden/>
              </w:rPr>
              <w:fldChar w:fldCharType="end"/>
            </w:r>
          </w:hyperlink>
        </w:p>
        <w:p w:rsidR="00ED414D" w:rsidRDefault="00ED414D" w:rsidP="00BF2FE8">
          <w:pPr>
            <w:pStyle w:val="TOC1"/>
            <w:rPr>
              <w:rFonts w:asciiTheme="minorHAnsi" w:eastAsiaTheme="minorEastAsia" w:hAnsiTheme="minorHAnsi" w:cstheme="minorBidi"/>
              <w:caps w:val="0"/>
              <w:kern w:val="2"/>
              <w:lang w:val="fr-FR" w:eastAsia="fr-FR"/>
              <w14:ligatures w14:val="standardContextual"/>
            </w:rPr>
          </w:pPr>
          <w:hyperlink w:anchor="_Toc226021081" w:history="1">
            <w:r w:rsidRPr="00FC2875">
              <w:rPr>
                <w:rStyle w:val="Hyperlink"/>
              </w:rPr>
              <w:t>CHAPITRE 3 &lt;Titre du chapitre&gt;</w:t>
            </w:r>
            <w:r>
              <w:rPr>
                <w:webHidden/>
              </w:rPr>
              <w:tab/>
            </w:r>
            <w:r>
              <w:rPr>
                <w:webHidden/>
              </w:rPr>
              <w:fldChar w:fldCharType="begin"/>
            </w:r>
            <w:r>
              <w:rPr>
                <w:webHidden/>
              </w:rPr>
              <w:instrText xml:space="preserve"> PAGEREF _Toc226021081 \h </w:instrText>
            </w:r>
            <w:r>
              <w:rPr>
                <w:webHidden/>
              </w:rPr>
            </w:r>
            <w:r>
              <w:rPr>
                <w:webHidden/>
              </w:rPr>
              <w:fldChar w:fldCharType="separate"/>
            </w:r>
            <w:r>
              <w:rPr>
                <w:webHidden/>
              </w:rPr>
              <w:t>9</w:t>
            </w:r>
            <w:r>
              <w:rPr>
                <w:webHidden/>
              </w:rPr>
              <w:fldChar w:fldCharType="end"/>
            </w:r>
          </w:hyperlink>
        </w:p>
        <w:p w:rsidR="00ED414D" w:rsidRDefault="00ED414D" w:rsidP="00BF2FE8">
          <w:pPr>
            <w:pStyle w:val="TOC2"/>
            <w:rPr>
              <w:rFonts w:asciiTheme="minorHAnsi" w:eastAsiaTheme="minorEastAsia" w:hAnsiTheme="minorHAnsi" w:cstheme="minorBidi"/>
              <w:kern w:val="2"/>
              <w:lang w:val="fr-FR" w:eastAsia="fr-FR"/>
              <w14:ligatures w14:val="standardContextual"/>
            </w:rPr>
          </w:pPr>
          <w:hyperlink w:anchor="_Toc226021082" w:history="1">
            <w:r w:rsidRPr="00FC2875">
              <w:rPr>
                <w:rStyle w:val="Hyperlink"/>
              </w:rPr>
              <w:t>3.1</w:t>
            </w:r>
            <w:r>
              <w:rPr>
                <w:rFonts w:asciiTheme="minorHAnsi" w:eastAsiaTheme="minorEastAsia" w:hAnsiTheme="minorHAnsi" w:cstheme="minorBidi"/>
                <w:kern w:val="2"/>
                <w:lang w:val="fr-FR" w:eastAsia="fr-FR"/>
                <w14:ligatures w14:val="standardContextual"/>
              </w:rPr>
              <w:tab/>
            </w:r>
            <w:r w:rsidRPr="00FC2875">
              <w:rPr>
                <w:rStyle w:val="Hyperlink"/>
              </w:rPr>
              <w:t>&lt;Premier niveau de sous-section (style ÉTS Chapitre Titre 2)&gt;</w:t>
            </w:r>
            <w:r>
              <w:rPr>
                <w:webHidden/>
              </w:rPr>
              <w:tab/>
            </w:r>
            <w:r>
              <w:rPr>
                <w:webHidden/>
              </w:rPr>
              <w:fldChar w:fldCharType="begin"/>
            </w:r>
            <w:r>
              <w:rPr>
                <w:webHidden/>
              </w:rPr>
              <w:instrText xml:space="preserve"> PAGEREF _Toc226021082 \h </w:instrText>
            </w:r>
            <w:r>
              <w:rPr>
                <w:webHidden/>
              </w:rPr>
            </w:r>
            <w:r>
              <w:rPr>
                <w:webHidden/>
              </w:rPr>
              <w:fldChar w:fldCharType="separate"/>
            </w:r>
            <w:r>
              <w:rPr>
                <w:webHidden/>
              </w:rPr>
              <w:t>9</w:t>
            </w:r>
            <w:r>
              <w:rPr>
                <w:webHidden/>
              </w:rPr>
              <w:fldChar w:fldCharType="end"/>
            </w:r>
          </w:hyperlink>
        </w:p>
        <w:p w:rsidR="00ED414D" w:rsidRDefault="00ED414D" w:rsidP="00BF2FE8">
          <w:pPr>
            <w:pStyle w:val="TOC1"/>
            <w:rPr>
              <w:rFonts w:asciiTheme="minorHAnsi" w:eastAsiaTheme="minorEastAsia" w:hAnsiTheme="minorHAnsi" w:cstheme="minorBidi"/>
              <w:caps w:val="0"/>
              <w:kern w:val="2"/>
              <w:lang w:val="fr-FR" w:eastAsia="fr-FR"/>
              <w14:ligatures w14:val="standardContextual"/>
            </w:rPr>
          </w:pPr>
          <w:hyperlink w:anchor="_Toc226021083" w:history="1">
            <w:r w:rsidRPr="00FC2875">
              <w:rPr>
                <w:rStyle w:val="Hyperlink"/>
              </w:rPr>
              <w:t>CHAPITRE 4 &lt;titre du chapitre&gt;</w:t>
            </w:r>
            <w:r>
              <w:rPr>
                <w:webHidden/>
              </w:rPr>
              <w:tab/>
            </w:r>
            <w:r>
              <w:rPr>
                <w:webHidden/>
              </w:rPr>
              <w:fldChar w:fldCharType="begin"/>
            </w:r>
            <w:r>
              <w:rPr>
                <w:webHidden/>
              </w:rPr>
              <w:instrText xml:space="preserve"> PAGEREF _Toc226021083 \h </w:instrText>
            </w:r>
            <w:r>
              <w:rPr>
                <w:webHidden/>
              </w:rPr>
            </w:r>
            <w:r>
              <w:rPr>
                <w:webHidden/>
              </w:rPr>
              <w:fldChar w:fldCharType="separate"/>
            </w:r>
            <w:r>
              <w:rPr>
                <w:webHidden/>
              </w:rPr>
              <w:t>11</w:t>
            </w:r>
            <w:r>
              <w:rPr>
                <w:webHidden/>
              </w:rPr>
              <w:fldChar w:fldCharType="end"/>
            </w:r>
          </w:hyperlink>
        </w:p>
        <w:p w:rsidR="00ED414D" w:rsidRDefault="00ED414D" w:rsidP="00BF2FE8">
          <w:pPr>
            <w:pStyle w:val="TOC2"/>
            <w:rPr>
              <w:rFonts w:asciiTheme="minorHAnsi" w:eastAsiaTheme="minorEastAsia" w:hAnsiTheme="minorHAnsi" w:cstheme="minorBidi"/>
              <w:kern w:val="2"/>
              <w:lang w:val="fr-FR" w:eastAsia="fr-FR"/>
              <w14:ligatures w14:val="standardContextual"/>
            </w:rPr>
          </w:pPr>
          <w:hyperlink w:anchor="_Toc226021084" w:history="1">
            <w:r w:rsidRPr="00FC2875">
              <w:rPr>
                <w:rStyle w:val="Hyperlink"/>
              </w:rPr>
              <w:t>4.1</w:t>
            </w:r>
            <w:r>
              <w:rPr>
                <w:rFonts w:asciiTheme="minorHAnsi" w:eastAsiaTheme="minorEastAsia" w:hAnsiTheme="minorHAnsi" w:cstheme="minorBidi"/>
                <w:kern w:val="2"/>
                <w:lang w:val="fr-FR" w:eastAsia="fr-FR"/>
                <w14:ligatures w14:val="standardContextual"/>
              </w:rPr>
              <w:tab/>
            </w:r>
            <w:r w:rsidRPr="00FC2875">
              <w:rPr>
                <w:rStyle w:val="Hyperlink"/>
              </w:rPr>
              <w:t>&lt;Premier niveau de sous-section (style ÉTS Chapitre Titre 2)&gt;</w:t>
            </w:r>
            <w:r>
              <w:rPr>
                <w:webHidden/>
              </w:rPr>
              <w:tab/>
            </w:r>
            <w:r>
              <w:rPr>
                <w:webHidden/>
              </w:rPr>
              <w:fldChar w:fldCharType="begin"/>
            </w:r>
            <w:r>
              <w:rPr>
                <w:webHidden/>
              </w:rPr>
              <w:instrText xml:space="preserve"> PAGEREF _Toc226021084 \h </w:instrText>
            </w:r>
            <w:r>
              <w:rPr>
                <w:webHidden/>
              </w:rPr>
            </w:r>
            <w:r>
              <w:rPr>
                <w:webHidden/>
              </w:rPr>
              <w:fldChar w:fldCharType="separate"/>
            </w:r>
            <w:r>
              <w:rPr>
                <w:webHidden/>
              </w:rPr>
              <w:t>11</w:t>
            </w:r>
            <w:r>
              <w:rPr>
                <w:webHidden/>
              </w:rPr>
              <w:fldChar w:fldCharType="end"/>
            </w:r>
          </w:hyperlink>
        </w:p>
        <w:p w:rsidR="00ED414D" w:rsidRDefault="00ED414D" w:rsidP="00BF2FE8">
          <w:pPr>
            <w:pStyle w:val="TOC1"/>
            <w:rPr>
              <w:rFonts w:asciiTheme="minorHAnsi" w:eastAsiaTheme="minorEastAsia" w:hAnsiTheme="minorHAnsi" w:cstheme="minorBidi"/>
              <w:caps w:val="0"/>
              <w:kern w:val="2"/>
              <w:lang w:val="fr-FR" w:eastAsia="fr-FR"/>
              <w14:ligatures w14:val="standardContextual"/>
            </w:rPr>
          </w:pPr>
          <w:hyperlink w:anchor="_Toc226021085" w:history="1">
            <w:r w:rsidRPr="00FC2875">
              <w:rPr>
                <w:rStyle w:val="Hyperlink"/>
              </w:rPr>
              <w:t>CHAPITRE 5 &lt;titre du chapitre&gt;</w:t>
            </w:r>
            <w:r>
              <w:rPr>
                <w:webHidden/>
              </w:rPr>
              <w:tab/>
            </w:r>
            <w:r>
              <w:rPr>
                <w:webHidden/>
              </w:rPr>
              <w:fldChar w:fldCharType="begin"/>
            </w:r>
            <w:r>
              <w:rPr>
                <w:webHidden/>
              </w:rPr>
              <w:instrText xml:space="preserve"> PAGEREF _Toc226021085 \h </w:instrText>
            </w:r>
            <w:r>
              <w:rPr>
                <w:webHidden/>
              </w:rPr>
            </w:r>
            <w:r>
              <w:rPr>
                <w:webHidden/>
              </w:rPr>
              <w:fldChar w:fldCharType="separate"/>
            </w:r>
            <w:r>
              <w:rPr>
                <w:webHidden/>
              </w:rPr>
              <w:t>13</w:t>
            </w:r>
            <w:r>
              <w:rPr>
                <w:webHidden/>
              </w:rPr>
              <w:fldChar w:fldCharType="end"/>
            </w:r>
          </w:hyperlink>
        </w:p>
        <w:p w:rsidR="00ED414D" w:rsidRDefault="00ED414D" w:rsidP="00BF2FE8">
          <w:pPr>
            <w:pStyle w:val="TOC2"/>
            <w:rPr>
              <w:rFonts w:asciiTheme="minorHAnsi" w:eastAsiaTheme="minorEastAsia" w:hAnsiTheme="minorHAnsi" w:cstheme="minorBidi"/>
              <w:kern w:val="2"/>
              <w:lang w:val="fr-FR" w:eastAsia="fr-FR"/>
              <w14:ligatures w14:val="standardContextual"/>
            </w:rPr>
          </w:pPr>
          <w:hyperlink w:anchor="_Toc226021086" w:history="1">
            <w:r w:rsidRPr="00FC2875">
              <w:rPr>
                <w:rStyle w:val="Hyperlink"/>
              </w:rPr>
              <w:t>5.1</w:t>
            </w:r>
            <w:r>
              <w:rPr>
                <w:rFonts w:asciiTheme="minorHAnsi" w:eastAsiaTheme="minorEastAsia" w:hAnsiTheme="minorHAnsi" w:cstheme="minorBidi"/>
                <w:kern w:val="2"/>
                <w:lang w:val="fr-FR" w:eastAsia="fr-FR"/>
                <w14:ligatures w14:val="standardContextual"/>
              </w:rPr>
              <w:tab/>
            </w:r>
            <w:r w:rsidRPr="00FC2875">
              <w:rPr>
                <w:rStyle w:val="Hyperlink"/>
              </w:rPr>
              <w:t>&lt;Premier niveau de sous-section (style ÉTS Chapitre Titre 2)&gt;</w:t>
            </w:r>
            <w:r>
              <w:rPr>
                <w:webHidden/>
              </w:rPr>
              <w:tab/>
            </w:r>
            <w:r>
              <w:rPr>
                <w:webHidden/>
              </w:rPr>
              <w:fldChar w:fldCharType="begin"/>
            </w:r>
            <w:r>
              <w:rPr>
                <w:webHidden/>
              </w:rPr>
              <w:instrText xml:space="preserve"> PAGEREF _Toc226021086 \h </w:instrText>
            </w:r>
            <w:r>
              <w:rPr>
                <w:webHidden/>
              </w:rPr>
            </w:r>
            <w:r>
              <w:rPr>
                <w:webHidden/>
              </w:rPr>
              <w:fldChar w:fldCharType="separate"/>
            </w:r>
            <w:r>
              <w:rPr>
                <w:webHidden/>
              </w:rPr>
              <w:t>13</w:t>
            </w:r>
            <w:r>
              <w:rPr>
                <w:webHidden/>
              </w:rPr>
              <w:fldChar w:fldCharType="end"/>
            </w:r>
          </w:hyperlink>
        </w:p>
        <w:p w:rsidR="00ED414D" w:rsidRDefault="00ED414D" w:rsidP="00BF2FE8">
          <w:pPr>
            <w:pStyle w:val="TOC1"/>
            <w:rPr>
              <w:rFonts w:asciiTheme="minorHAnsi" w:eastAsiaTheme="minorEastAsia" w:hAnsiTheme="minorHAnsi" w:cstheme="minorBidi"/>
              <w:caps w:val="0"/>
              <w:kern w:val="2"/>
              <w:lang w:val="fr-FR" w:eastAsia="fr-FR"/>
              <w14:ligatures w14:val="standardContextual"/>
            </w:rPr>
          </w:pPr>
          <w:hyperlink w:anchor="_Toc226021087" w:history="1">
            <w:r w:rsidRPr="00FC2875">
              <w:rPr>
                <w:rStyle w:val="Hyperlink"/>
              </w:rPr>
              <w:t>CHAPITRE 6 &lt;titre du chapitre&gt;</w:t>
            </w:r>
            <w:r>
              <w:rPr>
                <w:webHidden/>
              </w:rPr>
              <w:tab/>
            </w:r>
            <w:r>
              <w:rPr>
                <w:webHidden/>
              </w:rPr>
              <w:fldChar w:fldCharType="begin"/>
            </w:r>
            <w:r>
              <w:rPr>
                <w:webHidden/>
              </w:rPr>
              <w:instrText xml:space="preserve"> PAGEREF _Toc226021087 \h </w:instrText>
            </w:r>
            <w:r>
              <w:rPr>
                <w:webHidden/>
              </w:rPr>
            </w:r>
            <w:r>
              <w:rPr>
                <w:webHidden/>
              </w:rPr>
              <w:fldChar w:fldCharType="separate"/>
            </w:r>
            <w:r>
              <w:rPr>
                <w:webHidden/>
              </w:rPr>
              <w:t>15</w:t>
            </w:r>
            <w:r>
              <w:rPr>
                <w:webHidden/>
              </w:rPr>
              <w:fldChar w:fldCharType="end"/>
            </w:r>
          </w:hyperlink>
        </w:p>
        <w:p w:rsidR="00ED414D" w:rsidRDefault="00ED414D" w:rsidP="00BF2FE8">
          <w:pPr>
            <w:pStyle w:val="TOC2"/>
            <w:rPr>
              <w:rFonts w:asciiTheme="minorHAnsi" w:eastAsiaTheme="minorEastAsia" w:hAnsiTheme="minorHAnsi" w:cstheme="minorBidi"/>
              <w:kern w:val="2"/>
              <w:lang w:val="fr-FR" w:eastAsia="fr-FR"/>
              <w14:ligatures w14:val="standardContextual"/>
            </w:rPr>
          </w:pPr>
          <w:hyperlink w:anchor="_Toc226021088" w:history="1">
            <w:r w:rsidRPr="00FC2875">
              <w:rPr>
                <w:rStyle w:val="Hyperlink"/>
              </w:rPr>
              <w:t>6.1</w:t>
            </w:r>
            <w:r>
              <w:rPr>
                <w:rFonts w:asciiTheme="minorHAnsi" w:eastAsiaTheme="minorEastAsia" w:hAnsiTheme="minorHAnsi" w:cstheme="minorBidi"/>
                <w:kern w:val="2"/>
                <w:lang w:val="fr-FR" w:eastAsia="fr-FR"/>
                <w14:ligatures w14:val="standardContextual"/>
              </w:rPr>
              <w:tab/>
            </w:r>
            <w:r w:rsidRPr="00FC2875">
              <w:rPr>
                <w:rStyle w:val="Hyperlink"/>
              </w:rPr>
              <w:t>&lt;Premier niveau de sous-section (style ÉTS Chapitre Titre 2)&gt;</w:t>
            </w:r>
            <w:r>
              <w:rPr>
                <w:webHidden/>
              </w:rPr>
              <w:tab/>
            </w:r>
            <w:r>
              <w:rPr>
                <w:webHidden/>
              </w:rPr>
              <w:fldChar w:fldCharType="begin"/>
            </w:r>
            <w:r>
              <w:rPr>
                <w:webHidden/>
              </w:rPr>
              <w:instrText xml:space="preserve"> PAGEREF _Toc226021088 \h </w:instrText>
            </w:r>
            <w:r>
              <w:rPr>
                <w:webHidden/>
              </w:rPr>
            </w:r>
            <w:r>
              <w:rPr>
                <w:webHidden/>
              </w:rPr>
              <w:fldChar w:fldCharType="separate"/>
            </w:r>
            <w:r>
              <w:rPr>
                <w:webHidden/>
              </w:rPr>
              <w:t>15</w:t>
            </w:r>
            <w:r>
              <w:rPr>
                <w:webHidden/>
              </w:rPr>
              <w:fldChar w:fldCharType="end"/>
            </w:r>
          </w:hyperlink>
        </w:p>
        <w:p w:rsidR="00ED414D" w:rsidRDefault="00ED414D" w:rsidP="00BF2FE8">
          <w:pPr>
            <w:pStyle w:val="TOC1"/>
            <w:rPr>
              <w:rFonts w:asciiTheme="minorHAnsi" w:eastAsiaTheme="minorEastAsia" w:hAnsiTheme="minorHAnsi" w:cstheme="minorBidi"/>
              <w:caps w:val="0"/>
              <w:kern w:val="2"/>
              <w:lang w:val="fr-FR" w:eastAsia="fr-FR"/>
              <w14:ligatures w14:val="standardContextual"/>
            </w:rPr>
          </w:pPr>
          <w:hyperlink w:anchor="_Toc226021089" w:history="1">
            <w:r w:rsidRPr="00FC2875">
              <w:rPr>
                <w:rStyle w:val="Hyperlink"/>
              </w:rPr>
              <w:t>CHAPITRE 7 &lt;titre du chapitre&gt;</w:t>
            </w:r>
            <w:r>
              <w:rPr>
                <w:webHidden/>
              </w:rPr>
              <w:tab/>
            </w:r>
            <w:r>
              <w:rPr>
                <w:webHidden/>
              </w:rPr>
              <w:fldChar w:fldCharType="begin"/>
            </w:r>
            <w:r>
              <w:rPr>
                <w:webHidden/>
              </w:rPr>
              <w:instrText xml:space="preserve"> PAGEREF _Toc226021089 \h </w:instrText>
            </w:r>
            <w:r>
              <w:rPr>
                <w:webHidden/>
              </w:rPr>
            </w:r>
            <w:r>
              <w:rPr>
                <w:webHidden/>
              </w:rPr>
              <w:fldChar w:fldCharType="separate"/>
            </w:r>
            <w:r>
              <w:rPr>
                <w:webHidden/>
              </w:rPr>
              <w:t>17</w:t>
            </w:r>
            <w:r>
              <w:rPr>
                <w:webHidden/>
              </w:rPr>
              <w:fldChar w:fldCharType="end"/>
            </w:r>
          </w:hyperlink>
        </w:p>
        <w:p w:rsidR="00ED414D" w:rsidRDefault="00ED414D" w:rsidP="00BF2FE8">
          <w:pPr>
            <w:pStyle w:val="TOC2"/>
            <w:rPr>
              <w:rFonts w:asciiTheme="minorHAnsi" w:eastAsiaTheme="minorEastAsia" w:hAnsiTheme="minorHAnsi" w:cstheme="minorBidi"/>
              <w:kern w:val="2"/>
              <w:lang w:val="fr-FR" w:eastAsia="fr-FR"/>
              <w14:ligatures w14:val="standardContextual"/>
            </w:rPr>
          </w:pPr>
          <w:hyperlink w:anchor="_Toc226021090" w:history="1">
            <w:r w:rsidRPr="00FC2875">
              <w:rPr>
                <w:rStyle w:val="Hyperlink"/>
              </w:rPr>
              <w:t>7.1</w:t>
            </w:r>
            <w:r>
              <w:rPr>
                <w:rFonts w:asciiTheme="minorHAnsi" w:eastAsiaTheme="minorEastAsia" w:hAnsiTheme="minorHAnsi" w:cstheme="minorBidi"/>
                <w:kern w:val="2"/>
                <w:lang w:val="fr-FR" w:eastAsia="fr-FR"/>
                <w14:ligatures w14:val="standardContextual"/>
              </w:rPr>
              <w:tab/>
            </w:r>
            <w:r w:rsidRPr="00FC2875">
              <w:rPr>
                <w:rStyle w:val="Hyperlink"/>
              </w:rPr>
              <w:t>&lt;Premier niveau de sous-section (style ÉTS Chapitre Titre 2)&gt;</w:t>
            </w:r>
            <w:r>
              <w:rPr>
                <w:webHidden/>
              </w:rPr>
              <w:tab/>
            </w:r>
            <w:r>
              <w:rPr>
                <w:webHidden/>
              </w:rPr>
              <w:fldChar w:fldCharType="begin"/>
            </w:r>
            <w:r>
              <w:rPr>
                <w:webHidden/>
              </w:rPr>
              <w:instrText xml:space="preserve"> PAGEREF _Toc226021090 \h </w:instrText>
            </w:r>
            <w:r>
              <w:rPr>
                <w:webHidden/>
              </w:rPr>
            </w:r>
            <w:r>
              <w:rPr>
                <w:webHidden/>
              </w:rPr>
              <w:fldChar w:fldCharType="separate"/>
            </w:r>
            <w:r>
              <w:rPr>
                <w:webHidden/>
              </w:rPr>
              <w:t>17</w:t>
            </w:r>
            <w:r>
              <w:rPr>
                <w:webHidden/>
              </w:rPr>
              <w:fldChar w:fldCharType="end"/>
            </w:r>
          </w:hyperlink>
        </w:p>
        <w:p w:rsidR="00ED414D" w:rsidRDefault="00ED414D" w:rsidP="00BF2FE8">
          <w:pPr>
            <w:pStyle w:val="TOC1"/>
            <w:rPr>
              <w:rFonts w:asciiTheme="minorHAnsi" w:eastAsiaTheme="minorEastAsia" w:hAnsiTheme="minorHAnsi" w:cstheme="minorBidi"/>
              <w:caps w:val="0"/>
              <w:kern w:val="2"/>
              <w:lang w:val="fr-FR" w:eastAsia="fr-FR"/>
              <w14:ligatures w14:val="standardContextual"/>
            </w:rPr>
          </w:pPr>
          <w:hyperlink w:anchor="_Toc226021091" w:history="1">
            <w:r w:rsidRPr="00FC2875">
              <w:rPr>
                <w:rStyle w:val="Hyperlink"/>
              </w:rPr>
              <w:t>conclusion</w:t>
            </w:r>
            <w:r>
              <w:rPr>
                <w:webHidden/>
              </w:rPr>
              <w:tab/>
            </w:r>
            <w:r>
              <w:rPr>
                <w:webHidden/>
              </w:rPr>
              <w:fldChar w:fldCharType="begin"/>
            </w:r>
            <w:r>
              <w:rPr>
                <w:webHidden/>
              </w:rPr>
              <w:instrText xml:space="preserve"> PAGEREF _Toc226021091 \h </w:instrText>
            </w:r>
            <w:r>
              <w:rPr>
                <w:webHidden/>
              </w:rPr>
            </w:r>
            <w:r>
              <w:rPr>
                <w:webHidden/>
              </w:rPr>
              <w:fldChar w:fldCharType="separate"/>
            </w:r>
            <w:r>
              <w:rPr>
                <w:webHidden/>
              </w:rPr>
              <w:t>19</w:t>
            </w:r>
            <w:r>
              <w:rPr>
                <w:webHidden/>
              </w:rPr>
              <w:fldChar w:fldCharType="end"/>
            </w:r>
          </w:hyperlink>
        </w:p>
        <w:p w:rsidR="00ED414D" w:rsidRDefault="00ED414D" w:rsidP="00BF2FE8">
          <w:pPr>
            <w:pStyle w:val="TOC1"/>
            <w:rPr>
              <w:rFonts w:asciiTheme="minorHAnsi" w:eastAsiaTheme="minorEastAsia" w:hAnsiTheme="minorHAnsi" w:cstheme="minorBidi"/>
              <w:caps w:val="0"/>
              <w:kern w:val="2"/>
              <w:lang w:val="fr-FR" w:eastAsia="fr-FR"/>
              <w14:ligatures w14:val="standardContextual"/>
            </w:rPr>
          </w:pPr>
          <w:hyperlink w:anchor="_Toc226021092" w:history="1">
            <w:r w:rsidRPr="00FC2875">
              <w:rPr>
                <w:rStyle w:val="Hyperlink"/>
              </w:rPr>
              <w:t>Recommandations</w:t>
            </w:r>
            <w:r>
              <w:rPr>
                <w:webHidden/>
              </w:rPr>
              <w:tab/>
            </w:r>
            <w:r>
              <w:rPr>
                <w:webHidden/>
              </w:rPr>
              <w:fldChar w:fldCharType="begin"/>
            </w:r>
            <w:r>
              <w:rPr>
                <w:webHidden/>
              </w:rPr>
              <w:instrText xml:space="preserve"> PAGEREF _Toc226021092 \h </w:instrText>
            </w:r>
            <w:r>
              <w:rPr>
                <w:webHidden/>
              </w:rPr>
            </w:r>
            <w:r>
              <w:rPr>
                <w:webHidden/>
              </w:rPr>
              <w:fldChar w:fldCharType="separate"/>
            </w:r>
            <w:r>
              <w:rPr>
                <w:webHidden/>
              </w:rPr>
              <w:t>21</w:t>
            </w:r>
            <w:r>
              <w:rPr>
                <w:webHidden/>
              </w:rPr>
              <w:fldChar w:fldCharType="end"/>
            </w:r>
          </w:hyperlink>
        </w:p>
        <w:p w:rsidR="00ED414D" w:rsidRDefault="00ED414D" w:rsidP="00BF2FE8">
          <w:pPr>
            <w:pStyle w:val="TOC1"/>
            <w:rPr>
              <w:rFonts w:asciiTheme="minorHAnsi" w:eastAsiaTheme="minorEastAsia" w:hAnsiTheme="minorHAnsi" w:cstheme="minorBidi"/>
              <w:caps w:val="0"/>
              <w:kern w:val="2"/>
              <w:lang w:val="fr-FR" w:eastAsia="fr-FR"/>
              <w14:ligatures w14:val="standardContextual"/>
            </w:rPr>
          </w:pPr>
          <w:hyperlink w:anchor="_Toc226021093" w:history="1">
            <w:r w:rsidRPr="00FC2875">
              <w:rPr>
                <w:rStyle w:val="Hyperlink"/>
              </w:rPr>
              <w:t>ANNEXE I &lt;titre DE L’ANNEXE&gt;</w:t>
            </w:r>
            <w:r>
              <w:rPr>
                <w:webHidden/>
              </w:rPr>
              <w:tab/>
            </w:r>
            <w:r>
              <w:rPr>
                <w:webHidden/>
              </w:rPr>
              <w:fldChar w:fldCharType="begin"/>
            </w:r>
            <w:r>
              <w:rPr>
                <w:webHidden/>
              </w:rPr>
              <w:instrText xml:space="preserve"> PAGEREF _Toc226021093 \h </w:instrText>
            </w:r>
            <w:r>
              <w:rPr>
                <w:webHidden/>
              </w:rPr>
            </w:r>
            <w:r>
              <w:rPr>
                <w:webHidden/>
              </w:rPr>
              <w:fldChar w:fldCharType="separate"/>
            </w:r>
            <w:r>
              <w:rPr>
                <w:webHidden/>
              </w:rPr>
              <w:t>23</w:t>
            </w:r>
            <w:r>
              <w:rPr>
                <w:webHidden/>
              </w:rPr>
              <w:fldChar w:fldCharType="end"/>
            </w:r>
          </w:hyperlink>
        </w:p>
        <w:p w:rsidR="00ED414D" w:rsidRDefault="00ED414D" w:rsidP="00BF2FE8">
          <w:pPr>
            <w:pStyle w:val="TOC1"/>
            <w:rPr>
              <w:rFonts w:asciiTheme="minorHAnsi" w:eastAsiaTheme="minorEastAsia" w:hAnsiTheme="minorHAnsi" w:cstheme="minorBidi"/>
              <w:caps w:val="0"/>
              <w:kern w:val="2"/>
              <w:lang w:val="fr-FR" w:eastAsia="fr-FR"/>
              <w14:ligatures w14:val="standardContextual"/>
            </w:rPr>
          </w:pPr>
          <w:hyperlink w:anchor="_Toc226021094" w:history="1">
            <w:r w:rsidRPr="00FC2875">
              <w:rPr>
                <w:rStyle w:val="Hyperlink"/>
              </w:rPr>
              <w:t>ANNEXE II &lt;Titre de l’annexe&gt;</w:t>
            </w:r>
            <w:r>
              <w:rPr>
                <w:webHidden/>
              </w:rPr>
              <w:tab/>
            </w:r>
            <w:r>
              <w:rPr>
                <w:webHidden/>
              </w:rPr>
              <w:fldChar w:fldCharType="begin"/>
            </w:r>
            <w:r>
              <w:rPr>
                <w:webHidden/>
              </w:rPr>
              <w:instrText xml:space="preserve"> PAGEREF _Toc226021094 \h </w:instrText>
            </w:r>
            <w:r>
              <w:rPr>
                <w:webHidden/>
              </w:rPr>
            </w:r>
            <w:r>
              <w:rPr>
                <w:webHidden/>
              </w:rPr>
              <w:fldChar w:fldCharType="separate"/>
            </w:r>
            <w:r>
              <w:rPr>
                <w:webHidden/>
              </w:rPr>
              <w:t>25</w:t>
            </w:r>
            <w:r>
              <w:rPr>
                <w:webHidden/>
              </w:rPr>
              <w:fldChar w:fldCharType="end"/>
            </w:r>
          </w:hyperlink>
        </w:p>
        <w:p w:rsidR="00ED414D" w:rsidRDefault="00ED414D" w:rsidP="00BF2FE8">
          <w:pPr>
            <w:pStyle w:val="TOC1"/>
            <w:rPr>
              <w:rFonts w:asciiTheme="minorHAnsi" w:eastAsiaTheme="minorEastAsia" w:hAnsiTheme="minorHAnsi" w:cstheme="minorBidi"/>
              <w:caps w:val="0"/>
              <w:kern w:val="2"/>
              <w:lang w:val="fr-FR" w:eastAsia="fr-FR"/>
              <w14:ligatures w14:val="standardContextual"/>
            </w:rPr>
          </w:pPr>
          <w:hyperlink w:anchor="_Toc226021095" w:history="1">
            <w:r w:rsidRPr="00FC2875">
              <w:rPr>
                <w:rStyle w:val="Hyperlink"/>
              </w:rPr>
              <w:t>APPENDICE A &lt;Titre de l’appendice&gt;</w:t>
            </w:r>
            <w:r>
              <w:rPr>
                <w:webHidden/>
              </w:rPr>
              <w:tab/>
            </w:r>
            <w:r>
              <w:rPr>
                <w:webHidden/>
              </w:rPr>
              <w:fldChar w:fldCharType="begin"/>
            </w:r>
            <w:r>
              <w:rPr>
                <w:webHidden/>
              </w:rPr>
              <w:instrText xml:space="preserve"> PAGEREF _Toc226021095 \h </w:instrText>
            </w:r>
            <w:r>
              <w:rPr>
                <w:webHidden/>
              </w:rPr>
            </w:r>
            <w:r>
              <w:rPr>
                <w:webHidden/>
              </w:rPr>
              <w:fldChar w:fldCharType="separate"/>
            </w:r>
            <w:r>
              <w:rPr>
                <w:webHidden/>
              </w:rPr>
              <w:t>27</w:t>
            </w:r>
            <w:r>
              <w:rPr>
                <w:webHidden/>
              </w:rPr>
              <w:fldChar w:fldCharType="end"/>
            </w:r>
          </w:hyperlink>
        </w:p>
        <w:p w:rsidR="00ED414D" w:rsidRDefault="00ED414D" w:rsidP="00BF2FE8">
          <w:pPr>
            <w:pStyle w:val="TOC1"/>
            <w:rPr>
              <w:rFonts w:asciiTheme="minorHAnsi" w:eastAsiaTheme="minorEastAsia" w:hAnsiTheme="minorHAnsi" w:cstheme="minorBidi"/>
              <w:caps w:val="0"/>
              <w:kern w:val="2"/>
              <w:lang w:val="fr-FR" w:eastAsia="fr-FR"/>
              <w14:ligatures w14:val="standardContextual"/>
            </w:rPr>
          </w:pPr>
          <w:hyperlink w:anchor="_Toc226021096" w:history="1">
            <w:r w:rsidRPr="00FC2875">
              <w:rPr>
                <w:rStyle w:val="Hyperlink"/>
              </w:rPr>
              <w:t>APPENDICE B &lt;Titre de l’appendice&gt;</w:t>
            </w:r>
            <w:r>
              <w:rPr>
                <w:webHidden/>
              </w:rPr>
              <w:tab/>
            </w:r>
            <w:r>
              <w:rPr>
                <w:webHidden/>
              </w:rPr>
              <w:fldChar w:fldCharType="begin"/>
            </w:r>
            <w:r>
              <w:rPr>
                <w:webHidden/>
              </w:rPr>
              <w:instrText xml:space="preserve"> PAGEREF _Toc226021096 \h </w:instrText>
            </w:r>
            <w:r>
              <w:rPr>
                <w:webHidden/>
              </w:rPr>
            </w:r>
            <w:r>
              <w:rPr>
                <w:webHidden/>
              </w:rPr>
              <w:fldChar w:fldCharType="separate"/>
            </w:r>
            <w:r>
              <w:rPr>
                <w:webHidden/>
              </w:rPr>
              <w:t>29</w:t>
            </w:r>
            <w:r>
              <w:rPr>
                <w:webHidden/>
              </w:rPr>
              <w:fldChar w:fldCharType="end"/>
            </w:r>
          </w:hyperlink>
        </w:p>
        <w:p w:rsidR="00ED414D" w:rsidRDefault="00ED414D" w:rsidP="00BF2FE8">
          <w:pPr>
            <w:pStyle w:val="TOC1"/>
            <w:rPr>
              <w:rFonts w:asciiTheme="minorHAnsi" w:eastAsiaTheme="minorEastAsia" w:hAnsiTheme="minorHAnsi" w:cstheme="minorBidi"/>
              <w:caps w:val="0"/>
              <w:kern w:val="2"/>
              <w:lang w:val="fr-FR" w:eastAsia="fr-FR"/>
              <w14:ligatures w14:val="standardContextual"/>
            </w:rPr>
          </w:pPr>
          <w:hyperlink w:anchor="_Toc226021097" w:history="1">
            <w:r w:rsidRPr="00FC2875">
              <w:rPr>
                <w:rStyle w:val="Hyperlink"/>
              </w:rPr>
              <w:t>Liste des références bibliographiques</w:t>
            </w:r>
            <w:r>
              <w:rPr>
                <w:webHidden/>
              </w:rPr>
              <w:tab/>
            </w:r>
            <w:r>
              <w:rPr>
                <w:webHidden/>
              </w:rPr>
              <w:fldChar w:fldCharType="begin"/>
            </w:r>
            <w:r>
              <w:rPr>
                <w:webHidden/>
              </w:rPr>
              <w:instrText xml:space="preserve"> PAGEREF _Toc226021097 \h </w:instrText>
            </w:r>
            <w:r>
              <w:rPr>
                <w:webHidden/>
              </w:rPr>
            </w:r>
            <w:r>
              <w:rPr>
                <w:webHidden/>
              </w:rPr>
              <w:fldChar w:fldCharType="separate"/>
            </w:r>
            <w:r>
              <w:rPr>
                <w:webHidden/>
              </w:rPr>
              <w:t>31</w:t>
            </w:r>
            <w:r>
              <w:rPr>
                <w:webHidden/>
              </w:rPr>
              <w:fldChar w:fldCharType="end"/>
            </w:r>
          </w:hyperlink>
        </w:p>
        <w:p w:rsidR="00ED414D" w:rsidRDefault="00ED414D" w:rsidP="00BF2FE8">
          <w:pPr>
            <w:pStyle w:val="TOC1"/>
            <w:rPr>
              <w:rFonts w:asciiTheme="minorHAnsi" w:eastAsiaTheme="minorEastAsia" w:hAnsiTheme="minorHAnsi" w:cstheme="minorBidi"/>
              <w:caps w:val="0"/>
              <w:kern w:val="2"/>
              <w:lang w:val="fr-FR" w:eastAsia="fr-FR"/>
              <w14:ligatures w14:val="standardContextual"/>
            </w:rPr>
          </w:pPr>
          <w:hyperlink w:anchor="_Toc226021098" w:history="1">
            <w:r w:rsidRPr="00FC2875">
              <w:rPr>
                <w:rStyle w:val="Hyperlink"/>
              </w:rPr>
              <w:t>Bibliographie</w:t>
            </w:r>
            <w:r>
              <w:rPr>
                <w:webHidden/>
              </w:rPr>
              <w:tab/>
            </w:r>
            <w:r>
              <w:rPr>
                <w:webHidden/>
              </w:rPr>
              <w:fldChar w:fldCharType="begin"/>
            </w:r>
            <w:r>
              <w:rPr>
                <w:webHidden/>
              </w:rPr>
              <w:instrText xml:space="preserve"> PAGEREF _Toc226021098 \h </w:instrText>
            </w:r>
            <w:r>
              <w:rPr>
                <w:webHidden/>
              </w:rPr>
            </w:r>
            <w:r>
              <w:rPr>
                <w:webHidden/>
              </w:rPr>
              <w:fldChar w:fldCharType="separate"/>
            </w:r>
            <w:r>
              <w:rPr>
                <w:webHidden/>
              </w:rPr>
              <w:t>33</w:t>
            </w:r>
            <w:r>
              <w:rPr>
                <w:webHidden/>
              </w:rPr>
              <w:fldChar w:fldCharType="end"/>
            </w:r>
          </w:hyperlink>
        </w:p>
        <w:p w:rsidR="00DB3B1B" w:rsidRDefault="00ED414D" w:rsidP="00ED414D">
          <w:pPr>
            <w:pStyle w:val="TSTabledesmatires"/>
          </w:pPr>
          <w:r>
            <w:rPr>
              <w:noProof/>
              <w:lang w:eastAsia="en-CA"/>
            </w:rPr>
            <w:fldChar w:fldCharType="end"/>
          </w:r>
        </w:p>
      </w:docPartBody>
    </w:docPart>
    <w:docPart>
      <w:docPartPr>
        <w:name w:val="ÉTS Équation avec num annexe"/>
        <w:style w:val="ÉTS Equation"/>
        <w:category>
          <w:name w:val="ÉTS Légendes annexe"/>
          <w:gallery w:val="docParts"/>
        </w:category>
        <w:behaviors>
          <w:behavior w:val="content"/>
        </w:behaviors>
        <w:guid w:val="{4F4B67D6-6D7F-484D-8B3C-5123DA28C3A3}"/>
      </w:docPartPr>
      <w:docPart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7"/>
            <w:gridCol w:w="7006"/>
            <w:gridCol w:w="1069"/>
          </w:tblGrid>
          <w:tr w:rsidR="003874B4" w:rsidRPr="00767944" w:rsidTr="004B0028">
            <w:tc>
              <w:tcPr>
                <w:tcW w:w="988" w:type="dxa"/>
              </w:tcPr>
              <w:p w:rsidR="003874B4" w:rsidRDefault="003874B4" w:rsidP="001173B6">
                <w:pPr>
                  <w:pStyle w:val="TSEquation"/>
                  <w:rPr>
                    <w:rFonts w:ascii="Times New Roman" w:hAnsi="Times New Roman"/>
                    <w:i w:val="0"/>
                  </w:rPr>
                </w:pPr>
              </w:p>
            </w:tc>
            <w:tc>
              <w:tcPr>
                <w:tcW w:w="6945" w:type="dxa"/>
                <w:vAlign w:val="center"/>
              </w:tcPr>
              <w:p w:rsidR="003874B4" w:rsidRPr="00A47F9D" w:rsidRDefault="008840D8" w:rsidP="001173B6">
                <w:pPr>
                  <w:pStyle w:val="TSEquation"/>
                </w:pPr>
                <m:oMathPara>
                  <m:oMathParaPr>
                    <m:jc m:val="center"/>
                  </m:oMathParaPr>
                  <m:oMath>
                    <m:sSup>
                      <m:sSupPr>
                        <m:ctrlPr/>
                      </m:sSupPr>
                      <m:e>
                        <m:r>
                          <m:t>e</m:t>
                        </m:r>
                      </m:e>
                      <m:sup>
                        <m:r>
                          <m:t>x</m:t>
                        </m:r>
                      </m:sup>
                    </m:sSup>
                    <m:r>
                      <m:t>=1+</m:t>
                    </m:r>
                    <m:f>
                      <m:fPr>
                        <m:ctrlPr/>
                      </m:fPr>
                      <m:num>
                        <m:r>
                          <m:t>x</m:t>
                        </m:r>
                      </m:num>
                      <m:den>
                        <m:r>
                          <m:t>1!</m:t>
                        </m:r>
                      </m:den>
                    </m:f>
                    <m:r>
                      <m:t>+</m:t>
                    </m:r>
                    <m:f>
                      <m:fPr>
                        <m:ctrlPr/>
                      </m:fPr>
                      <m:num>
                        <m:sSup>
                          <m:sSupPr>
                            <m:ctrlPr/>
                          </m:sSupPr>
                          <m:e>
                            <m:r>
                              <m:t>x</m:t>
                            </m:r>
                          </m:e>
                          <m:sup>
                            <m:r>
                              <m:t>2</m:t>
                            </m:r>
                          </m:sup>
                        </m:sSup>
                      </m:num>
                      <m:den>
                        <m:r>
                          <m:t>2!</m:t>
                        </m:r>
                      </m:den>
                    </m:f>
                    <m:r>
                      <m:t>+</m:t>
                    </m:r>
                    <m:f>
                      <m:fPr>
                        <m:ctrlPr/>
                      </m:fPr>
                      <m:num>
                        <m:sSup>
                          <m:sSupPr>
                            <m:ctrlPr/>
                          </m:sSupPr>
                          <m:e>
                            <m:r>
                              <m:t>x</m:t>
                            </m:r>
                          </m:e>
                          <m:sup>
                            <m:r>
                              <m:t>3</m:t>
                            </m:r>
                          </m:sup>
                        </m:sSup>
                      </m:num>
                      <m:den>
                        <m:r>
                          <m:t>3!</m:t>
                        </m:r>
                      </m:den>
                    </m:f>
                    <m:r>
                      <m:t>+…, -∞&lt;x&lt;∞</m:t>
                    </m:r>
                  </m:oMath>
                </m:oMathPara>
              </w:p>
            </w:tc>
            <w:tc>
              <w:tcPr>
                <w:tcW w:w="1060" w:type="dxa"/>
                <w:vAlign w:val="center"/>
              </w:tcPr>
              <w:p w:rsidR="003874B4" w:rsidRPr="00767944" w:rsidRDefault="003874B4" w:rsidP="00923A18">
                <w:pPr>
                  <w:pStyle w:val="TSSansinterligne"/>
                  <w:jc w:val="right"/>
                </w:pPr>
                <w:r>
                  <w:t xml:space="preserve">(A </w:t>
                </w:r>
                <w:r>
                  <w:rPr>
                    <w:noProof/>
                  </w:rPr>
                  <w:fldChar w:fldCharType="begin"/>
                </w:r>
                <w:r>
                  <w:rPr>
                    <w:noProof/>
                  </w:rPr>
                  <w:instrText xml:space="preserve"> STYLEREF 5 \s </w:instrText>
                </w:r>
                <w:r>
                  <w:rPr>
                    <w:noProof/>
                  </w:rPr>
                  <w:fldChar w:fldCharType="separate"/>
                </w:r>
                <w:r>
                  <w:rPr>
                    <w:noProof/>
                  </w:rPr>
                  <w:t>I</w:t>
                </w:r>
                <w:r>
                  <w:rPr>
                    <w:noProof/>
                  </w:rPr>
                  <w:fldChar w:fldCharType="end"/>
                </w:r>
                <w:r w:rsidRPr="00767944">
                  <w:t>-</w:t>
                </w:r>
                <w:r>
                  <w:rPr>
                    <w:noProof/>
                  </w:rPr>
                  <w:fldChar w:fldCharType="begin"/>
                </w:r>
                <w:r>
                  <w:rPr>
                    <w:noProof/>
                  </w:rPr>
                  <w:instrText xml:space="preserve"> SEQ Équation-A \* ARABIC \s 5 </w:instrText>
                </w:r>
                <w:r>
                  <w:rPr>
                    <w:noProof/>
                  </w:rPr>
                  <w:fldChar w:fldCharType="separate"/>
                </w:r>
                <w:r>
                  <w:rPr>
                    <w:noProof/>
                  </w:rPr>
                  <w:t>1</w:t>
                </w:r>
                <w:r>
                  <w:rPr>
                    <w:noProof/>
                  </w:rPr>
                  <w:fldChar w:fldCharType="end"/>
                </w:r>
                <w:r>
                  <w:t>)</w:t>
                </w:r>
              </w:p>
            </w:tc>
          </w:tr>
        </w:tbl>
        <w:p w:rsidR="00484344" w:rsidRDefault="00484344"/>
      </w:docPartBody>
    </w:docPart>
    <w:docPart>
      <w:docPartPr>
        <w:name w:val="ÉTS Légende algorithme annexe"/>
        <w:style w:val="ÉTS Légende"/>
        <w:category>
          <w:name w:val="ÉTS Légendes annexe"/>
          <w:gallery w:val="docParts"/>
        </w:category>
        <w:behaviors>
          <w:behavior w:val="content"/>
        </w:behaviors>
        <w:guid w:val="{59F3B317-1634-418A-85DD-7344B0EC144F}"/>
      </w:docPartPr>
      <w:docPartBody>
        <w:p w:rsidR="001C6F2E" w:rsidRDefault="001C6F2E" w:rsidP="001A6DBC">
          <w:pPr>
            <w:pStyle w:val="TSLgende"/>
          </w:pPr>
          <w:r>
            <w:t xml:space="preserve">Algorithme-A </w:t>
          </w:r>
          <w:r>
            <w:fldChar w:fldCharType="begin"/>
          </w:r>
          <w:r>
            <w:instrText xml:space="preserve"> STYLEREF 5 \s </w:instrText>
          </w:r>
          <w:r>
            <w:fldChar w:fldCharType="separate"/>
          </w:r>
          <w:r>
            <w:rPr>
              <w:noProof/>
            </w:rPr>
            <w:t>I</w:t>
          </w:r>
          <w:r>
            <w:rPr>
              <w:noProof/>
            </w:rPr>
            <w:fldChar w:fldCharType="end"/>
          </w:r>
          <w:r>
            <w:noBreakHyphen/>
          </w:r>
          <w:r>
            <w:fldChar w:fldCharType="begin"/>
          </w:r>
          <w:r>
            <w:instrText xml:space="preserve"> SEQ Algorithme-A \* ARABIC \s 5 </w:instrText>
          </w:r>
          <w:r>
            <w:fldChar w:fldCharType="separate"/>
          </w:r>
          <w:r>
            <w:rPr>
              <w:noProof/>
            </w:rPr>
            <w:t>1</w:t>
          </w:r>
          <w:r>
            <w:rPr>
              <w:noProof/>
            </w:rPr>
            <w:fldChar w:fldCharType="end"/>
          </w:r>
          <w:r>
            <w:tab/>
            <w:t>Titre de l’algorithme en annexe</w:t>
          </w:r>
        </w:p>
        <w:p w:rsidR="001C6F2E" w:rsidRPr="00F56863" w:rsidRDefault="001C6F2E" w:rsidP="001A6DBC">
          <w:pPr>
            <w:pStyle w:val="TSLgende"/>
          </w:pPr>
          <w:r>
            <w:t>Tiré de &lt;source&gt; (&lt;année&gt;)</w:t>
          </w:r>
        </w:p>
        <w:tbl>
          <w:tblPr>
            <w:tblStyle w:val="TableGrid"/>
            <w:tblW w:w="0" w:type="auto"/>
            <w:jc w:val="center"/>
            <w:tblCellMar>
              <w:top w:w="57" w:type="dxa"/>
              <w:bottom w:w="57" w:type="dxa"/>
            </w:tblCellMar>
            <w:tblLook w:val="04A0" w:firstRow="1" w:lastRow="0" w:firstColumn="1" w:lastColumn="0" w:noHBand="0" w:noVBand="1"/>
          </w:tblPr>
          <w:tblGrid>
            <w:gridCol w:w="9062"/>
          </w:tblGrid>
          <w:tr w:rsidR="001C6F2E" w:rsidTr="002013BA">
            <w:trPr>
              <w:jc w:val="center"/>
            </w:trPr>
            <w:tc>
              <w:tcPr>
                <w:tcW w:w="9140" w:type="dxa"/>
              </w:tcPr>
              <w:p w:rsidR="001C6F2E" w:rsidRPr="001A6DBC" w:rsidRDefault="001C6F2E" w:rsidP="002013BA">
                <w:pPr>
                  <w:pStyle w:val="TSAlgorithme"/>
                  <w:rPr>
                    <w:i/>
                    <w:iCs w:val="0"/>
                    <w:color w:val="808080" w:themeColor="background1" w:themeShade="80"/>
                  </w:rPr>
                </w:pPr>
                <w:r w:rsidRPr="001A6DBC">
                  <w:rPr>
                    <w:i/>
                    <w:iCs w:val="0"/>
                    <w:color w:val="808080" w:themeColor="background1" w:themeShade="80"/>
                  </w:rPr>
                  <w:t># Fonction pour calculer le PGCD de deux nombres</w:t>
                </w:r>
              </w:p>
              <w:p w:rsidR="001C6F2E" w:rsidRPr="009C6838" w:rsidRDefault="001C6F2E" w:rsidP="002013BA">
                <w:pPr>
                  <w:pStyle w:val="TSAlgorithme"/>
                  <w:rPr>
                    <w:lang w:val="en-CA"/>
                  </w:rPr>
                </w:pPr>
                <w:r w:rsidRPr="006B4285">
                  <w:rPr>
                    <w:color w:val="9A2FBB"/>
                    <w:lang w:val="en-CA"/>
                  </w:rPr>
                  <w:t>def</w:t>
                </w:r>
                <w:r w:rsidRPr="009C6838">
                  <w:rPr>
                    <w:lang w:val="en-CA"/>
                  </w:rPr>
                  <w:t xml:space="preserve"> </w:t>
                </w:r>
                <w:r w:rsidRPr="006B4285">
                  <w:rPr>
                    <w:color w:val="238FE9"/>
                    <w:lang w:val="en-CA"/>
                  </w:rPr>
                  <w:t>pgcd</w:t>
                </w:r>
                <w:r w:rsidRPr="009C6838">
                  <w:rPr>
                    <w:lang w:val="en-CA"/>
                  </w:rPr>
                  <w:t>(a, b):</w:t>
                </w:r>
              </w:p>
              <w:p w:rsidR="001C6F2E" w:rsidRPr="009C6838" w:rsidRDefault="001C6F2E" w:rsidP="002013BA">
                <w:pPr>
                  <w:pStyle w:val="TSAlgorithme"/>
                  <w:rPr>
                    <w:lang w:val="en-CA"/>
                  </w:rPr>
                </w:pPr>
                <w:r w:rsidRPr="009C6838">
                  <w:rPr>
                    <w:lang w:val="en-CA"/>
                  </w:rPr>
                  <w:t xml:space="preserve">    </w:t>
                </w:r>
                <w:r w:rsidRPr="006B4285">
                  <w:rPr>
                    <w:color w:val="9A2FBB"/>
                    <w:lang w:val="en-CA"/>
                  </w:rPr>
                  <w:t>while</w:t>
                </w:r>
                <w:r w:rsidRPr="009C6838">
                  <w:rPr>
                    <w:lang w:val="en-CA"/>
                  </w:rPr>
                  <w:t xml:space="preserve"> b != </w:t>
                </w:r>
                <w:r w:rsidRPr="006B4285">
                  <w:rPr>
                    <w:color w:val="D19A66"/>
                    <w:lang w:val="en-CA"/>
                  </w:rPr>
                  <w:t>0</w:t>
                </w:r>
                <w:r w:rsidRPr="009C6838">
                  <w:rPr>
                    <w:lang w:val="en-CA"/>
                  </w:rPr>
                  <w:t>:</w:t>
                </w:r>
              </w:p>
              <w:p w:rsidR="001C6F2E" w:rsidRPr="009C6838" w:rsidRDefault="001C6F2E" w:rsidP="002013BA">
                <w:pPr>
                  <w:pStyle w:val="TSAlgorithme"/>
                  <w:rPr>
                    <w:lang w:val="en-CA"/>
                  </w:rPr>
                </w:pPr>
                <w:r w:rsidRPr="009C6838">
                  <w:rPr>
                    <w:lang w:val="en-CA"/>
                  </w:rPr>
                  <w:t xml:space="preserve">        a, b = b, a % b</w:t>
                </w:r>
              </w:p>
              <w:p w:rsidR="001C6F2E" w:rsidRPr="009C6838" w:rsidRDefault="001C6F2E" w:rsidP="002013BA">
                <w:pPr>
                  <w:pStyle w:val="TSAlgorithme"/>
                  <w:rPr>
                    <w:lang w:val="en-CA"/>
                  </w:rPr>
                </w:pPr>
                <w:r w:rsidRPr="009C6838">
                  <w:rPr>
                    <w:lang w:val="en-CA"/>
                  </w:rPr>
                  <w:t xml:space="preserve">    </w:t>
                </w:r>
                <w:r w:rsidRPr="006B4285">
                  <w:rPr>
                    <w:color w:val="9A2FBB"/>
                    <w:lang w:val="en-CA"/>
                  </w:rPr>
                  <w:t>return</w:t>
                </w:r>
                <w:r w:rsidRPr="009C6838">
                  <w:rPr>
                    <w:lang w:val="en-CA"/>
                  </w:rPr>
                  <w:t xml:space="preserve"> a</w:t>
                </w:r>
              </w:p>
              <w:p w:rsidR="001C6F2E" w:rsidRPr="009C6838" w:rsidRDefault="001C6F2E" w:rsidP="002013BA">
                <w:pPr>
                  <w:pStyle w:val="TSAlgorithme"/>
                  <w:rPr>
                    <w:lang w:val="en-CA"/>
                  </w:rPr>
                </w:pPr>
              </w:p>
              <w:p w:rsidR="001C6F2E" w:rsidRPr="001A6DBC" w:rsidRDefault="001C6F2E" w:rsidP="002013BA">
                <w:pPr>
                  <w:pStyle w:val="TSAlgorithme"/>
                  <w:rPr>
                    <w:i/>
                    <w:iCs w:val="0"/>
                    <w:color w:val="808080" w:themeColor="background1" w:themeShade="80"/>
                  </w:rPr>
                </w:pPr>
                <w:r w:rsidRPr="001A6DBC">
                  <w:rPr>
                    <w:i/>
                    <w:iCs w:val="0"/>
                    <w:color w:val="808080" w:themeColor="background1" w:themeShade="80"/>
                  </w:rPr>
                  <w:t># Exemple d'utilisation</w:t>
                </w:r>
              </w:p>
              <w:p w:rsidR="001C6F2E" w:rsidRPr="00D352AD" w:rsidRDefault="001C6F2E" w:rsidP="002013BA">
                <w:pPr>
                  <w:pStyle w:val="TSAlgorithme"/>
                  <w:rPr>
                    <w:lang w:val="en-CA"/>
                  </w:rPr>
                </w:pPr>
                <w:r w:rsidRPr="00D352AD">
                  <w:rPr>
                    <w:lang w:val="en-CA"/>
                  </w:rPr>
                  <w:t xml:space="preserve">a, b = </w:t>
                </w:r>
                <w:r w:rsidRPr="00D352AD">
                  <w:rPr>
                    <w:color w:val="D19A66"/>
                    <w:lang w:val="en-CA"/>
                  </w:rPr>
                  <w:t>56</w:t>
                </w:r>
                <w:r w:rsidRPr="00D352AD">
                  <w:rPr>
                    <w:lang w:val="en-CA"/>
                  </w:rPr>
                  <w:t xml:space="preserve">, </w:t>
                </w:r>
                <w:r w:rsidRPr="00D352AD">
                  <w:rPr>
                    <w:color w:val="D19A66"/>
                    <w:lang w:val="en-CA"/>
                  </w:rPr>
                  <w:t>98</w:t>
                </w:r>
              </w:p>
              <w:p w:rsidR="001C6F2E" w:rsidRPr="00E6101B" w:rsidRDefault="001C6F2E" w:rsidP="002013BA">
                <w:pPr>
                  <w:pStyle w:val="TSAlgorithme"/>
                </w:pPr>
                <w:r w:rsidRPr="00E6101B">
                  <w:t>resultat = pgcd(a, b)</w:t>
                </w:r>
              </w:p>
              <w:p w:rsidR="001C6F2E" w:rsidRDefault="001C6F2E" w:rsidP="002013BA">
                <w:pPr>
                  <w:pStyle w:val="TSAlgorithme"/>
                </w:pPr>
                <w:r w:rsidRPr="006B4285">
                  <w:rPr>
                    <w:color w:val="C47D3C"/>
                  </w:rPr>
                  <w:t>print</w:t>
                </w:r>
                <w:r w:rsidRPr="009C6838">
                  <w:t>(</w:t>
                </w:r>
                <w:r w:rsidRPr="006B4285">
                  <w:rPr>
                    <w:color w:val="74AA4C"/>
                  </w:rPr>
                  <w:t>"Le PGCD de"</w:t>
                </w:r>
                <w:r w:rsidRPr="009C6838">
                  <w:t xml:space="preserve">, a, </w:t>
                </w:r>
                <w:r w:rsidRPr="006B4285">
                  <w:rPr>
                    <w:color w:val="74AA4C"/>
                  </w:rPr>
                  <w:t>"et"</w:t>
                </w:r>
                <w:r w:rsidRPr="009C6838">
                  <w:t xml:space="preserve">, b, </w:t>
                </w:r>
                <w:r w:rsidRPr="006B4285">
                  <w:rPr>
                    <w:color w:val="74AA4C"/>
                  </w:rPr>
                  <w:t>"est :"</w:t>
                </w:r>
                <w:r w:rsidRPr="009C6838">
                  <w:t>, resultat)</w:t>
                </w:r>
              </w:p>
            </w:tc>
          </w:tr>
        </w:tbl>
        <w:p w:rsidR="003B4F47" w:rsidRDefault="003B4F47"/>
      </w:docPartBody>
    </w:docPart>
    <w:docPart>
      <w:docPartPr>
        <w:name w:val="ÉTS Légende figure annexe"/>
        <w:style w:val="ÉTS Sans interligne"/>
        <w:category>
          <w:name w:val="ÉTS Légendes annexe"/>
          <w:gallery w:val="docParts"/>
        </w:category>
        <w:behaviors>
          <w:behavior w:val="content"/>
        </w:behaviors>
        <w:guid w:val="{889BA4D9-B4DD-4526-9610-22380E201D14}"/>
      </w:docPartPr>
      <w:docPartBody>
        <w:p w:rsidR="001C6F2E" w:rsidRDefault="001C6F2E" w:rsidP="0021179D">
          <w:pPr>
            <w:pStyle w:val="TSSansinterligne"/>
            <w:keepNext/>
            <w:jc w:val="center"/>
          </w:pPr>
          <w:r>
            <w:rPr>
              <w:noProof/>
            </w:rPr>
            <w:drawing>
              <wp:inline distT="0" distB="0" distL="0" distR="0" wp14:anchorId="3527629F" wp14:editId="42FF2AD4">
                <wp:extent cx="4360595" cy="2562225"/>
                <wp:effectExtent l="19050" t="19050" r="20955" b="9525"/>
                <wp:docPr id="140172293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a:extLst>
                            <a:ext uri="{28A0092B-C50C-407E-A947-70E740481C1C}">
                              <a14:useLocalDpi xmlns:a14="http://schemas.microsoft.com/office/drawing/2010/main" val="0"/>
                            </a:ext>
                          </a:extLst>
                        </a:blip>
                        <a:stretch>
                          <a:fillRect/>
                        </a:stretch>
                      </pic:blipFill>
                      <pic:spPr>
                        <a:xfrm>
                          <a:off x="0" y="0"/>
                          <a:ext cx="4370444" cy="2568012"/>
                        </a:xfrm>
                        <a:prstGeom prst="rect">
                          <a:avLst/>
                        </a:prstGeom>
                        <a:ln>
                          <a:solidFill>
                            <a:schemeClr val="tx1"/>
                          </a:solidFill>
                        </a:ln>
                      </pic:spPr>
                    </pic:pic>
                  </a:graphicData>
                </a:graphic>
              </wp:inline>
            </w:drawing>
          </w:r>
        </w:p>
        <w:p w:rsidR="001C6F2E" w:rsidRDefault="001C6F2E" w:rsidP="0021179D">
          <w:pPr>
            <w:pStyle w:val="TSLgende"/>
          </w:pPr>
          <w:r>
            <w:t xml:space="preserve">Figure-A </w:t>
          </w:r>
          <w:r>
            <w:fldChar w:fldCharType="begin"/>
          </w:r>
          <w:r>
            <w:instrText xml:space="preserve"> STYLEREF 5 \s </w:instrText>
          </w:r>
          <w:r>
            <w:fldChar w:fldCharType="separate"/>
          </w:r>
          <w:r>
            <w:rPr>
              <w:noProof/>
            </w:rPr>
            <w:t>I</w:t>
          </w:r>
          <w:r>
            <w:rPr>
              <w:noProof/>
            </w:rPr>
            <w:fldChar w:fldCharType="end"/>
          </w:r>
          <w:r>
            <w:noBreakHyphen/>
          </w:r>
          <w:r>
            <w:fldChar w:fldCharType="begin"/>
          </w:r>
          <w:r>
            <w:instrText xml:space="preserve"> SEQ Figure-A \* ARABIC \s 5 </w:instrText>
          </w:r>
          <w:r>
            <w:fldChar w:fldCharType="separate"/>
          </w:r>
          <w:r>
            <w:rPr>
              <w:noProof/>
            </w:rPr>
            <w:t>1</w:t>
          </w:r>
          <w:r>
            <w:rPr>
              <w:noProof/>
            </w:rPr>
            <w:fldChar w:fldCharType="end"/>
          </w:r>
          <w:r>
            <w:tab/>
            <w:t>Titre de la figure en annexe</w:t>
          </w:r>
        </w:p>
        <w:p w:rsidR="001C6F2E" w:rsidRDefault="001C6F2E" w:rsidP="0021179D">
          <w:pPr>
            <w:pStyle w:val="TSLgende"/>
          </w:pPr>
          <w:r>
            <w:t>Tiré de &lt;source&gt; (&lt;année&gt;)</w:t>
          </w:r>
        </w:p>
        <w:p w:rsidR="003B4F47" w:rsidRDefault="003B4F47"/>
      </w:docPartBody>
    </w:docPart>
    <w:docPart>
      <w:docPartPr>
        <w:name w:val="ÉTS Légende tableau annexe"/>
        <w:style w:val="ÉTS Légende"/>
        <w:category>
          <w:name w:val="ÉTS Légendes annexe"/>
          <w:gallery w:val="docParts"/>
        </w:category>
        <w:behaviors>
          <w:behavior w:val="content"/>
        </w:behaviors>
        <w:guid w:val="{99E4D042-34C6-4BCA-A7CA-741637E696B4}"/>
      </w:docPartPr>
      <w:docPartBody>
        <w:p w:rsidR="001C6F2E" w:rsidRDefault="001C6F2E" w:rsidP="00C70D7A">
          <w:pPr>
            <w:pStyle w:val="TSLgende"/>
          </w:pPr>
          <w:r>
            <w:t xml:space="preserve">Tableau-A </w:t>
          </w:r>
          <w:r>
            <w:fldChar w:fldCharType="begin"/>
          </w:r>
          <w:r>
            <w:instrText xml:space="preserve"> STYLEREF 5 \s </w:instrText>
          </w:r>
          <w:r>
            <w:fldChar w:fldCharType="separate"/>
          </w:r>
          <w:r>
            <w:rPr>
              <w:noProof/>
            </w:rPr>
            <w:t>I</w:t>
          </w:r>
          <w:r>
            <w:rPr>
              <w:noProof/>
            </w:rPr>
            <w:fldChar w:fldCharType="end"/>
          </w:r>
          <w:r>
            <w:noBreakHyphen/>
          </w:r>
          <w:r>
            <w:fldChar w:fldCharType="begin"/>
          </w:r>
          <w:r>
            <w:instrText xml:space="preserve"> SEQ Tableau-A \* ARABIC \s 5 </w:instrText>
          </w:r>
          <w:r>
            <w:fldChar w:fldCharType="separate"/>
          </w:r>
          <w:r>
            <w:rPr>
              <w:noProof/>
            </w:rPr>
            <w:t>1</w:t>
          </w:r>
          <w:r>
            <w:rPr>
              <w:noProof/>
            </w:rPr>
            <w:fldChar w:fldCharType="end"/>
          </w:r>
          <w:r>
            <w:tab/>
            <w:t>Titre du tableau en annexe</w:t>
          </w:r>
        </w:p>
        <w:p w:rsidR="001C6F2E" w:rsidRDefault="001C6F2E" w:rsidP="00C70D7A">
          <w:pPr>
            <w:pStyle w:val="TSLgende"/>
          </w:pPr>
          <w:r>
            <w:t>Tiré de &lt;source&gt; (&lt;année&gt;)</w:t>
          </w:r>
        </w:p>
        <w:tbl>
          <w:tblPr>
            <w:tblStyle w:val="TableGrid"/>
            <w:tblW w:w="0" w:type="auto"/>
            <w:jc w:val="center"/>
            <w:tblLook w:val="04A0" w:firstRow="1" w:lastRow="0" w:firstColumn="1" w:lastColumn="0" w:noHBand="0" w:noVBand="1"/>
          </w:tblPr>
          <w:tblGrid>
            <w:gridCol w:w="3114"/>
            <w:gridCol w:w="3118"/>
          </w:tblGrid>
          <w:tr w:rsidR="001C6F2E" w:rsidTr="00F56863">
            <w:trPr>
              <w:jc w:val="center"/>
            </w:trPr>
            <w:tc>
              <w:tcPr>
                <w:tcW w:w="3114" w:type="dxa"/>
              </w:tcPr>
              <w:p w:rsidR="001C6F2E" w:rsidRDefault="001C6F2E" w:rsidP="00C70D7A">
                <w:pPr>
                  <w:pStyle w:val="TSSansinterligne"/>
                  <w:keepNext/>
                </w:pPr>
              </w:p>
            </w:tc>
            <w:tc>
              <w:tcPr>
                <w:tcW w:w="3118" w:type="dxa"/>
              </w:tcPr>
              <w:p w:rsidR="001C6F2E" w:rsidRDefault="001C6F2E" w:rsidP="00C70D7A">
                <w:pPr>
                  <w:pStyle w:val="TSSansinterligne"/>
                  <w:keepNext/>
                </w:pPr>
              </w:p>
            </w:tc>
          </w:tr>
        </w:tbl>
        <w:p w:rsidR="003B4F47" w:rsidRDefault="003B4F47"/>
      </w:docPartBody>
    </w:docPart>
    <w:docPart>
      <w:docPartPr>
        <w:name w:val="ÉTS Exemple article soumis"/>
        <w:style w:val="ÉTS Sans interligne"/>
        <w:category>
          <w:name w:val="ÉTS Exemples article"/>
          <w:gallery w:val="docParts"/>
        </w:category>
        <w:behaviors>
          <w:behavior w:val="content"/>
        </w:behaviors>
        <w:guid w:val="{A7FDB1C7-2F8C-4C90-94C7-4C40AD9030B8}"/>
      </w:docPartPr>
      <w:docPartBody>
        <w:p w:rsidR="00D155DB" w:rsidRDefault="00D155DB" w:rsidP="00B6513E">
          <w:pPr>
            <w:pStyle w:val="TSSansinterligne"/>
            <w:jc w:val="center"/>
          </w:pPr>
          <w:r>
            <w:t xml:space="preserve">Alexandre Ionno </w:t>
          </w:r>
          <w:r w:rsidRPr="00B6513E">
            <w:rPr>
              <w:vertAlign w:val="superscript"/>
            </w:rPr>
            <w:t>a</w:t>
          </w:r>
          <w:r>
            <w:t xml:space="preserve">, Richard Arsenault </w:t>
          </w:r>
          <w:r w:rsidRPr="00B6513E">
            <w:rPr>
              <w:vertAlign w:val="superscript"/>
            </w:rPr>
            <w:t>a</w:t>
          </w:r>
          <w:r>
            <w:t xml:space="preserve">, Magali Troin </w:t>
          </w:r>
          <w:r w:rsidRPr="00B6513E">
            <w:rPr>
              <w:vertAlign w:val="superscript"/>
            </w:rPr>
            <w:t>a</w:t>
          </w:r>
          <w:r>
            <w:t xml:space="preserve">, </w:t>
          </w:r>
          <w:r w:rsidRPr="00B6513E">
            <w:rPr>
              <w:vertAlign w:val="superscript"/>
            </w:rPr>
            <w:t>b</w:t>
          </w:r>
          <w:r>
            <w:t xml:space="preserve">, Jean-Luc Martel </w:t>
          </w:r>
          <w:r w:rsidRPr="00B6513E">
            <w:rPr>
              <w:vertAlign w:val="superscript"/>
            </w:rPr>
            <w:t>a</w:t>
          </w:r>
          <w:r>
            <w:t xml:space="preserve">, François Brissette </w:t>
          </w:r>
          <w:r w:rsidRPr="00B6513E">
            <w:rPr>
              <w:vertAlign w:val="superscript"/>
            </w:rPr>
            <w:t>a</w:t>
          </w:r>
        </w:p>
        <w:p w:rsidR="00D155DB" w:rsidRDefault="00D155DB" w:rsidP="00B6513E">
          <w:pPr>
            <w:pStyle w:val="TSSansinterligne"/>
            <w:jc w:val="center"/>
          </w:pPr>
        </w:p>
        <w:p w:rsidR="00D155DB" w:rsidRDefault="00D155DB" w:rsidP="00B6513E">
          <w:pPr>
            <w:pStyle w:val="TSSansinterligne"/>
            <w:jc w:val="center"/>
          </w:pPr>
          <w:r w:rsidRPr="00B6513E">
            <w:rPr>
              <w:vertAlign w:val="superscript"/>
            </w:rPr>
            <w:t>a</w:t>
          </w:r>
          <w:r>
            <w:t xml:space="preserve"> Département de génie de la construction, École de technologie supérieure,</w:t>
          </w:r>
        </w:p>
        <w:p w:rsidR="00D155DB" w:rsidRDefault="00D155DB" w:rsidP="00B6513E">
          <w:pPr>
            <w:pStyle w:val="TSSansinterligne"/>
            <w:jc w:val="center"/>
          </w:pPr>
          <w:r>
            <w:t>1100 Notre-Dame Ouest, Montréal, Québec, Canada H3C1K3</w:t>
          </w:r>
        </w:p>
        <w:p w:rsidR="00D155DB" w:rsidRDefault="00D155DB" w:rsidP="00B6513E">
          <w:pPr>
            <w:pStyle w:val="TSSansinterligne"/>
            <w:jc w:val="center"/>
          </w:pPr>
          <w:r w:rsidRPr="00B6513E">
            <w:rPr>
              <w:vertAlign w:val="superscript"/>
            </w:rPr>
            <w:t>b</w:t>
          </w:r>
          <w:r>
            <w:t xml:space="preserve"> HydroClimat TVT, Maison du Numérique et de l'Innovation, place Georges Pompidou,</w:t>
          </w:r>
        </w:p>
        <w:p w:rsidR="00D155DB" w:rsidRDefault="00D155DB" w:rsidP="00B6513E">
          <w:pPr>
            <w:pStyle w:val="TSSansinterligne"/>
            <w:jc w:val="center"/>
          </w:pPr>
          <w:r>
            <w:t>83 000 Toulon, France</w:t>
          </w:r>
        </w:p>
        <w:p w:rsidR="00D155DB" w:rsidRDefault="00D155DB" w:rsidP="00B6513E">
          <w:pPr>
            <w:pStyle w:val="TSSansinterligne"/>
            <w:jc w:val="center"/>
          </w:pPr>
        </w:p>
        <w:p w:rsidR="00D155DB" w:rsidRDefault="00D155DB" w:rsidP="00B6513E">
          <w:pPr>
            <w:pStyle w:val="TSSansinterligne"/>
            <w:jc w:val="center"/>
          </w:pPr>
          <w:r>
            <w:t xml:space="preserve">Article soumis pour publication dans </w:t>
          </w:r>
          <w:r w:rsidRPr="00B6513E">
            <w:rPr>
              <w:i/>
              <w:iCs/>
            </w:rPr>
            <w:t>Journal of Hydrology</w:t>
          </w:r>
          <w:r>
            <w:t>, janvier 2023</w:t>
          </w:r>
        </w:p>
        <w:p w:rsidR="00313F4B" w:rsidRDefault="00313F4B"/>
      </w:docPartBody>
    </w:docPart>
    <w:docPart>
      <w:docPartPr>
        <w:name w:val="ÉTS Légende tableau"/>
        <w:style w:val="ÉTS Légende"/>
        <w:category>
          <w:name w:val="ÉTS Légendes"/>
          <w:gallery w:val="docParts"/>
        </w:category>
        <w:behaviors>
          <w:behavior w:val="content"/>
        </w:behaviors>
        <w:guid w:val="{FBA80EAC-C186-44D8-A06B-A7595AD2C281}"/>
      </w:docPartPr>
      <w:docPartBody>
        <w:p w:rsidR="00B84931" w:rsidRDefault="00B84931" w:rsidP="00C70D7A">
          <w:pPr>
            <w:pStyle w:val="TSLgende"/>
          </w:pPr>
          <w:bookmarkStart w:id="0" w:name="_Toc224903903"/>
          <w:r>
            <w:t xml:space="preserve">Tableau </w:t>
          </w:r>
          <w:r>
            <w:fldChar w:fldCharType="begin"/>
          </w:r>
          <w:r>
            <w:instrText xml:space="preserve"> IF </w:instrText>
          </w:r>
          <w:r>
            <w:fldChar w:fldCharType="begin"/>
          </w:r>
          <w:r>
            <w:instrText xml:space="preserve"> PAGEREF start</w:instrText>
          </w:r>
          <w:r w:rsidRPr="00184EDF">
            <w:rPr>
              <w:lang w:val="fr-FR"/>
            </w:rPr>
            <w:instrText>_</w:instrText>
          </w:r>
          <w:r>
            <w:instrText xml:space="preserve">chapters </w:instrText>
          </w:r>
          <w:r>
            <w:fldChar w:fldCharType="separate"/>
          </w:r>
          <w:r>
            <w:rPr>
              <w:noProof/>
            </w:rPr>
            <w:instrText>3</w:instrText>
          </w:r>
          <w:r>
            <w:fldChar w:fldCharType="end"/>
          </w:r>
          <w:r>
            <w:instrText xml:space="preserve"> &gt; </w:instrText>
          </w:r>
          <w:r>
            <w:fldChar w:fldCharType="begin"/>
          </w:r>
          <w:r>
            <w:instrText xml:space="preserve"> PAGE </w:instrText>
          </w:r>
          <w:r>
            <w:fldChar w:fldCharType="separate"/>
          </w:r>
          <w:r>
            <w:rPr>
              <w:noProof/>
            </w:rPr>
            <w:instrText>3</w:instrText>
          </w:r>
          <w:r>
            <w:fldChar w:fldCharType="end"/>
          </w:r>
          <w:r>
            <w:instrText xml:space="preserve"> "0" </w:instrText>
          </w:r>
          <w:r>
            <w:fldChar w:fldCharType="begin"/>
          </w:r>
          <w:r>
            <w:instrText xml:space="preserve"> STYLEREF </w:instrText>
          </w:r>
          <w:r w:rsidRPr="00D01DF5">
            <w:instrText>1 \s</w:instrText>
          </w:r>
          <w:r>
            <w:instrText xml:space="preserve"> </w:instrText>
          </w:r>
          <w:r>
            <w:fldChar w:fldCharType="separate"/>
          </w:r>
          <w:r>
            <w:rPr>
              <w:noProof/>
            </w:rPr>
            <w:instrText>1</w:instrText>
          </w:r>
          <w:r>
            <w:fldChar w:fldCharType="end"/>
          </w:r>
          <w:r>
            <w:instrText xml:space="preserve"> </w:instrText>
          </w:r>
          <w:r>
            <w:fldChar w:fldCharType="separate"/>
          </w:r>
          <w:r>
            <w:rPr>
              <w:noProof/>
            </w:rPr>
            <w:t>1</w:t>
          </w:r>
          <w:r>
            <w:fldChar w:fldCharType="end"/>
          </w:r>
          <w:r>
            <w:t>.</w:t>
          </w:r>
          <w:r>
            <w:fldChar w:fldCharType="begin"/>
          </w:r>
          <w:r>
            <w:instrText xml:space="preserve"> SEQ Tableau \* ARABIC \s 1 </w:instrText>
          </w:r>
          <w:r>
            <w:fldChar w:fldCharType="separate"/>
          </w:r>
          <w:r>
            <w:rPr>
              <w:noProof/>
            </w:rPr>
            <w:t>1</w:t>
          </w:r>
          <w:r>
            <w:rPr>
              <w:noProof/>
            </w:rPr>
            <w:fldChar w:fldCharType="end"/>
          </w:r>
          <w:r>
            <w:tab/>
            <w:t>Titre du tableau</w:t>
          </w:r>
          <w:bookmarkEnd w:id="0"/>
        </w:p>
        <w:p w:rsidR="00B84931" w:rsidRDefault="00B84931" w:rsidP="00C70D7A">
          <w:pPr>
            <w:pStyle w:val="TSLgende"/>
          </w:pPr>
          <w:r>
            <w:t>Tiré de &lt;source&gt; (&lt;année&gt;)</w:t>
          </w:r>
        </w:p>
        <w:tbl>
          <w:tblPr>
            <w:tblStyle w:val="TableGrid"/>
            <w:tblW w:w="0" w:type="auto"/>
            <w:jc w:val="center"/>
            <w:tblLook w:val="04A0" w:firstRow="1" w:lastRow="0" w:firstColumn="1" w:lastColumn="0" w:noHBand="0" w:noVBand="1"/>
          </w:tblPr>
          <w:tblGrid>
            <w:gridCol w:w="2774"/>
            <w:gridCol w:w="4330"/>
          </w:tblGrid>
          <w:tr w:rsidR="00B84931" w:rsidTr="00C472A6">
            <w:trPr>
              <w:jc w:val="center"/>
            </w:trPr>
            <w:tc>
              <w:tcPr>
                <w:tcW w:w="2774" w:type="dxa"/>
              </w:tcPr>
              <w:p w:rsidR="00B84931" w:rsidRDefault="00B84931" w:rsidP="00C70D7A">
                <w:pPr>
                  <w:pStyle w:val="TSSansinterligne"/>
                  <w:keepNext/>
                </w:pPr>
              </w:p>
            </w:tc>
            <w:tc>
              <w:tcPr>
                <w:tcW w:w="4330" w:type="dxa"/>
              </w:tcPr>
              <w:p w:rsidR="00B84931" w:rsidRDefault="00B84931" w:rsidP="00C70D7A">
                <w:pPr>
                  <w:pStyle w:val="TSSansinterligne"/>
                  <w:keepNext/>
                </w:pPr>
              </w:p>
            </w:tc>
          </w:tr>
        </w:tbl>
        <w:p w:rsidR="00EB7B04" w:rsidRDefault="00EB7B04"/>
      </w:docPartBody>
    </w:docPart>
    <w:docPart>
      <w:docPartPr>
        <w:name w:val="ÉTS Légende figure"/>
        <w:style w:val="ÉTS Normal"/>
        <w:category>
          <w:name w:val="ÉTS Légendes"/>
          <w:gallery w:val="docParts"/>
        </w:category>
        <w:behaviors>
          <w:behavior w:val="content"/>
        </w:behaviors>
        <w:guid w:val="{C5A417C5-9260-490D-8E74-AF251A52D145}"/>
      </w:docPartPr>
      <w:docPartBody>
        <w:p w:rsidR="00B84931" w:rsidRDefault="00B84931" w:rsidP="00C617B5">
          <w:pPr>
            <w:pStyle w:val="TSNormal"/>
            <w:keepNext/>
            <w:jc w:val="center"/>
          </w:pPr>
          <w:r>
            <w:rPr>
              <w:noProof/>
            </w:rPr>
            <w:drawing>
              <wp:inline distT="0" distB="0" distL="0" distR="0" wp14:anchorId="7FBE16F3" wp14:editId="3A837106">
                <wp:extent cx="4360595" cy="2562225"/>
                <wp:effectExtent l="19050" t="19050" r="20955" b="9525"/>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a:extLst>
                            <a:ext uri="{28A0092B-C50C-407E-A947-70E740481C1C}">
                              <a14:useLocalDpi xmlns:a14="http://schemas.microsoft.com/office/drawing/2010/main" val="0"/>
                            </a:ext>
                          </a:extLst>
                        </a:blip>
                        <a:stretch>
                          <a:fillRect/>
                        </a:stretch>
                      </pic:blipFill>
                      <pic:spPr>
                        <a:xfrm>
                          <a:off x="0" y="0"/>
                          <a:ext cx="4370444" cy="2568012"/>
                        </a:xfrm>
                        <a:prstGeom prst="rect">
                          <a:avLst/>
                        </a:prstGeom>
                        <a:ln>
                          <a:solidFill>
                            <a:schemeClr val="tx1"/>
                          </a:solidFill>
                        </a:ln>
                      </pic:spPr>
                    </pic:pic>
                  </a:graphicData>
                </a:graphic>
              </wp:inline>
            </w:drawing>
          </w:r>
        </w:p>
        <w:p w:rsidR="00B84931" w:rsidRDefault="00B84931" w:rsidP="00C617B5">
          <w:pPr>
            <w:pStyle w:val="TSLgende"/>
          </w:pPr>
          <w:bookmarkStart w:id="1" w:name="_Toc227056080"/>
          <w:r>
            <w:t xml:space="preserve">Figure </w:t>
          </w:r>
          <w:r>
            <w:fldChar w:fldCharType="begin"/>
          </w:r>
          <w:r>
            <w:instrText xml:space="preserve"> IF </w:instrText>
          </w:r>
          <w:r>
            <w:fldChar w:fldCharType="begin"/>
          </w:r>
          <w:r>
            <w:instrText xml:space="preserve"> PAGEREF start</w:instrText>
          </w:r>
          <w:r w:rsidRPr="00184EDF">
            <w:rPr>
              <w:lang w:val="fr-FR"/>
            </w:rPr>
            <w:instrText>_</w:instrText>
          </w:r>
          <w:r>
            <w:instrText xml:space="preserve">chapters </w:instrText>
          </w:r>
          <w:r>
            <w:fldChar w:fldCharType="separate"/>
          </w:r>
          <w:r>
            <w:rPr>
              <w:noProof/>
            </w:rPr>
            <w:instrText>3</w:instrText>
          </w:r>
          <w:r>
            <w:fldChar w:fldCharType="end"/>
          </w:r>
          <w:r>
            <w:instrText xml:space="preserve"> &gt; </w:instrText>
          </w:r>
          <w:r>
            <w:fldChar w:fldCharType="begin"/>
          </w:r>
          <w:r>
            <w:instrText xml:space="preserve"> PAGE </w:instrText>
          </w:r>
          <w:r>
            <w:fldChar w:fldCharType="separate"/>
          </w:r>
          <w:r>
            <w:rPr>
              <w:noProof/>
            </w:rPr>
            <w:instrText>4</w:instrText>
          </w:r>
          <w:r>
            <w:fldChar w:fldCharType="end"/>
          </w:r>
          <w:r>
            <w:instrText xml:space="preserve"> "0" </w:instrText>
          </w:r>
          <w:r>
            <w:fldChar w:fldCharType="begin"/>
          </w:r>
          <w:r>
            <w:instrText xml:space="preserve"> STYLEREF </w:instrText>
          </w:r>
          <w:r w:rsidRPr="00D01DF5">
            <w:instrText>1 \s</w:instrText>
          </w:r>
          <w:r>
            <w:instrText xml:space="preserve"> </w:instrText>
          </w:r>
          <w:r>
            <w:fldChar w:fldCharType="separate"/>
          </w:r>
          <w:r>
            <w:rPr>
              <w:noProof/>
            </w:rPr>
            <w:instrText>1</w:instrText>
          </w:r>
          <w:r>
            <w:fldChar w:fldCharType="end"/>
          </w:r>
          <w:r>
            <w:instrText xml:space="preserve"> </w:instrText>
          </w:r>
          <w:r>
            <w:fldChar w:fldCharType="separate"/>
          </w:r>
          <w:r>
            <w:rPr>
              <w:noProof/>
            </w:rPr>
            <w:t>1</w:t>
          </w:r>
          <w:r>
            <w:fldChar w:fldCharType="end"/>
          </w:r>
          <w:r>
            <w:t>.</w:t>
          </w:r>
          <w:r>
            <w:fldChar w:fldCharType="begin"/>
          </w:r>
          <w:r>
            <w:instrText xml:space="preserve"> SEQ Figure \* ARABIC \s 1 </w:instrText>
          </w:r>
          <w:r>
            <w:fldChar w:fldCharType="separate"/>
          </w:r>
          <w:r>
            <w:rPr>
              <w:noProof/>
            </w:rPr>
            <w:t>1</w:t>
          </w:r>
          <w:r>
            <w:rPr>
              <w:noProof/>
            </w:rPr>
            <w:fldChar w:fldCharType="end"/>
          </w:r>
          <w:r>
            <w:tab/>
            <w:t>Titre de la figure</w:t>
          </w:r>
          <w:bookmarkEnd w:id="1"/>
        </w:p>
        <w:p w:rsidR="00B84931" w:rsidRDefault="00B84931" w:rsidP="00C617B5">
          <w:pPr>
            <w:pStyle w:val="TSLgende"/>
          </w:pPr>
          <w:r>
            <w:t>Tiré de &lt;source&gt; (&lt;année&gt;)</w:t>
          </w:r>
        </w:p>
        <w:p w:rsidR="00EB7B04" w:rsidRDefault="00EB7B04"/>
      </w:docPartBody>
    </w:docPart>
    <w:docPart>
      <w:docPartPr>
        <w:name w:val="ÉTS Légende algorithme"/>
        <w:style w:val="ÉTS Légende"/>
        <w:category>
          <w:name w:val="ÉTS Légendes"/>
          <w:gallery w:val="docParts"/>
        </w:category>
        <w:behaviors>
          <w:behavior w:val="content"/>
        </w:behaviors>
        <w:guid w:val="{655CEE2D-2C04-4CDE-9E48-E6D479CB8080}"/>
      </w:docPartPr>
      <w:docPartBody>
        <w:p w:rsidR="00B84931" w:rsidRDefault="00B84931" w:rsidP="001A6DBC">
          <w:pPr>
            <w:pStyle w:val="TSLgende"/>
          </w:pPr>
          <w:bookmarkStart w:id="2" w:name="_Toc227056087"/>
          <w:r>
            <w:t xml:space="preserve">Algorithme </w:t>
          </w:r>
          <w:r>
            <w:fldChar w:fldCharType="begin"/>
          </w:r>
          <w:r>
            <w:instrText xml:space="preserve"> IF </w:instrText>
          </w:r>
          <w:r>
            <w:fldChar w:fldCharType="begin"/>
          </w:r>
          <w:r>
            <w:instrText xml:space="preserve"> PAGEREF start</w:instrText>
          </w:r>
          <w:r w:rsidRPr="00184EDF">
            <w:rPr>
              <w:lang w:val="fr-FR"/>
            </w:rPr>
            <w:instrText>_</w:instrText>
          </w:r>
          <w:r>
            <w:instrText xml:space="preserve">chapters </w:instrText>
          </w:r>
          <w:r>
            <w:fldChar w:fldCharType="separate"/>
          </w:r>
          <w:r>
            <w:rPr>
              <w:noProof/>
            </w:rPr>
            <w:instrText>3</w:instrText>
          </w:r>
          <w:r>
            <w:fldChar w:fldCharType="end"/>
          </w:r>
          <w:r>
            <w:instrText xml:space="preserve"> &gt; </w:instrText>
          </w:r>
          <w:r>
            <w:fldChar w:fldCharType="begin"/>
          </w:r>
          <w:r>
            <w:instrText xml:space="preserve"> PAGE </w:instrText>
          </w:r>
          <w:r>
            <w:fldChar w:fldCharType="separate"/>
          </w:r>
          <w:r>
            <w:rPr>
              <w:noProof/>
            </w:rPr>
            <w:instrText>4</w:instrText>
          </w:r>
          <w:r>
            <w:fldChar w:fldCharType="end"/>
          </w:r>
          <w:r>
            <w:instrText xml:space="preserve"> "0" </w:instrText>
          </w:r>
          <w:r>
            <w:fldChar w:fldCharType="begin"/>
          </w:r>
          <w:r>
            <w:instrText xml:space="preserve"> STYLEREF </w:instrText>
          </w:r>
          <w:r w:rsidRPr="00D01DF5">
            <w:instrText>1 \s</w:instrText>
          </w:r>
          <w:r>
            <w:instrText xml:space="preserve"> </w:instrText>
          </w:r>
          <w:r>
            <w:fldChar w:fldCharType="separate"/>
          </w:r>
          <w:r>
            <w:rPr>
              <w:noProof/>
            </w:rPr>
            <w:instrText>1</w:instrText>
          </w:r>
          <w:r>
            <w:fldChar w:fldCharType="end"/>
          </w:r>
          <w:r>
            <w:instrText xml:space="preserve"> </w:instrText>
          </w:r>
          <w:r>
            <w:fldChar w:fldCharType="separate"/>
          </w:r>
          <w:r>
            <w:rPr>
              <w:noProof/>
            </w:rPr>
            <w:t>1</w:t>
          </w:r>
          <w:r>
            <w:fldChar w:fldCharType="end"/>
          </w:r>
          <w:r>
            <w:t>.</w:t>
          </w:r>
          <w:r>
            <w:fldChar w:fldCharType="begin"/>
          </w:r>
          <w:r>
            <w:instrText xml:space="preserve"> SEQ Algorithme \* ARABIC \s 1 </w:instrText>
          </w:r>
          <w:r>
            <w:fldChar w:fldCharType="separate"/>
          </w:r>
          <w:r>
            <w:rPr>
              <w:noProof/>
            </w:rPr>
            <w:t>1</w:t>
          </w:r>
          <w:r>
            <w:rPr>
              <w:noProof/>
            </w:rPr>
            <w:fldChar w:fldCharType="end"/>
          </w:r>
          <w:r>
            <w:tab/>
            <w:t>Titre de l’algorithme</w:t>
          </w:r>
          <w:bookmarkEnd w:id="2"/>
        </w:p>
        <w:p w:rsidR="00B84931" w:rsidRDefault="00B84931" w:rsidP="001A6DBC">
          <w:pPr>
            <w:pStyle w:val="TSLgende"/>
          </w:pPr>
          <w:r>
            <w:t>Tiré de &lt;source&gt; (&lt;année&gt;)</w:t>
          </w:r>
        </w:p>
        <w:tbl>
          <w:tblPr>
            <w:tblStyle w:val="TableGrid"/>
            <w:tblW w:w="0" w:type="auto"/>
            <w:jc w:val="center"/>
            <w:tblCellMar>
              <w:top w:w="57" w:type="dxa"/>
              <w:bottom w:w="57" w:type="dxa"/>
            </w:tblCellMar>
            <w:tblLook w:val="04A0" w:firstRow="1" w:lastRow="0" w:firstColumn="1" w:lastColumn="0" w:noHBand="0" w:noVBand="1"/>
          </w:tblPr>
          <w:tblGrid>
            <w:gridCol w:w="9062"/>
          </w:tblGrid>
          <w:tr w:rsidR="00B84931" w:rsidTr="00177348">
            <w:trPr>
              <w:jc w:val="center"/>
            </w:trPr>
            <w:tc>
              <w:tcPr>
                <w:tcW w:w="9140" w:type="dxa"/>
              </w:tcPr>
              <w:p w:rsidR="00B84931" w:rsidRPr="001A6DBC" w:rsidRDefault="00B84931" w:rsidP="00124C58">
                <w:pPr>
                  <w:pStyle w:val="TSAlgorithme"/>
                  <w:rPr>
                    <w:i/>
                    <w:iCs w:val="0"/>
                    <w:color w:val="808080" w:themeColor="background1" w:themeShade="80"/>
                  </w:rPr>
                </w:pPr>
                <w:r w:rsidRPr="001A6DBC">
                  <w:rPr>
                    <w:i/>
                    <w:iCs w:val="0"/>
                    <w:color w:val="808080" w:themeColor="background1" w:themeShade="80"/>
                  </w:rPr>
                  <w:t># Fonction pour calculer le PGCD de deux nombres</w:t>
                </w:r>
              </w:p>
              <w:p w:rsidR="00B84931" w:rsidRPr="009C6838" w:rsidRDefault="00B84931" w:rsidP="00124C58">
                <w:pPr>
                  <w:pStyle w:val="TSAlgorithme"/>
                  <w:rPr>
                    <w:lang w:val="en-CA"/>
                  </w:rPr>
                </w:pPr>
                <w:r w:rsidRPr="006B4285">
                  <w:rPr>
                    <w:color w:val="9A2FBB"/>
                    <w:lang w:val="en-CA"/>
                  </w:rPr>
                  <w:t>def</w:t>
                </w:r>
                <w:r w:rsidRPr="009C6838">
                  <w:rPr>
                    <w:lang w:val="en-CA"/>
                  </w:rPr>
                  <w:t xml:space="preserve"> </w:t>
                </w:r>
                <w:r w:rsidRPr="006B4285">
                  <w:rPr>
                    <w:color w:val="238FE9"/>
                    <w:lang w:val="en-CA"/>
                  </w:rPr>
                  <w:t>pgcd</w:t>
                </w:r>
                <w:r w:rsidRPr="009C6838">
                  <w:rPr>
                    <w:lang w:val="en-CA"/>
                  </w:rPr>
                  <w:t>(a, b):</w:t>
                </w:r>
              </w:p>
              <w:p w:rsidR="00B84931" w:rsidRPr="009C6838" w:rsidRDefault="00B84931" w:rsidP="00124C58">
                <w:pPr>
                  <w:pStyle w:val="TSAlgorithme"/>
                  <w:rPr>
                    <w:lang w:val="en-CA"/>
                  </w:rPr>
                </w:pPr>
                <w:r w:rsidRPr="009C6838">
                  <w:rPr>
                    <w:lang w:val="en-CA"/>
                  </w:rPr>
                  <w:t xml:space="preserve">    </w:t>
                </w:r>
                <w:r w:rsidRPr="006B4285">
                  <w:rPr>
                    <w:color w:val="9A2FBB"/>
                    <w:lang w:val="en-CA"/>
                  </w:rPr>
                  <w:t>while</w:t>
                </w:r>
                <w:r w:rsidRPr="009C6838">
                  <w:rPr>
                    <w:lang w:val="en-CA"/>
                  </w:rPr>
                  <w:t xml:space="preserve"> b != </w:t>
                </w:r>
                <w:r w:rsidRPr="006B4285">
                  <w:rPr>
                    <w:color w:val="D19A66"/>
                    <w:lang w:val="en-CA"/>
                  </w:rPr>
                  <w:t>0</w:t>
                </w:r>
                <w:r w:rsidRPr="009C6838">
                  <w:rPr>
                    <w:lang w:val="en-CA"/>
                  </w:rPr>
                  <w:t>:</w:t>
                </w:r>
              </w:p>
              <w:p w:rsidR="00B84931" w:rsidRPr="009C6838" w:rsidRDefault="00B84931" w:rsidP="00124C58">
                <w:pPr>
                  <w:pStyle w:val="TSAlgorithme"/>
                  <w:rPr>
                    <w:lang w:val="en-CA"/>
                  </w:rPr>
                </w:pPr>
                <w:r w:rsidRPr="009C6838">
                  <w:rPr>
                    <w:lang w:val="en-CA"/>
                  </w:rPr>
                  <w:t xml:space="preserve">        a, b = b, a % b</w:t>
                </w:r>
              </w:p>
              <w:p w:rsidR="00B84931" w:rsidRPr="009C6838" w:rsidRDefault="00B84931" w:rsidP="00124C58">
                <w:pPr>
                  <w:pStyle w:val="TSAlgorithme"/>
                  <w:rPr>
                    <w:lang w:val="en-CA"/>
                  </w:rPr>
                </w:pPr>
                <w:r w:rsidRPr="009C6838">
                  <w:rPr>
                    <w:lang w:val="en-CA"/>
                  </w:rPr>
                  <w:t xml:space="preserve">    </w:t>
                </w:r>
                <w:r w:rsidRPr="006B4285">
                  <w:rPr>
                    <w:color w:val="9A2FBB"/>
                    <w:lang w:val="en-CA"/>
                  </w:rPr>
                  <w:t>return</w:t>
                </w:r>
                <w:r w:rsidRPr="009C6838">
                  <w:rPr>
                    <w:lang w:val="en-CA"/>
                  </w:rPr>
                  <w:t xml:space="preserve"> a</w:t>
                </w:r>
              </w:p>
              <w:p w:rsidR="00B84931" w:rsidRPr="009C6838" w:rsidRDefault="00B84931" w:rsidP="00124C58">
                <w:pPr>
                  <w:pStyle w:val="TSAlgorithme"/>
                  <w:rPr>
                    <w:lang w:val="en-CA"/>
                  </w:rPr>
                </w:pPr>
              </w:p>
              <w:p w:rsidR="00B84931" w:rsidRPr="001A6DBC" w:rsidRDefault="00B84931" w:rsidP="00124C58">
                <w:pPr>
                  <w:pStyle w:val="TSAlgorithme"/>
                  <w:rPr>
                    <w:i/>
                    <w:iCs w:val="0"/>
                    <w:color w:val="808080" w:themeColor="background1" w:themeShade="80"/>
                  </w:rPr>
                </w:pPr>
                <w:r w:rsidRPr="001A6DBC">
                  <w:rPr>
                    <w:i/>
                    <w:iCs w:val="0"/>
                    <w:color w:val="808080" w:themeColor="background1" w:themeShade="80"/>
                  </w:rPr>
                  <w:t># Exemple d'utilisation</w:t>
                </w:r>
              </w:p>
              <w:p w:rsidR="00B84931" w:rsidRPr="00153F9A" w:rsidRDefault="00B84931" w:rsidP="00124C58">
                <w:pPr>
                  <w:pStyle w:val="TSAlgorithme"/>
                  <w:rPr>
                    <w:lang w:val="fr-FR"/>
                  </w:rPr>
                </w:pPr>
                <w:r w:rsidRPr="00153F9A">
                  <w:rPr>
                    <w:lang w:val="fr-FR"/>
                  </w:rPr>
                  <w:t xml:space="preserve">a, b = </w:t>
                </w:r>
                <w:r w:rsidRPr="00153F9A">
                  <w:rPr>
                    <w:color w:val="D19A66"/>
                    <w:lang w:val="fr-FR"/>
                  </w:rPr>
                  <w:t>56</w:t>
                </w:r>
                <w:r w:rsidRPr="00153F9A">
                  <w:rPr>
                    <w:lang w:val="fr-FR"/>
                  </w:rPr>
                  <w:t xml:space="preserve">, </w:t>
                </w:r>
                <w:r w:rsidRPr="00153F9A">
                  <w:rPr>
                    <w:color w:val="D19A66"/>
                    <w:lang w:val="fr-FR"/>
                  </w:rPr>
                  <w:t>98</w:t>
                </w:r>
              </w:p>
              <w:p w:rsidR="00B84931" w:rsidRPr="00E6101B" w:rsidRDefault="00B84931" w:rsidP="00124C58">
                <w:pPr>
                  <w:pStyle w:val="TSAlgorithme"/>
                </w:pPr>
                <w:r w:rsidRPr="00E6101B">
                  <w:t>resultat = pgcd(a, b)</w:t>
                </w:r>
              </w:p>
              <w:p w:rsidR="00B84931" w:rsidRDefault="00B84931" w:rsidP="00124C58">
                <w:pPr>
                  <w:pStyle w:val="TSAlgorithme"/>
                </w:pPr>
                <w:r w:rsidRPr="006B4285">
                  <w:rPr>
                    <w:color w:val="C47D3C"/>
                  </w:rPr>
                  <w:t>print</w:t>
                </w:r>
                <w:r w:rsidRPr="009C6838">
                  <w:t>(</w:t>
                </w:r>
                <w:r w:rsidRPr="006B4285">
                  <w:rPr>
                    <w:color w:val="74AA4C"/>
                  </w:rPr>
                  <w:t>"Le PGCD de"</w:t>
                </w:r>
                <w:r w:rsidRPr="009C6838">
                  <w:t xml:space="preserve">, a, </w:t>
                </w:r>
                <w:r w:rsidRPr="006B4285">
                  <w:rPr>
                    <w:color w:val="74AA4C"/>
                  </w:rPr>
                  <w:t>"et"</w:t>
                </w:r>
                <w:r w:rsidRPr="009C6838">
                  <w:t xml:space="preserve">, b, </w:t>
                </w:r>
                <w:r w:rsidRPr="006B4285">
                  <w:rPr>
                    <w:color w:val="74AA4C"/>
                  </w:rPr>
                  <w:t>"est :"</w:t>
                </w:r>
                <w:r w:rsidRPr="009C6838">
                  <w:t>, resultat)</w:t>
                </w:r>
              </w:p>
            </w:tc>
          </w:tr>
        </w:tbl>
        <w:p w:rsidR="00EB7B04" w:rsidRDefault="00EB7B04"/>
      </w:docPartBody>
    </w:docPart>
    <w:docPart>
      <w:docPartPr>
        <w:name w:val="ÉTS Équation avec numérotation"/>
        <w:style w:val="ÉTS Equation"/>
        <w:category>
          <w:name w:val="ÉTS Légendes"/>
          <w:gallery w:val="docParts"/>
        </w:category>
        <w:behaviors>
          <w:behavior w:val="content"/>
        </w:behaviors>
        <w:guid w:val="{8445C6D9-9D9B-46AB-A1F8-AB5CDFAC0FB4}"/>
      </w:docPartPr>
      <w:docPart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7"/>
            <w:gridCol w:w="7006"/>
            <w:gridCol w:w="1069"/>
          </w:tblGrid>
          <w:tr w:rsidR="00B84931" w:rsidRPr="00767944" w:rsidTr="004B0028">
            <w:tc>
              <w:tcPr>
                <w:tcW w:w="989" w:type="dxa"/>
              </w:tcPr>
              <w:p w:rsidR="00B84931" w:rsidRDefault="00B84931" w:rsidP="001173B6">
                <w:pPr>
                  <w:pStyle w:val="TSEquation"/>
                  <w:rPr>
                    <w:rFonts w:ascii="Times New Roman" w:hAnsi="Times New Roman"/>
                    <w:i w:val="0"/>
                  </w:rPr>
                </w:pPr>
              </w:p>
            </w:tc>
            <w:tc>
              <w:tcPr>
                <w:tcW w:w="6953" w:type="dxa"/>
                <w:vAlign w:val="center"/>
              </w:tcPr>
              <w:p w:rsidR="00B84931" w:rsidRPr="00A47F9D" w:rsidRDefault="008840D8" w:rsidP="001173B6">
                <w:pPr>
                  <w:pStyle w:val="TSEquation"/>
                </w:pPr>
                <m:oMathPara>
                  <m:oMathParaPr>
                    <m:jc m:val="center"/>
                  </m:oMathParaPr>
                  <m:oMath>
                    <m:sSup>
                      <m:sSupPr>
                        <m:ctrlPr/>
                      </m:sSupPr>
                      <m:e>
                        <m:r>
                          <m:t>e</m:t>
                        </m:r>
                      </m:e>
                      <m:sup>
                        <m:r>
                          <m:t>x</m:t>
                        </m:r>
                      </m:sup>
                    </m:sSup>
                    <m:r>
                      <m:t>=1+</m:t>
                    </m:r>
                    <m:f>
                      <m:fPr>
                        <m:ctrlPr/>
                      </m:fPr>
                      <m:num>
                        <m:r>
                          <m:t>x</m:t>
                        </m:r>
                      </m:num>
                      <m:den>
                        <m:r>
                          <m:t>1!</m:t>
                        </m:r>
                      </m:den>
                    </m:f>
                    <m:r>
                      <m:t>+</m:t>
                    </m:r>
                    <m:f>
                      <m:fPr>
                        <m:ctrlPr/>
                      </m:fPr>
                      <m:num>
                        <m:sSup>
                          <m:sSupPr>
                            <m:ctrlPr/>
                          </m:sSupPr>
                          <m:e>
                            <m:r>
                              <m:t>x</m:t>
                            </m:r>
                          </m:e>
                          <m:sup>
                            <m:r>
                              <m:t>2</m:t>
                            </m:r>
                          </m:sup>
                        </m:sSup>
                      </m:num>
                      <m:den>
                        <m:r>
                          <m:t>2!</m:t>
                        </m:r>
                      </m:den>
                    </m:f>
                    <m:r>
                      <m:t>+</m:t>
                    </m:r>
                    <m:f>
                      <m:fPr>
                        <m:ctrlPr/>
                      </m:fPr>
                      <m:num>
                        <m:sSup>
                          <m:sSupPr>
                            <m:ctrlPr/>
                          </m:sSupPr>
                          <m:e>
                            <m:r>
                              <m:t>x</m:t>
                            </m:r>
                          </m:e>
                          <m:sup>
                            <m:r>
                              <m:t>3</m:t>
                            </m:r>
                          </m:sup>
                        </m:sSup>
                      </m:num>
                      <m:den>
                        <m:r>
                          <m:t>3!</m:t>
                        </m:r>
                      </m:den>
                    </m:f>
                    <m:r>
                      <m:t>+…, -∞&lt;x&lt;∞</m:t>
                    </m:r>
                  </m:oMath>
                </m:oMathPara>
              </w:p>
            </w:tc>
            <w:tc>
              <w:tcPr>
                <w:tcW w:w="1061" w:type="dxa"/>
                <w:vAlign w:val="center"/>
              </w:tcPr>
              <w:p w:rsidR="00B84931" w:rsidRPr="00767944" w:rsidRDefault="00B84931" w:rsidP="00923A18">
                <w:pPr>
                  <w:pStyle w:val="TSSansinterligne"/>
                  <w:jc w:val="right"/>
                </w:pPr>
                <w:r>
                  <w:t>(</w:t>
                </w:r>
                <w:r>
                  <w:fldChar w:fldCharType="begin"/>
                </w:r>
                <w:r>
                  <w:instrText xml:space="preserve"> IF </w:instrText>
                </w:r>
                <w:r>
                  <w:fldChar w:fldCharType="begin"/>
                </w:r>
                <w:r>
                  <w:instrText xml:space="preserve"> PAGEREF start</w:instrText>
                </w:r>
                <w:r w:rsidRPr="00184EDF">
                  <w:rPr>
                    <w:lang w:val="fr-FR"/>
                  </w:rPr>
                  <w:instrText>_</w:instrText>
                </w:r>
                <w:r>
                  <w:instrText xml:space="preserve">chapters </w:instrText>
                </w:r>
                <w:r>
                  <w:fldChar w:fldCharType="separate"/>
                </w:r>
                <w:r>
                  <w:rPr>
                    <w:noProof/>
                  </w:rPr>
                  <w:instrText>3</w:instrText>
                </w:r>
                <w:r>
                  <w:fldChar w:fldCharType="end"/>
                </w:r>
                <w:r>
                  <w:instrText xml:space="preserve"> &gt; </w:instrText>
                </w:r>
                <w:r>
                  <w:fldChar w:fldCharType="begin"/>
                </w:r>
                <w:r>
                  <w:instrText xml:space="preserve"> PAGE </w:instrText>
                </w:r>
                <w:r>
                  <w:fldChar w:fldCharType="separate"/>
                </w:r>
                <w:r>
                  <w:rPr>
                    <w:noProof/>
                  </w:rPr>
                  <w:instrText>4</w:instrText>
                </w:r>
                <w:r>
                  <w:fldChar w:fldCharType="end"/>
                </w:r>
                <w:r>
                  <w:instrText xml:space="preserve"> "0" </w:instrText>
                </w:r>
                <w:r>
                  <w:fldChar w:fldCharType="begin"/>
                </w:r>
                <w:r>
                  <w:instrText xml:space="preserve"> STYLEREF </w:instrText>
                </w:r>
                <w:r w:rsidRPr="00D01DF5">
                  <w:instrText>1 \s</w:instrText>
                </w:r>
                <w:r>
                  <w:instrText xml:space="preserve"> </w:instrText>
                </w:r>
                <w:r>
                  <w:fldChar w:fldCharType="separate"/>
                </w:r>
                <w:r>
                  <w:rPr>
                    <w:noProof/>
                  </w:rPr>
                  <w:instrText>1</w:instrText>
                </w:r>
                <w:r>
                  <w:fldChar w:fldCharType="end"/>
                </w:r>
                <w:r>
                  <w:instrText xml:space="preserve"> </w:instrText>
                </w:r>
                <w:r>
                  <w:fldChar w:fldCharType="separate"/>
                </w:r>
                <w:r>
                  <w:rPr>
                    <w:noProof/>
                  </w:rPr>
                  <w:t>1</w:t>
                </w:r>
                <w:r>
                  <w:fldChar w:fldCharType="end"/>
                </w:r>
                <w:r>
                  <w:rPr>
                    <w:noProof/>
                  </w:rPr>
                  <w:t>.</w:t>
                </w:r>
                <w:r>
                  <w:rPr>
                    <w:noProof/>
                  </w:rPr>
                  <w:fldChar w:fldCharType="begin"/>
                </w:r>
                <w:r>
                  <w:rPr>
                    <w:noProof/>
                  </w:rPr>
                  <w:instrText xml:space="preserve"> SEQ Équation \* ARABIC \s 1 </w:instrText>
                </w:r>
                <w:r>
                  <w:rPr>
                    <w:noProof/>
                  </w:rPr>
                  <w:fldChar w:fldCharType="separate"/>
                </w:r>
                <w:r>
                  <w:rPr>
                    <w:noProof/>
                  </w:rPr>
                  <w:t>1</w:t>
                </w:r>
                <w:r>
                  <w:rPr>
                    <w:noProof/>
                  </w:rPr>
                  <w:fldChar w:fldCharType="end"/>
                </w:r>
                <w:r>
                  <w:t>)</w:t>
                </w:r>
              </w:p>
            </w:tc>
          </w:tr>
        </w:tbl>
        <w:p w:rsidR="00EB7B04" w:rsidRDefault="00EB7B04"/>
      </w:docPartBody>
    </w:docPart>
    <w:docPart>
      <w:docPartPr>
        <w:name w:val="BA67E90476ED4E2594197D903A606665"/>
        <w:category>
          <w:name w:val="Général"/>
          <w:gallery w:val="placeholder"/>
        </w:category>
        <w:types>
          <w:type w:val="bbPlcHdr"/>
        </w:types>
        <w:behaviors>
          <w:behavior w:val="content"/>
        </w:behaviors>
        <w:guid w:val="{2812F2FA-447D-4F3E-979C-DCB664A96393}"/>
      </w:docPartPr>
      <w:docPartBody>
        <w:p w:rsidR="00B541B4" w:rsidRDefault="00B217C1" w:rsidP="00B217C1">
          <w:pPr>
            <w:pStyle w:val="BA67E90476ED4E2594197D903A6066653"/>
          </w:pPr>
          <w:r>
            <w:rPr>
              <w:rStyle w:val="PlaceholderText"/>
            </w:rPr>
            <w:t>[PROGRAMME]</w:t>
          </w:r>
        </w:p>
      </w:docPartBody>
    </w:docPart>
    <w:docPart>
      <w:docPartPr>
        <w:name w:val="B1DB794371F34AACB3487D9A3B8547C6"/>
        <w:category>
          <w:name w:val="Général"/>
          <w:gallery w:val="placeholder"/>
        </w:category>
        <w:types>
          <w:type w:val="bbPlcHdr"/>
        </w:types>
        <w:behaviors>
          <w:behavior w:val="content"/>
        </w:behaviors>
        <w:guid w:val="{147CF762-C6E0-4EBA-AB24-D43BEBE3CC20}"/>
      </w:docPartPr>
      <w:docPartBody>
        <w:p w:rsidR="00B541B4" w:rsidRDefault="00B217C1" w:rsidP="00B217C1">
          <w:pPr>
            <w:pStyle w:val="B1DB794371F34AACB3487D9A3B8547C65"/>
          </w:pPr>
          <w:r w:rsidRPr="00A4249B">
            <w:rPr>
              <w:color w:val="C00000"/>
              <w:lang w:val="fr-FR"/>
            </w:rPr>
            <w:t>[</w:t>
          </w:r>
          <w:r>
            <w:rPr>
              <w:color w:val="C00000"/>
              <w:lang w:val="fr-FR"/>
            </w:rPr>
            <w:t>Choisissez une pr</w:t>
          </w:r>
          <w:r w:rsidRPr="00343D18">
            <w:rPr>
              <w:color w:val="C00000"/>
              <w:lang w:val="fr-FR"/>
            </w:rPr>
            <w:t>É</w:t>
          </w:r>
          <w:r>
            <w:rPr>
              <w:color w:val="C00000"/>
              <w:lang w:val="fr-FR"/>
            </w:rPr>
            <w:t>sentation de diplôme</w:t>
          </w:r>
          <w:r w:rsidRPr="00A4249B">
            <w:rPr>
              <w:color w:val="C00000"/>
              <w:lang w:val="fr-FR"/>
            </w:rPr>
            <w:t>]</w:t>
          </w:r>
        </w:p>
      </w:docPartBody>
    </w:docPart>
    <w:docPart>
      <w:docPartPr>
        <w:name w:val="3D0E39CD3E17400F91B6F646DF3AB749"/>
        <w:category>
          <w:name w:val="Général"/>
          <w:gallery w:val="placeholder"/>
        </w:category>
        <w:types>
          <w:type w:val="bbPlcHdr"/>
        </w:types>
        <w:behaviors>
          <w:behavior w:val="content"/>
        </w:behaviors>
        <w:guid w:val="{7AF39330-4CB7-4327-A621-6317FF460074}"/>
      </w:docPartPr>
      <w:docPartBody>
        <w:p w:rsidR="002F684D" w:rsidRDefault="006B25DB" w:rsidP="006B25DB">
          <w:pPr>
            <w:pStyle w:val="3D0E39CD3E17400F91B6F646DF3AB749"/>
          </w:pPr>
          <w:r>
            <w:rPr>
              <w:rStyle w:val="PlaceholderText"/>
            </w:rPr>
            <w:t>[COTUTELLE]</w:t>
          </w:r>
        </w:p>
      </w:docPartBody>
    </w:docPart>
    <w:docPart>
      <w:docPartPr>
        <w:name w:val="8A4EE469F41044CDA7CE67BF7B502EDD"/>
        <w:category>
          <w:name w:val="Général"/>
          <w:gallery w:val="placeholder"/>
        </w:category>
        <w:types>
          <w:type w:val="bbPlcHdr"/>
        </w:types>
        <w:behaviors>
          <w:behavior w:val="content"/>
        </w:behaviors>
        <w:guid w:val="{C32DB3B3-840A-46FA-AB7F-3DF3C06FA126}"/>
      </w:docPartPr>
      <w:docPartBody>
        <w:p w:rsidR="002F684D" w:rsidRDefault="006B25DB" w:rsidP="006B25DB">
          <w:pPr>
            <w:pStyle w:val="8A4EE469F41044CDA7CE67BF7B502EDD"/>
          </w:pPr>
          <w:r>
            <w:rPr>
              <w:rStyle w:val="PlaceholderText"/>
            </w:rPr>
            <w:t>[COTUTELLE]</w:t>
          </w:r>
        </w:p>
      </w:docPartBody>
    </w:docPart>
    <w:docPart>
      <w:docPartPr>
        <w:name w:val="CC62E5AE363A42D1AF63066823EA0355"/>
        <w:category>
          <w:name w:val="Général"/>
          <w:gallery w:val="placeholder"/>
        </w:category>
        <w:types>
          <w:type w:val="bbPlcHdr"/>
        </w:types>
        <w:behaviors>
          <w:behavior w:val="content"/>
        </w:behaviors>
        <w:guid w:val="{B5A07E01-85A4-4A7E-8036-DDF4AE4FC926}"/>
      </w:docPartPr>
      <w:docPartBody>
        <w:p w:rsidR="002F684D" w:rsidRDefault="00B217C1" w:rsidP="00B217C1">
          <w:pPr>
            <w:pStyle w:val="CC62E5AE363A42D1AF63066823EA03555"/>
          </w:pPr>
          <w:r>
            <w:rPr>
              <w:rStyle w:val="PlaceholderText"/>
            </w:rPr>
            <w:t>[Prénom et Nom du jury externe indépendant]</w:t>
          </w:r>
        </w:p>
      </w:docPartBody>
    </w:docPart>
    <w:docPart>
      <w:docPartPr>
        <w:name w:val="6A3CBE4C4DD34815B2F898F4EF8B38F6"/>
        <w:category>
          <w:name w:val="Général"/>
          <w:gallery w:val="placeholder"/>
        </w:category>
        <w:types>
          <w:type w:val="bbPlcHdr"/>
        </w:types>
        <w:behaviors>
          <w:behavior w:val="content"/>
        </w:behaviors>
        <w:guid w:val="{F0B3B620-44AC-448F-BFED-16F2251C3FA2}"/>
      </w:docPartPr>
      <w:docPartBody>
        <w:p w:rsidR="002F684D" w:rsidRDefault="00B217C1" w:rsidP="00B217C1">
          <w:pPr>
            <w:pStyle w:val="6A3CBE4C4DD34815B2F898F4EF8B38F65"/>
          </w:pPr>
          <w:r>
            <w:rPr>
              <w:rStyle w:val="PlaceholderText"/>
            </w:rPr>
            <w:t>[Affiliation du jury externe indépendant]</w:t>
          </w:r>
        </w:p>
      </w:docPartBody>
    </w:docPart>
    <w:docPart>
      <w:docPartPr>
        <w:name w:val="ÉTS Confidentiel"/>
        <w:style w:val="ÉTS Page de titre Contenu majuscules"/>
        <w:category>
          <w:name w:val="ÉTS Options de confidentialité"/>
          <w:gallery w:val="docParts"/>
        </w:category>
        <w:behaviors>
          <w:behavior w:val="content"/>
        </w:behaviors>
        <w:guid w:val="{37DD2995-A1E8-4AC7-9999-4983AFC4C9C5}"/>
      </w:docPartPr>
      <w:docPartBody>
        <w:p w:rsidR="00CC4925" w:rsidRDefault="00476DD9" w:rsidP="00476DD9">
          <w:pPr>
            <w:pStyle w:val="TSConfidentiel"/>
          </w:pPr>
          <w:r>
            <w:rPr>
              <w:noProof/>
            </w:rPr>
            <mc:AlternateContent>
              <mc:Choice Requires="wps">
                <w:drawing>
                  <wp:inline distT="0" distB="0" distL="0" distR="0" wp14:anchorId="3EBE1DDC" wp14:editId="6F542D54">
                    <wp:extent cx="1499190" cy="1404620"/>
                    <wp:effectExtent l="0" t="0" r="25400" b="15240"/>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190" cy="1404620"/>
                            </a:xfrm>
                            <a:prstGeom prst="rect">
                              <a:avLst/>
                            </a:prstGeom>
                            <a:solidFill>
                              <a:srgbClr val="FFFFFF"/>
                            </a:solidFill>
                            <a:ln w="12700">
                              <a:solidFill>
                                <a:schemeClr val="bg2">
                                  <a:lumMod val="50000"/>
                                </a:schemeClr>
                              </a:solidFill>
                              <a:miter lim="800000"/>
                              <a:headEnd/>
                              <a:tailEnd/>
                            </a:ln>
                          </wps:spPr>
                          <wps:txbx>
                            <w:txbxContent>
                              <w:p w:rsidR="00476DD9" w:rsidRDefault="00476DD9" w:rsidP="00F22A23">
                                <w:pPr>
                                  <w:jc w:val="center"/>
                                </w:pPr>
                                <w:r w:rsidRPr="00F22A23">
                                  <w:rPr>
                                    <w:caps/>
                                    <w:color w:val="747474" w:themeColor="background2" w:themeShade="80"/>
                                    <w:sz w:val="28"/>
                                    <w:szCs w:val="28"/>
                                  </w:rPr>
                                  <w:t>confidentiel</w:t>
                                </w:r>
                              </w:p>
                            </w:txbxContent>
                          </wps:txbx>
                          <wps:bodyPr rot="0" vert="horz" wrap="square" lIns="91440" tIns="45720" rIns="91440" bIns="45720" anchor="t" anchorCtr="0">
                            <a:spAutoFit/>
                          </wps:bodyPr>
                        </wps:wsp>
                      </a:graphicData>
                    </a:graphic>
                  </wp:inline>
                </w:drawing>
              </mc:Choice>
              <mc:Fallback>
                <w:pict>
                  <v:shapetype w14:anchorId="3EBE1DDC" id="_x0000_t202" coordsize="21600,21600" o:spt="202" path="m,l,21600r21600,l21600,xe">
                    <v:stroke joinstyle="miter"/>
                    <v:path gradientshapeok="t" o:connecttype="rect"/>
                  </v:shapetype>
                  <v:shape id="Zone de texte 2" o:spid="_x0000_s1026" type="#_x0000_t202" style="width:118.0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" strokecolor="#737373 [1614]" strokeweight="1pt">
                    <v:textbox style="mso-fit-shape-to-text:t">
                      <w:txbxContent>
                        <w:p w:rsidR="00476DD9" w:rsidRDefault="00476DD9" w:rsidP="00F22A23">
                          <w:pPr>
                            <w:jc w:val="center"/>
                          </w:pPr>
                          <w:r w:rsidRPr="00F22A23">
                            <w:rPr>
                              <w:caps/>
                              <w:color w:val="747474" w:themeColor="background2" w:themeShade="80"/>
                              <w:sz w:val="28"/>
                              <w:szCs w:val="28"/>
                            </w:rPr>
                            <w:t>confidentiel</w:t>
                          </w:r>
                        </w:p>
                      </w:txbxContent>
                    </v:textbox>
                    <w10:anchorlock/>
                  </v:shape>
                </w:pict>
              </mc:Fallback>
            </mc:AlternateContent>
          </w:r>
        </w:p>
      </w:docPartBody>
    </w:docPart>
    <w:docPart>
      <w:docPartPr>
        <w:name w:val="ÉTS Public"/>
        <w:style w:val="ÉTS Page de titre Contenu majuscules"/>
        <w:category>
          <w:name w:val="ÉTS Options de confidentialité"/>
          <w:gallery w:val="docParts"/>
        </w:category>
        <w:behaviors>
          <w:behavior w:val="content"/>
        </w:behaviors>
        <w:guid w:val="{57C344A9-288B-4076-ABC6-04D1C6E2F635}"/>
      </w:docPartPr>
      <w:docPartBody>
        <w:p w:rsidR="00CC4925" w:rsidRDefault="00476DD9" w:rsidP="00476DD9">
          <w:pPr>
            <w:pStyle w:val="TSPublic"/>
          </w:pPr>
          <w:r>
            <w:rPr>
              <w:noProof/>
            </w:rPr>
            <mc:AlternateContent>
              <mc:Choice Requires="wps">
                <w:drawing>
                  <wp:inline distT="0" distB="0" distL="0" distR="0" wp14:anchorId="5EF1EE92" wp14:editId="35234E24">
                    <wp:extent cx="1499190" cy="1404620"/>
                    <wp:effectExtent l="0" t="0" r="6350" b="6350"/>
                    <wp:docPr id="68529451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9190" cy="1404620"/>
                            </a:xfrm>
                            <a:prstGeom prst="rect">
                              <a:avLst/>
                            </a:prstGeom>
                            <a:solidFill>
                              <a:srgbClr val="FFFFFF"/>
                            </a:solidFill>
                            <a:ln w="12700">
                              <a:noFill/>
                              <a:miter lim="800000"/>
                              <a:headEnd/>
                              <a:tailEnd/>
                            </a:ln>
                          </wps:spPr>
                          <wps:txbx>
                            <w:txbxContent>
                              <w:p w:rsidR="00476DD9" w:rsidRDefault="00476DD9" w:rsidP="00C96F04">
                                <w:pPr>
                                  <w:jc w:val="center"/>
                                </w:pPr>
                              </w:p>
                            </w:txbxContent>
                          </wps:txbx>
                          <wps:bodyPr rot="0" vert="horz" wrap="square" lIns="91440" tIns="45720" rIns="91440" bIns="45720" anchor="t" anchorCtr="0">
                            <a:spAutoFit/>
                          </wps:bodyPr>
                        </wps:wsp>
                      </a:graphicData>
                    </a:graphic>
                  </wp:inline>
                </w:drawing>
              </mc:Choice>
              <mc:Fallback>
                <w:pict>
                  <v:shape w14:anchorId="5EF1EE92" id="_x0000_s1027" type="#_x0000_t202" style="width:118.05pt;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" stroked="f" strokeweight="1pt">
                    <v:textbox style="mso-fit-shape-to-text:t">
                      <w:txbxContent>
                        <w:p w:rsidR="00476DD9" w:rsidRDefault="00476DD9" w:rsidP="00C96F04">
                          <w:pPr>
                            <w:jc w:val="center"/>
                          </w:pPr>
                        </w:p>
                      </w:txbxContent>
                    </v:textbox>
                    <w10:anchorlock/>
                  </v:shape>
                </w:pict>
              </mc:Fallback>
            </mc:AlternateContent>
          </w:r>
        </w:p>
      </w:docPartBody>
    </w:docPart>
    <w:docPart>
      <w:docPartPr>
        <w:name w:val="CC57304F85CF4F11B8CEF5D31153BB92"/>
        <w:category>
          <w:name w:val="Général"/>
          <w:gallery w:val="placeholder"/>
        </w:category>
        <w:types>
          <w:type w:val="bbPlcHdr"/>
        </w:types>
        <w:behaviors>
          <w:behavior w:val="content"/>
        </w:behaviors>
        <w:guid w:val="{AEF9D991-39BB-45C0-A3F7-83C32EFECE18}"/>
      </w:docPartPr>
      <w:docPartBody>
        <w:p w:rsidR="00CC4925" w:rsidRDefault="00476DD9" w:rsidP="00476DD9">
          <w:pPr>
            <w:pStyle w:val="CC57304F85CF4F11B8CEF5D31153BB92"/>
          </w:pPr>
          <w:r w:rsidRPr="00C96F04">
            <w:rPr>
              <w:rStyle w:val="PlaceholderText"/>
            </w:rPr>
            <w:t>[</w:t>
          </w:r>
          <w:r>
            <w:rPr>
              <w:rStyle w:val="PlaceholderText"/>
            </w:rPr>
            <w:t>Choisissez l’option de confidentialité</w:t>
          </w:r>
          <w:r w:rsidRPr="00C96F04">
            <w:rPr>
              <w:rStyle w:val="PlaceholderText"/>
            </w:rPr>
            <w:t>]</w:t>
          </w:r>
        </w:p>
      </w:docPartBody>
    </w:docPart>
    <w:docPart>
      <w:docPartPr>
        <w:name w:val="ÉTS M. Sc. A."/>
        <w:style w:val="ÉTS Page de titre Contenu majuscules"/>
        <w:category>
          <w:name w:val="ÉTS Page de titre Diplôme"/>
          <w:gallery w:val="docParts"/>
        </w:category>
        <w:behaviors>
          <w:behavior w:val="content"/>
        </w:behaviors>
        <w:guid w:val="{C06BE328-B65B-4B5B-A65A-E8891745D92B}"/>
      </w:docPartPr>
      <w:docPartBody>
        <w:p w:rsidR="00B217C1" w:rsidRDefault="00B217C1" w:rsidP="00343D18">
          <w:pPr>
            <w:pStyle w:val="TSPagedetitreContenumajuscules"/>
          </w:pPr>
          <w:r>
            <w:t>mémoire présenté à l’école de technologie supérieure</w:t>
          </w:r>
        </w:p>
        <w:p w:rsidR="00B217C1" w:rsidRDefault="00B217C1" w:rsidP="00343D18">
          <w:pPr>
            <w:pStyle w:val="TSPagedetitreContenumajuscules"/>
          </w:pPr>
          <w:r>
            <w:t xml:space="preserve">comme exigence partielle à l’obtention de la maîtrise avec mémoire en </w:t>
          </w:r>
          <w:sdt>
            <w:sdtPr>
              <w:alias w:val="Programme"/>
              <w:tag w:val="ETS_title_page_diploma_program"/>
              <w:id w:val="-1086839337"/>
              <w:placeholder>
                <w:docPart w:val="BA67E90476ED4E2594197D903A606665"/>
              </w:placeholder>
              <w:showingPlcHdr/>
              <w:text/>
            </w:sdtPr>
            <w:sdtEndPr>
              <w:rPr>
                <w:rStyle w:val="TSPagedetitreContenumajusculesCar"/>
                <w:caps w:val="0"/>
              </w:rPr>
            </w:sdtEndPr>
            <w:sdtContent>
              <w:r>
                <w:rPr>
                  <w:rStyle w:val="PlaceholderText"/>
                </w:rPr>
                <w:t>[PROGRAMME]</w:t>
              </w:r>
            </w:sdtContent>
          </w:sdt>
        </w:p>
        <w:p w:rsidR="00B217C1" w:rsidRDefault="00B217C1" w:rsidP="00343D18">
          <w:pPr>
            <w:pStyle w:val="TSPagedetitreContenunormal"/>
          </w:pPr>
          <w:r>
            <w:t>M. Sc. A.</w:t>
          </w:r>
        </w:p>
        <w:p w:rsidR="00B44434" w:rsidRDefault="00B44434"/>
      </w:docPartBody>
    </w:docPart>
    <w:docPart>
      <w:docPartPr>
        <w:name w:val="ÉTS M. Sc. A. par articles"/>
        <w:style w:val="ÉTS Page de titre Contenu majuscules"/>
        <w:category>
          <w:name w:val="ÉTS Page de titre Diplôme"/>
          <w:gallery w:val="docParts"/>
        </w:category>
        <w:behaviors>
          <w:behavior w:val="content"/>
        </w:behaviors>
        <w:guid w:val="{13B9E8A8-D991-4579-9A7F-E1F6AC01F2A2}"/>
      </w:docPartPr>
      <w:docPartBody>
        <w:p w:rsidR="00B217C1" w:rsidRDefault="00B217C1" w:rsidP="00343D18">
          <w:pPr>
            <w:pStyle w:val="TSPagedetitreContenumajuscules"/>
          </w:pPr>
          <w:r>
            <w:t>mémoire par articles présenté à l’école de technologie supérieure</w:t>
          </w:r>
        </w:p>
        <w:p w:rsidR="00B217C1" w:rsidRDefault="00B217C1" w:rsidP="00343D18">
          <w:pPr>
            <w:pStyle w:val="TSPagedetitreContenumajuscules"/>
          </w:pPr>
          <w:r>
            <w:t xml:space="preserve">comme exigence partielle à l’obtention de la maîtrise avec mémoire en </w:t>
          </w:r>
          <w:sdt>
            <w:sdtPr>
              <w:alias w:val="Programme"/>
              <w:tag w:val="ETS_title_page_diploma_program"/>
              <w:id w:val="-1427964118"/>
              <w:placeholder>
                <w:docPart w:val="BA67E90476ED4E2594197D903A606665"/>
              </w:placeholder>
              <w:showingPlcHdr/>
              <w:text/>
            </w:sdtPr>
            <w:sdtEndPr>
              <w:rPr>
                <w:rStyle w:val="TSPagedetitreContenumajusculesCar"/>
                <w:caps w:val="0"/>
              </w:rPr>
            </w:sdtEndPr>
            <w:sdtContent>
              <w:r>
                <w:rPr>
                  <w:rStyle w:val="PlaceholderText"/>
                </w:rPr>
                <w:t>[PROGRAMME]</w:t>
              </w:r>
            </w:sdtContent>
          </w:sdt>
        </w:p>
        <w:p w:rsidR="00B217C1" w:rsidRDefault="00B217C1" w:rsidP="00343D18">
          <w:pPr>
            <w:pStyle w:val="TSPagedetitreContenunormal"/>
          </w:pPr>
          <w:r>
            <w:t>M. Sc. A.</w:t>
          </w:r>
        </w:p>
        <w:p w:rsidR="00B44434" w:rsidRDefault="00B44434"/>
      </w:docPartBody>
    </w:docPart>
    <w:docPart>
      <w:docPartPr>
        <w:name w:val="ÉTS Ph. D."/>
        <w:style w:val="ÉTS Page de titre Contenu majuscules"/>
        <w:category>
          <w:name w:val="ÉTS Page de titre Diplôme"/>
          <w:gallery w:val="docParts"/>
        </w:category>
        <w:behaviors>
          <w:behavior w:val="content"/>
        </w:behaviors>
        <w:guid w:val="{492443F6-7D58-4BCE-A269-DD947836263F}"/>
      </w:docPartPr>
      <w:docPartBody>
        <w:p w:rsidR="00B217C1" w:rsidRDefault="00B217C1" w:rsidP="00343D18">
          <w:pPr>
            <w:pStyle w:val="TSPagedetitreContenumajuscules"/>
          </w:pPr>
          <w:r>
            <w:t>thèse présentée à l’école de technologie supérieure</w:t>
          </w:r>
        </w:p>
        <w:p w:rsidR="00B217C1" w:rsidRDefault="00B217C1" w:rsidP="00343D18">
          <w:pPr>
            <w:pStyle w:val="TSPagedetitreContenumajuscules"/>
          </w:pPr>
          <w:r>
            <w:t xml:space="preserve">comme exigence partielle à l’obtention du doctorat en </w:t>
          </w:r>
          <w:sdt>
            <w:sdtPr>
              <w:alias w:val="Programme"/>
              <w:tag w:val="ETS_title_page_diploma_program"/>
              <w:id w:val="123660756"/>
              <w:placeholder>
                <w:docPart w:val="BA67E90476ED4E2594197D903A606665"/>
              </w:placeholder>
              <w:showingPlcHdr/>
              <w:text/>
            </w:sdtPr>
            <w:sdtEndPr>
              <w:rPr>
                <w:rStyle w:val="TSPagedetitreContenumajusculesCar"/>
                <w:caps w:val="0"/>
              </w:rPr>
            </w:sdtEndPr>
            <w:sdtContent>
              <w:r>
                <w:rPr>
                  <w:rStyle w:val="PlaceholderText"/>
                </w:rPr>
                <w:t>[PROGRAMME]</w:t>
              </w:r>
            </w:sdtContent>
          </w:sdt>
        </w:p>
        <w:p w:rsidR="00B217C1" w:rsidRDefault="00B217C1" w:rsidP="002918C7">
          <w:pPr>
            <w:pStyle w:val="TSPagedetitreContenunormal"/>
          </w:pPr>
          <w:r>
            <w:t>Ph. D.</w:t>
          </w:r>
        </w:p>
        <w:p w:rsidR="00B44434" w:rsidRDefault="00B44434"/>
      </w:docPartBody>
    </w:docPart>
    <w:docPart>
      <w:docPartPr>
        <w:name w:val="ÉTS Ph. D. Cotutelle"/>
        <w:style w:val="ÉTS Page de titre Contenu majuscules"/>
        <w:category>
          <w:name w:val="ÉTS Page de titre Diplôme"/>
          <w:gallery w:val="docParts"/>
        </w:category>
        <w:behaviors>
          <w:behavior w:val="content"/>
        </w:behaviors>
        <w:guid w:val="{B4039DF5-60F4-494C-BB64-2FDAEF7B427B}"/>
      </w:docPartPr>
      <w:docPartBody>
        <w:p w:rsidR="00B217C1" w:rsidRDefault="00B217C1" w:rsidP="00343D18">
          <w:pPr>
            <w:pStyle w:val="TSPagedetitreContenumajuscules"/>
          </w:pPr>
          <w:r>
            <w:t>thèse présentée en cotutelle à l’école de technologie supérieure</w:t>
          </w:r>
          <w:r w:rsidRPr="00BF2366">
            <w:t xml:space="preserve"> </w:t>
          </w:r>
          <w:r w:rsidRPr="003E76D5">
            <w:t>ET À</w:t>
          </w:r>
          <w:r>
            <w:t xml:space="preserve"> </w:t>
          </w:r>
          <w:sdt>
            <w:sdtPr>
              <w:alias w:val="Cotutelle"/>
              <w:tag w:val="ETS_title_page_diploma_cotutelle"/>
              <w:id w:val="-1922787411"/>
              <w:placeholder>
                <w:docPart w:val="3D0E39CD3E17400F91B6F646DF3AB749"/>
              </w:placeholder>
              <w:showingPlcHdr/>
              <w:text/>
            </w:sdtPr>
            <w:sdtEndPr>
              <w:rPr>
                <w:rStyle w:val="TSPagedetitreContenumajusculesCar"/>
                <w:caps w:val="0"/>
              </w:rPr>
            </w:sdtEndPr>
            <w:sdtContent>
              <w:r>
                <w:rPr>
                  <w:rStyle w:val="PlaceholderText"/>
                </w:rPr>
                <w:t>[COTUTELLE]</w:t>
              </w:r>
            </w:sdtContent>
          </w:sdt>
        </w:p>
        <w:p w:rsidR="00B217C1" w:rsidRDefault="00B217C1" w:rsidP="00343D18">
          <w:pPr>
            <w:pStyle w:val="TSPagedetitreContenumajuscules"/>
          </w:pPr>
          <w:r>
            <w:t xml:space="preserve">comme exigence partielle à l’obtention du doctorat en </w:t>
          </w:r>
          <w:sdt>
            <w:sdtPr>
              <w:alias w:val="Programme"/>
              <w:tag w:val="ETS_title_page_diploma_program"/>
              <w:id w:val="1945573264"/>
              <w:placeholder>
                <w:docPart w:val="BA67E90476ED4E2594197D903A606665"/>
              </w:placeholder>
              <w:showingPlcHdr/>
              <w:text/>
            </w:sdtPr>
            <w:sdtEndPr>
              <w:rPr>
                <w:rStyle w:val="TSPagedetitreContenumajusculesCar"/>
                <w:caps w:val="0"/>
              </w:rPr>
            </w:sdtEndPr>
            <w:sdtContent>
              <w:r>
                <w:rPr>
                  <w:rStyle w:val="PlaceholderText"/>
                </w:rPr>
                <w:t>[PROGRAMME]</w:t>
              </w:r>
            </w:sdtContent>
          </w:sdt>
        </w:p>
        <w:p w:rsidR="00B217C1" w:rsidRDefault="00B217C1" w:rsidP="002918C7">
          <w:pPr>
            <w:pStyle w:val="TSPagedetitreContenunormal"/>
          </w:pPr>
          <w:r>
            <w:t>Ph. D.</w:t>
          </w:r>
        </w:p>
        <w:p w:rsidR="00B44434" w:rsidRDefault="00B44434"/>
      </w:docPartBody>
    </w:docPart>
    <w:docPart>
      <w:docPartPr>
        <w:name w:val="ÉTS Ph. D. par articles"/>
        <w:style w:val="ÉTS Page de titre Contenu majuscules"/>
        <w:category>
          <w:name w:val="ÉTS Page de titre Diplôme"/>
          <w:gallery w:val="docParts"/>
        </w:category>
        <w:behaviors>
          <w:behavior w:val="content"/>
        </w:behaviors>
        <w:guid w:val="{C64C77D1-F934-4555-98FB-2CF5A539A295}"/>
      </w:docPartPr>
      <w:docPartBody>
        <w:p w:rsidR="00B217C1" w:rsidRDefault="00B217C1" w:rsidP="00343D18">
          <w:pPr>
            <w:pStyle w:val="TSPagedetitreContenumajuscules"/>
          </w:pPr>
          <w:r>
            <w:t>thèse par articles présentée à l’école de technologie supérieure</w:t>
          </w:r>
        </w:p>
        <w:p w:rsidR="00B217C1" w:rsidRDefault="00B217C1" w:rsidP="00343D18">
          <w:pPr>
            <w:pStyle w:val="TSPagedetitreContenumajuscules"/>
          </w:pPr>
          <w:r>
            <w:t xml:space="preserve">comme exigence partielle à l’obtention du doctorat en </w:t>
          </w:r>
          <w:sdt>
            <w:sdtPr>
              <w:alias w:val="Programme"/>
              <w:tag w:val="ETS_title_page_diploma_program"/>
              <w:id w:val="-1055312510"/>
              <w:placeholder>
                <w:docPart w:val="BA67E90476ED4E2594197D903A606665"/>
              </w:placeholder>
              <w:showingPlcHdr/>
              <w:text/>
            </w:sdtPr>
            <w:sdtEndPr>
              <w:rPr>
                <w:rStyle w:val="TSPagedetitreContenumajusculesCar"/>
                <w:caps w:val="0"/>
              </w:rPr>
            </w:sdtEndPr>
            <w:sdtContent>
              <w:r>
                <w:rPr>
                  <w:rStyle w:val="PlaceholderText"/>
                </w:rPr>
                <w:t>[PROGRAMME]</w:t>
              </w:r>
            </w:sdtContent>
          </w:sdt>
        </w:p>
        <w:p w:rsidR="00B217C1" w:rsidRDefault="00B217C1" w:rsidP="002918C7">
          <w:pPr>
            <w:pStyle w:val="TSPagedetitreContenunormal"/>
          </w:pPr>
          <w:r>
            <w:t>Ph. D.</w:t>
          </w:r>
        </w:p>
        <w:p w:rsidR="00B44434" w:rsidRDefault="00B44434"/>
      </w:docPartBody>
    </w:docPart>
    <w:docPart>
      <w:docPartPr>
        <w:name w:val="ÉTS Ph. D. par articles Cotut"/>
        <w:style w:val="ÉTS Page de titre Contenu majuscules"/>
        <w:category>
          <w:name w:val="ÉTS Page de titre Diplôme"/>
          <w:gallery w:val="docParts"/>
        </w:category>
        <w:behaviors>
          <w:behavior w:val="content"/>
        </w:behaviors>
        <w:guid w:val="{70B252A7-CE75-448A-92A1-487562382635}"/>
      </w:docPartPr>
      <w:docPartBody>
        <w:p w:rsidR="00B217C1" w:rsidRDefault="00B217C1" w:rsidP="00343D18">
          <w:pPr>
            <w:pStyle w:val="TSPagedetitreContenumajuscules"/>
          </w:pPr>
          <w:r>
            <w:t>thèse par articles présentée en cotutelle à l’école de technologie supérieure</w:t>
          </w:r>
          <w:r w:rsidRPr="00BF2366">
            <w:t xml:space="preserve"> </w:t>
          </w:r>
          <w:r w:rsidRPr="003E76D5">
            <w:t>ET À</w:t>
          </w:r>
          <w:r>
            <w:t xml:space="preserve"> </w:t>
          </w:r>
          <w:sdt>
            <w:sdtPr>
              <w:alias w:val="Cotutelle"/>
              <w:tag w:val="ETS_title_page_diploma_cotutelle"/>
              <w:id w:val="-464744110"/>
              <w:placeholder>
                <w:docPart w:val="8A4EE469F41044CDA7CE67BF7B502EDD"/>
              </w:placeholder>
              <w:showingPlcHdr/>
              <w:text/>
            </w:sdtPr>
            <w:sdtEndPr>
              <w:rPr>
                <w:rStyle w:val="TSPagedetitreContenumajusculesCar"/>
                <w:caps w:val="0"/>
              </w:rPr>
            </w:sdtEndPr>
            <w:sdtContent>
              <w:r>
                <w:rPr>
                  <w:rStyle w:val="PlaceholderText"/>
                </w:rPr>
                <w:t>[COTUTELLE]</w:t>
              </w:r>
            </w:sdtContent>
          </w:sdt>
        </w:p>
        <w:p w:rsidR="00B217C1" w:rsidRDefault="00B217C1" w:rsidP="00343D18">
          <w:pPr>
            <w:pStyle w:val="TSPagedetitreContenumajuscules"/>
          </w:pPr>
          <w:r>
            <w:t xml:space="preserve">comme exigence partielle à l’obtention du doctorat en </w:t>
          </w:r>
          <w:sdt>
            <w:sdtPr>
              <w:alias w:val="Programme"/>
              <w:tag w:val="ETS_title_page_diploma_program"/>
              <w:id w:val="-1238622451"/>
              <w:placeholder>
                <w:docPart w:val="BA67E90476ED4E2594197D903A606665"/>
              </w:placeholder>
              <w:showingPlcHdr/>
              <w:text/>
            </w:sdtPr>
            <w:sdtEndPr>
              <w:rPr>
                <w:rStyle w:val="TSPagedetitreContenumajusculesCar"/>
                <w:caps w:val="0"/>
              </w:rPr>
            </w:sdtEndPr>
            <w:sdtContent>
              <w:r>
                <w:rPr>
                  <w:rStyle w:val="PlaceholderText"/>
                </w:rPr>
                <w:t>[PROGRAMME]</w:t>
              </w:r>
            </w:sdtContent>
          </w:sdt>
        </w:p>
        <w:p w:rsidR="00B217C1" w:rsidRDefault="00B217C1" w:rsidP="002918C7">
          <w:pPr>
            <w:pStyle w:val="TSPagedetitreContenunormal"/>
          </w:pPr>
          <w:r>
            <w:t>Ph. D.</w:t>
          </w:r>
        </w:p>
        <w:p w:rsidR="00B44434" w:rsidRDefault="00B44434"/>
      </w:docPartBody>
    </w:docPart>
    <w:docPart>
      <w:docPartPr>
        <w:name w:val="D48191F1CEFD41EB9450D0C76641EF66"/>
        <w:category>
          <w:name w:val="Général"/>
          <w:gallery w:val="placeholder"/>
        </w:category>
        <w:types>
          <w:type w:val="bbPlcHdr"/>
        </w:types>
        <w:behaviors>
          <w:behavior w:val="content"/>
        </w:behaviors>
        <w:guid w:val="{BD2C45DA-1FE0-4FE0-B661-4F06FC24F11E}"/>
      </w:docPartPr>
      <w:docPartBody>
        <w:p w:rsidR="0046540B" w:rsidRDefault="00B322A5" w:rsidP="00B322A5">
          <w:pPr>
            <w:pStyle w:val="D48191F1CEFD41EB9450D0C76641EF66"/>
          </w:pPr>
          <w:r>
            <w:rPr>
              <w:rStyle w:val="PlaceholderText"/>
            </w:rPr>
            <w:t>[PROGRAMME]</w:t>
          </w:r>
        </w:p>
      </w:docPartBody>
    </w:docPart>
    <w:docPart>
      <w:docPartPr>
        <w:name w:val="ÉTS M. Ing."/>
        <w:style w:val="ÉTS Page de titre Contenu majuscules"/>
        <w:category>
          <w:name w:val="ÉTS Page de titre Diplôme"/>
          <w:gallery w:val="docParts"/>
        </w:category>
        <w:behaviors>
          <w:behavior w:val="content"/>
        </w:behaviors>
        <w:guid w:val="{319E6EC7-41AF-4944-980C-9BF1E1D59058}"/>
      </w:docPartPr>
      <w:docPartBody>
        <w:p w:rsidR="00B322A5" w:rsidRDefault="00B322A5" w:rsidP="00A6459B">
          <w:pPr>
            <w:pStyle w:val="TSPagedetitreContenumajuscules"/>
          </w:pPr>
          <w:r>
            <w:t>rapport de projet présenté à l’école de technologie supérieure</w:t>
          </w:r>
        </w:p>
        <w:p w:rsidR="00B322A5" w:rsidRDefault="00B322A5" w:rsidP="00A6459B">
          <w:pPr>
            <w:pStyle w:val="TSPagedetitreContenumajuscules"/>
          </w:pPr>
          <w:r>
            <w:t xml:space="preserve">comme exigence partielle à l’obtention de la maîtrise avec projet en </w:t>
          </w:r>
          <w:sdt>
            <w:sdtPr>
              <w:alias w:val="Programme"/>
              <w:tag w:val="ETS_title_page_diploma_program"/>
              <w:id w:val="1391385928"/>
              <w:placeholder>
                <w:docPart w:val="D48191F1CEFD41EB9450D0C76641EF66"/>
              </w:placeholder>
              <w:showingPlcHdr/>
              <w:text/>
            </w:sdtPr>
            <w:sdtEndPr>
              <w:rPr>
                <w:rStyle w:val="TSPagedetitreContenumajusculesCar"/>
                <w:caps w:val="0"/>
              </w:rPr>
            </w:sdtEndPr>
            <w:sdtContent>
              <w:r>
                <w:rPr>
                  <w:rStyle w:val="PlaceholderText"/>
                </w:rPr>
                <w:t>[PROGRAMME]</w:t>
              </w:r>
            </w:sdtContent>
          </w:sdt>
        </w:p>
        <w:p w:rsidR="00B322A5" w:rsidRDefault="00B322A5" w:rsidP="00A6459B">
          <w:pPr>
            <w:pStyle w:val="TSPagedetitreContenunormal"/>
          </w:pPr>
          <w:r>
            <w:t>M. Ing.</w:t>
          </w:r>
        </w:p>
        <w:p w:rsidR="0046540B" w:rsidRDefault="0046540B"/>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2D2"/>
    <w:rsid w:val="00003A8A"/>
    <w:rsid w:val="0001322B"/>
    <w:rsid w:val="00026B9C"/>
    <w:rsid w:val="00044EF8"/>
    <w:rsid w:val="000B3DFF"/>
    <w:rsid w:val="000B6A06"/>
    <w:rsid w:val="000C46F5"/>
    <w:rsid w:val="000E27B0"/>
    <w:rsid w:val="000F0ABF"/>
    <w:rsid w:val="001216DC"/>
    <w:rsid w:val="00141480"/>
    <w:rsid w:val="001A187D"/>
    <w:rsid w:val="001C0549"/>
    <w:rsid w:val="001C5481"/>
    <w:rsid w:val="001C6F2E"/>
    <w:rsid w:val="001E1AF5"/>
    <w:rsid w:val="00232F1E"/>
    <w:rsid w:val="0023349E"/>
    <w:rsid w:val="00242EA6"/>
    <w:rsid w:val="002551FC"/>
    <w:rsid w:val="002815B6"/>
    <w:rsid w:val="002C2DE4"/>
    <w:rsid w:val="002F684D"/>
    <w:rsid w:val="00306F4D"/>
    <w:rsid w:val="00312F40"/>
    <w:rsid w:val="00313485"/>
    <w:rsid w:val="00313EE7"/>
    <w:rsid w:val="00313F4B"/>
    <w:rsid w:val="00344484"/>
    <w:rsid w:val="003444B3"/>
    <w:rsid w:val="00370A7C"/>
    <w:rsid w:val="003874B4"/>
    <w:rsid w:val="003B4F47"/>
    <w:rsid w:val="003D5A1A"/>
    <w:rsid w:val="00412D74"/>
    <w:rsid w:val="00430959"/>
    <w:rsid w:val="0044498A"/>
    <w:rsid w:val="0046540B"/>
    <w:rsid w:val="00476DD9"/>
    <w:rsid w:val="00484344"/>
    <w:rsid w:val="00485D21"/>
    <w:rsid w:val="00493746"/>
    <w:rsid w:val="0049399B"/>
    <w:rsid w:val="004F295B"/>
    <w:rsid w:val="004F2A20"/>
    <w:rsid w:val="004F437F"/>
    <w:rsid w:val="005077AE"/>
    <w:rsid w:val="00562B80"/>
    <w:rsid w:val="005936BA"/>
    <w:rsid w:val="005F0A88"/>
    <w:rsid w:val="0061110D"/>
    <w:rsid w:val="00623B3B"/>
    <w:rsid w:val="006339F0"/>
    <w:rsid w:val="00662E1B"/>
    <w:rsid w:val="00696C8E"/>
    <w:rsid w:val="006B25DB"/>
    <w:rsid w:val="00724407"/>
    <w:rsid w:val="0079388E"/>
    <w:rsid w:val="0079689C"/>
    <w:rsid w:val="007A3C1E"/>
    <w:rsid w:val="007B21B6"/>
    <w:rsid w:val="007F0B04"/>
    <w:rsid w:val="007F1AA0"/>
    <w:rsid w:val="008440E6"/>
    <w:rsid w:val="00846215"/>
    <w:rsid w:val="00860722"/>
    <w:rsid w:val="008840D8"/>
    <w:rsid w:val="0088559C"/>
    <w:rsid w:val="008C3DFB"/>
    <w:rsid w:val="008C71F8"/>
    <w:rsid w:val="008D1C8A"/>
    <w:rsid w:val="008D54D6"/>
    <w:rsid w:val="00956A83"/>
    <w:rsid w:val="009627A9"/>
    <w:rsid w:val="0098536D"/>
    <w:rsid w:val="00996A81"/>
    <w:rsid w:val="009977B5"/>
    <w:rsid w:val="009E7110"/>
    <w:rsid w:val="009F2582"/>
    <w:rsid w:val="00A07D1E"/>
    <w:rsid w:val="00A108C0"/>
    <w:rsid w:val="00A26099"/>
    <w:rsid w:val="00A51F99"/>
    <w:rsid w:val="00A86355"/>
    <w:rsid w:val="00A872D2"/>
    <w:rsid w:val="00A87896"/>
    <w:rsid w:val="00AA3F87"/>
    <w:rsid w:val="00AD12D7"/>
    <w:rsid w:val="00AD7D75"/>
    <w:rsid w:val="00AF4E9D"/>
    <w:rsid w:val="00AF65B7"/>
    <w:rsid w:val="00B217C1"/>
    <w:rsid w:val="00B322A5"/>
    <w:rsid w:val="00B44434"/>
    <w:rsid w:val="00B541B4"/>
    <w:rsid w:val="00B84931"/>
    <w:rsid w:val="00B9124B"/>
    <w:rsid w:val="00BA459B"/>
    <w:rsid w:val="00BC00E2"/>
    <w:rsid w:val="00BC382E"/>
    <w:rsid w:val="00C12E26"/>
    <w:rsid w:val="00C216D9"/>
    <w:rsid w:val="00C3465A"/>
    <w:rsid w:val="00C669AC"/>
    <w:rsid w:val="00C66E36"/>
    <w:rsid w:val="00C70EEC"/>
    <w:rsid w:val="00C71521"/>
    <w:rsid w:val="00C7369B"/>
    <w:rsid w:val="00C76390"/>
    <w:rsid w:val="00C840AF"/>
    <w:rsid w:val="00CA45BE"/>
    <w:rsid w:val="00CC4790"/>
    <w:rsid w:val="00CC4925"/>
    <w:rsid w:val="00CD33FC"/>
    <w:rsid w:val="00CF580B"/>
    <w:rsid w:val="00D155DB"/>
    <w:rsid w:val="00D937A4"/>
    <w:rsid w:val="00D94B05"/>
    <w:rsid w:val="00DA4EB6"/>
    <w:rsid w:val="00DB3B1B"/>
    <w:rsid w:val="00DD499E"/>
    <w:rsid w:val="00DF04FA"/>
    <w:rsid w:val="00E45786"/>
    <w:rsid w:val="00E50CBC"/>
    <w:rsid w:val="00EB00A1"/>
    <w:rsid w:val="00EB7B04"/>
    <w:rsid w:val="00EB7CD4"/>
    <w:rsid w:val="00EC0B6B"/>
    <w:rsid w:val="00EC1C44"/>
    <w:rsid w:val="00ED414D"/>
    <w:rsid w:val="00F01162"/>
    <w:rsid w:val="00F20FB2"/>
    <w:rsid w:val="00F32634"/>
    <w:rsid w:val="00F3484F"/>
    <w:rsid w:val="00F5682F"/>
    <w:rsid w:val="00F72885"/>
    <w:rsid w:val="00F814D4"/>
    <w:rsid w:val="00F91E0C"/>
    <w:rsid w:val="00FC7532"/>
    <w:rsid w:val="00FC7AC8"/>
    <w:rsid w:val="00FE413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322A5"/>
    <w:rPr>
      <w:color w:val="C00000"/>
    </w:rPr>
  </w:style>
  <w:style w:type="paragraph" w:customStyle="1" w:styleId="TSLicenceCCImage">
    <w:name w:val="ÉTS Licence CC Image"/>
    <w:rsid w:val="00003A8A"/>
    <w:rPr>
      <w:rFonts w:cs="Times New Roman"/>
      <w:sz w:val="3276"/>
      <w:szCs w:val="3276"/>
    </w:rPr>
  </w:style>
  <w:style w:type="table" w:styleId="TableGrid">
    <w:name w:val="Table Grid"/>
    <w:basedOn w:val="TableNormal"/>
    <w:uiPriority w:val="39"/>
    <w:rsid w:val="00B84931"/>
    <w:pPr>
      <w:spacing w:after="0" w:line="240" w:lineRule="auto"/>
    </w:pPr>
    <w:rPr>
      <w:rFonts w:ascii="Times New Roman" w:eastAsia="Times New Roman" w:hAnsi="Times New Roman" w:cs="Times New Roman"/>
      <w:kern w:val="0"/>
      <w:lang w:val="fr-CA" w:eastAsia="en-C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aliases w:val="ÉTS Hyperlien"/>
    <w:uiPriority w:val="99"/>
    <w:rsid w:val="00ED414D"/>
    <w:rPr>
      <w:color w:val="0000FF"/>
      <w:u w:val="single"/>
    </w:rPr>
  </w:style>
  <w:style w:type="paragraph" w:styleId="Caption">
    <w:name w:val="caption"/>
    <w:basedOn w:val="Normal"/>
    <w:next w:val="Normal"/>
    <w:qFormat/>
    <w:rsid w:val="00F91E0C"/>
    <w:pPr>
      <w:spacing w:before="120" w:after="120" w:line="240" w:lineRule="auto"/>
      <w:ind w:left="851" w:right="851"/>
      <w:jc w:val="center"/>
    </w:pPr>
    <w:rPr>
      <w:rFonts w:ascii="Times New Roman" w:eastAsia="Times New Roman" w:hAnsi="Times New Roman" w:cs="Times New Roman"/>
      <w:iCs/>
      <w:kern w:val="0"/>
      <w:szCs w:val="18"/>
      <w:lang w:val="fr-CA" w:eastAsia="en-CA"/>
      <w14:ligatures w14:val="none"/>
    </w:rPr>
  </w:style>
  <w:style w:type="paragraph" w:customStyle="1" w:styleId="TSSansinterligne">
    <w:name w:val="ÉTS Sans interligne"/>
    <w:basedOn w:val="Normal"/>
    <w:link w:val="TSSansinterligneCar"/>
    <w:uiPriority w:val="2"/>
    <w:qFormat/>
    <w:rsid w:val="00B84931"/>
    <w:pPr>
      <w:spacing w:after="0" w:line="240" w:lineRule="auto"/>
      <w:jc w:val="both"/>
    </w:pPr>
    <w:rPr>
      <w:rFonts w:ascii="Times New Roman" w:eastAsia="Times New Roman" w:hAnsi="Times New Roman" w:cs="Times New Roman"/>
      <w:kern w:val="0"/>
      <w:lang w:val="fr-CA" w:eastAsia="en-CA"/>
      <w14:ligatures w14:val="none"/>
    </w:rPr>
  </w:style>
  <w:style w:type="character" w:customStyle="1" w:styleId="TSSansinterligneCar">
    <w:name w:val="ÉTS Sans interligne Car"/>
    <w:link w:val="TSSansinterligne"/>
    <w:uiPriority w:val="2"/>
    <w:rsid w:val="00B84931"/>
    <w:rPr>
      <w:rFonts w:ascii="Times New Roman" w:eastAsia="Times New Roman" w:hAnsi="Times New Roman" w:cs="Times New Roman"/>
      <w:kern w:val="0"/>
      <w:lang w:val="fr-CA" w:eastAsia="en-CA"/>
      <w14:ligatures w14:val="none"/>
    </w:rPr>
  </w:style>
  <w:style w:type="paragraph" w:customStyle="1" w:styleId="TSAlgorithme">
    <w:name w:val="ÉTS Algorithme"/>
    <w:basedOn w:val="TSSansinterligne"/>
    <w:uiPriority w:val="33"/>
    <w:qFormat/>
    <w:rsid w:val="00B84931"/>
    <w:pPr>
      <w:keepNext/>
      <w:tabs>
        <w:tab w:val="center" w:pos="4500"/>
        <w:tab w:val="right" w:pos="8998"/>
      </w:tabs>
    </w:pPr>
    <w:rPr>
      <w:rFonts w:ascii="Consolas" w:hAnsi="Consolas"/>
      <w:iCs/>
      <w:sz w:val="20"/>
      <w:szCs w:val="20"/>
    </w:rPr>
  </w:style>
  <w:style w:type="paragraph" w:customStyle="1" w:styleId="TSLgende">
    <w:name w:val="ÉTS Légende"/>
    <w:basedOn w:val="Caption"/>
    <w:next w:val="TSNormal"/>
    <w:uiPriority w:val="34"/>
    <w:rsid w:val="00B84931"/>
    <w:pPr>
      <w:keepNext/>
    </w:pPr>
  </w:style>
  <w:style w:type="paragraph" w:customStyle="1" w:styleId="TSNormal">
    <w:name w:val="ÉTS Normal"/>
    <w:basedOn w:val="Normal"/>
    <w:link w:val="TSNormalCar"/>
    <w:uiPriority w:val="11"/>
    <w:qFormat/>
    <w:rsid w:val="00B84931"/>
    <w:pPr>
      <w:spacing w:after="0" w:line="360" w:lineRule="auto"/>
      <w:jc w:val="both"/>
    </w:pPr>
    <w:rPr>
      <w:rFonts w:ascii="Times New Roman" w:eastAsia="Times New Roman" w:hAnsi="Times New Roman" w:cs="Times New Roman"/>
      <w:kern w:val="0"/>
      <w:lang w:val="fr-CA" w:eastAsia="fr-CA"/>
      <w14:ligatures w14:val="none"/>
    </w:rPr>
  </w:style>
  <w:style w:type="character" w:customStyle="1" w:styleId="TSNormalCar">
    <w:name w:val="ÉTS Normal Car"/>
    <w:link w:val="TSNormal"/>
    <w:uiPriority w:val="11"/>
    <w:rsid w:val="00B84931"/>
    <w:rPr>
      <w:rFonts w:ascii="Times New Roman" w:eastAsia="Times New Roman" w:hAnsi="Times New Roman" w:cs="Times New Roman"/>
      <w:kern w:val="0"/>
      <w:lang w:val="fr-CA" w:eastAsia="fr-CA"/>
      <w14:ligatures w14:val="none"/>
    </w:rPr>
  </w:style>
  <w:style w:type="paragraph" w:customStyle="1" w:styleId="TSEquation">
    <w:name w:val="ÉTS Equation"/>
    <w:basedOn w:val="Normal"/>
    <w:uiPriority w:val="7"/>
    <w:qFormat/>
    <w:rsid w:val="00B84931"/>
    <w:pPr>
      <w:tabs>
        <w:tab w:val="center" w:pos="4500"/>
        <w:tab w:val="right" w:pos="8998"/>
      </w:tabs>
      <w:spacing w:after="0" w:line="240" w:lineRule="auto"/>
      <w:jc w:val="center"/>
    </w:pPr>
    <w:rPr>
      <w:rFonts w:ascii="Cambria Math" w:eastAsia="Times New Roman" w:hAnsi="Cambria Math" w:cs="Times New Roman"/>
      <w:i/>
      <w:kern w:val="0"/>
      <w:lang w:val="fr-CA" w:eastAsia="en-CA"/>
      <w14:ligatures w14:val="none"/>
    </w:rPr>
  </w:style>
  <w:style w:type="paragraph" w:customStyle="1" w:styleId="TSPagedelicence">
    <w:name w:val="ÉTS Page de licence"/>
    <w:basedOn w:val="Normal"/>
    <w:uiPriority w:val="9"/>
    <w:rsid w:val="0001322B"/>
    <w:pPr>
      <w:spacing w:after="0" w:line="360" w:lineRule="auto"/>
      <w:ind w:left="181" w:right="181"/>
      <w:jc w:val="both"/>
    </w:pPr>
    <w:rPr>
      <w:rFonts w:ascii="Times New Roman" w:eastAsia="Times New Roman" w:hAnsi="Times New Roman" w:cs="Times New Roman"/>
      <w:kern w:val="0"/>
      <w:sz w:val="20"/>
      <w:lang w:val="fr-CA" w:eastAsia="en-CA"/>
      <w14:ligatures w14:val="none"/>
    </w:rPr>
  </w:style>
  <w:style w:type="paragraph" w:styleId="TOC1">
    <w:name w:val="toc 1"/>
    <w:aliases w:val="ÉTS TM 1"/>
    <w:basedOn w:val="Normal"/>
    <w:next w:val="Normal"/>
    <w:autoRedefine/>
    <w:uiPriority w:val="39"/>
    <w:rsid w:val="00ED414D"/>
    <w:pPr>
      <w:tabs>
        <w:tab w:val="right" w:leader="dot" w:pos="9072"/>
      </w:tabs>
      <w:spacing w:before="240" w:after="0" w:line="240" w:lineRule="auto"/>
      <w:ind w:left="1418" w:hanging="1418"/>
    </w:pPr>
    <w:rPr>
      <w:rFonts w:ascii="Times New Roman" w:eastAsia="Times New Roman" w:hAnsi="Times New Roman" w:cs="Times New Roman"/>
      <w:caps/>
      <w:noProof/>
      <w:kern w:val="0"/>
      <w:lang w:val="fr-CA" w:eastAsia="en-CA"/>
      <w14:ligatures w14:val="none"/>
    </w:rPr>
  </w:style>
  <w:style w:type="paragraph" w:styleId="TOC2">
    <w:name w:val="toc 2"/>
    <w:aliases w:val="ÉTS TM 2"/>
    <w:basedOn w:val="Normal"/>
    <w:next w:val="Normal"/>
    <w:autoRedefine/>
    <w:uiPriority w:val="39"/>
    <w:rsid w:val="00ED414D"/>
    <w:pPr>
      <w:tabs>
        <w:tab w:val="right" w:leader="dot" w:pos="9072"/>
      </w:tabs>
      <w:spacing w:before="120" w:after="0" w:line="240" w:lineRule="auto"/>
      <w:ind w:left="720" w:hanging="720"/>
    </w:pPr>
    <w:rPr>
      <w:rFonts w:ascii="Times New Roman" w:eastAsia="Times New Roman" w:hAnsi="Times New Roman" w:cs="Times New Roman"/>
      <w:noProof/>
      <w:kern w:val="0"/>
      <w:lang w:val="fr-CA" w:eastAsia="en-CA"/>
      <w14:ligatures w14:val="none"/>
    </w:rPr>
  </w:style>
  <w:style w:type="paragraph" w:styleId="TOC3">
    <w:name w:val="toc 3"/>
    <w:aliases w:val="ÉTS TM 3"/>
    <w:basedOn w:val="Normal"/>
    <w:next w:val="Normal"/>
    <w:autoRedefine/>
    <w:uiPriority w:val="39"/>
    <w:rsid w:val="00ED414D"/>
    <w:pPr>
      <w:tabs>
        <w:tab w:val="left" w:pos="1418"/>
        <w:tab w:val="right" w:leader="dot" w:pos="9072"/>
      </w:tabs>
      <w:spacing w:before="120" w:after="0" w:line="240" w:lineRule="auto"/>
      <w:ind w:left="1418" w:hanging="709"/>
    </w:pPr>
    <w:rPr>
      <w:rFonts w:ascii="Times New Roman" w:eastAsia="Times New Roman" w:hAnsi="Times New Roman" w:cs="Times New Roman"/>
      <w:noProof/>
      <w:kern w:val="0"/>
      <w:lang w:val="fr-CA" w:eastAsia="en-CA"/>
      <w14:ligatures w14:val="none"/>
    </w:rPr>
  </w:style>
  <w:style w:type="paragraph" w:styleId="TOC4">
    <w:name w:val="toc 4"/>
    <w:aliases w:val="ÉTS TM 4"/>
    <w:basedOn w:val="Normal"/>
    <w:next w:val="Normal"/>
    <w:autoRedefine/>
    <w:uiPriority w:val="39"/>
    <w:rsid w:val="00ED414D"/>
    <w:pPr>
      <w:tabs>
        <w:tab w:val="right" w:leader="dot" w:pos="9072"/>
      </w:tabs>
      <w:spacing w:before="120" w:after="0" w:line="240" w:lineRule="auto"/>
      <w:ind w:left="2410" w:hanging="992"/>
    </w:pPr>
    <w:rPr>
      <w:rFonts w:ascii="Times New Roman" w:eastAsia="Times New Roman" w:hAnsi="Times New Roman" w:cs="Times New Roman"/>
      <w:noProof/>
      <w:kern w:val="0"/>
      <w:lang w:val="fr-CA" w:eastAsia="en-CA"/>
      <w14:ligatures w14:val="none"/>
    </w:rPr>
  </w:style>
  <w:style w:type="paragraph" w:customStyle="1" w:styleId="TSTabledesmatires">
    <w:name w:val="ÉTS Table des matières"/>
    <w:rsid w:val="00ED414D"/>
    <w:pPr>
      <w:spacing w:after="0" w:line="360" w:lineRule="auto"/>
      <w:jc w:val="both"/>
    </w:pPr>
    <w:rPr>
      <w:rFonts w:ascii="Times New Roman" w:eastAsia="Times New Roman" w:hAnsi="Times New Roman" w:cs="Times New Roman"/>
      <w:kern w:val="0"/>
      <w:lang w:val="fr-CA" w:eastAsia="fr-CA"/>
      <w14:ligatures w14:val="none"/>
    </w:rPr>
  </w:style>
  <w:style w:type="paragraph" w:customStyle="1" w:styleId="TSPagedetitreContenumajuscules">
    <w:name w:val="ÉTS Page de titre Contenu majuscules"/>
    <w:basedOn w:val="Normal"/>
    <w:link w:val="TSPagedetitreContenumajusculesCar"/>
    <w:uiPriority w:val="28"/>
    <w:unhideWhenUsed/>
    <w:qFormat/>
    <w:rsid w:val="00B322A5"/>
    <w:pPr>
      <w:spacing w:after="0" w:line="240" w:lineRule="auto"/>
      <w:jc w:val="center"/>
    </w:pPr>
    <w:rPr>
      <w:rFonts w:ascii="Times New Roman" w:eastAsia="Times New Roman" w:hAnsi="Times New Roman" w:cs="Times New Roman"/>
      <w:caps/>
      <w:kern w:val="0"/>
      <w:sz w:val="28"/>
      <w:lang w:val="fr-CA" w:eastAsia="en-CA"/>
      <w14:ligatures w14:val="none"/>
    </w:rPr>
  </w:style>
  <w:style w:type="paragraph" w:customStyle="1" w:styleId="TSPagedetitreContenunormal">
    <w:name w:val="ÉTS Page de titre Contenu normal"/>
    <w:basedOn w:val="TSPagedetitrePrnom"/>
    <w:link w:val="TSPagedetitreContenunormalCar"/>
    <w:uiPriority w:val="27"/>
    <w:unhideWhenUsed/>
    <w:qFormat/>
    <w:rsid w:val="00B322A5"/>
    <w:rPr>
      <w:sz w:val="28"/>
    </w:rPr>
  </w:style>
  <w:style w:type="character" w:customStyle="1" w:styleId="TSPagedetitreContenumajusculesCar">
    <w:name w:val="ÉTS Page de titre Contenu majuscules Car"/>
    <w:basedOn w:val="DefaultParagraphFont"/>
    <w:link w:val="TSPagedetitreContenumajuscules"/>
    <w:uiPriority w:val="28"/>
    <w:rsid w:val="00B322A5"/>
    <w:rPr>
      <w:rFonts w:ascii="Times New Roman" w:eastAsia="Times New Roman" w:hAnsi="Times New Roman" w:cs="Times New Roman"/>
      <w:caps/>
      <w:kern w:val="0"/>
      <w:sz w:val="28"/>
      <w:lang w:val="fr-CA" w:eastAsia="en-CA"/>
      <w14:ligatures w14:val="none"/>
    </w:rPr>
  </w:style>
  <w:style w:type="character" w:customStyle="1" w:styleId="TSPagedetitreContenunormalCar">
    <w:name w:val="ÉTS Page de titre Contenu normal Car"/>
    <w:basedOn w:val="TSPagedetitrePrnomCar"/>
    <w:link w:val="TSPagedetitreContenunormal"/>
    <w:uiPriority w:val="27"/>
    <w:rsid w:val="00B322A5"/>
    <w:rPr>
      <w:rFonts w:ascii="Times New Roman" w:eastAsia="Times New Roman" w:hAnsi="Times New Roman" w:cs="Times New Roman"/>
      <w:kern w:val="0"/>
      <w:sz w:val="28"/>
      <w:lang w:val="fr-CA" w:eastAsia="en-CA"/>
      <w14:ligatures w14:val="none"/>
    </w:rPr>
  </w:style>
  <w:style w:type="paragraph" w:customStyle="1" w:styleId="TSPagedetitrePrnom">
    <w:name w:val="ÉTS Page de titre Prénom"/>
    <w:basedOn w:val="Normal"/>
    <w:link w:val="TSPagedetitrePrnomCar"/>
    <w:uiPriority w:val="8"/>
    <w:unhideWhenUsed/>
    <w:qFormat/>
    <w:rsid w:val="006B25DB"/>
    <w:pPr>
      <w:spacing w:after="0" w:line="240" w:lineRule="auto"/>
      <w:jc w:val="center"/>
    </w:pPr>
    <w:rPr>
      <w:rFonts w:ascii="Times New Roman" w:eastAsia="Times New Roman" w:hAnsi="Times New Roman" w:cs="Times New Roman"/>
      <w:kern w:val="0"/>
      <w:sz w:val="32"/>
      <w:lang w:val="fr-CA" w:eastAsia="en-CA"/>
      <w14:ligatures w14:val="none"/>
    </w:rPr>
  </w:style>
  <w:style w:type="character" w:customStyle="1" w:styleId="TSPagedetitrePrnomCar">
    <w:name w:val="ÉTS Page de titre Prénom Car"/>
    <w:link w:val="TSPagedetitrePrnom"/>
    <w:uiPriority w:val="8"/>
    <w:unhideWhenUsed/>
    <w:qFormat/>
    <w:rsid w:val="006B25DB"/>
    <w:rPr>
      <w:rFonts w:ascii="Times New Roman" w:eastAsia="Times New Roman" w:hAnsi="Times New Roman" w:cs="Times New Roman"/>
      <w:kern w:val="0"/>
      <w:sz w:val="32"/>
      <w:lang w:val="fr-CA" w:eastAsia="en-CA"/>
      <w14:ligatures w14:val="none"/>
    </w:rPr>
  </w:style>
  <w:style w:type="paragraph" w:customStyle="1" w:styleId="3D0E39CD3E17400F91B6F646DF3AB749">
    <w:name w:val="3D0E39CD3E17400F91B6F646DF3AB749"/>
    <w:rsid w:val="006B25DB"/>
  </w:style>
  <w:style w:type="paragraph" w:customStyle="1" w:styleId="8A4EE469F41044CDA7CE67BF7B502EDD">
    <w:name w:val="8A4EE469F41044CDA7CE67BF7B502EDD"/>
    <w:rsid w:val="006B25DB"/>
  </w:style>
  <w:style w:type="paragraph" w:customStyle="1" w:styleId="TSConfidentiel">
    <w:name w:val="ÉTS Confidentiel"/>
    <w:rsid w:val="00476DD9"/>
    <w:pPr>
      <w:spacing w:after="0" w:line="240" w:lineRule="auto"/>
      <w:jc w:val="center"/>
    </w:pPr>
    <w:rPr>
      <w:rFonts w:ascii="Times New Roman" w:eastAsia="Times New Roman" w:hAnsi="Times New Roman" w:cs="Times New Roman"/>
      <w:caps/>
      <w:kern w:val="0"/>
      <w:sz w:val="28"/>
      <w:lang w:val="fr-CA" w:eastAsia="en-CA"/>
      <w14:ligatures w14:val="none"/>
    </w:rPr>
  </w:style>
  <w:style w:type="paragraph" w:customStyle="1" w:styleId="TSPublic">
    <w:name w:val="ÉTS Public"/>
    <w:rsid w:val="00476DD9"/>
    <w:pPr>
      <w:spacing w:after="0" w:line="240" w:lineRule="auto"/>
      <w:jc w:val="center"/>
    </w:pPr>
    <w:rPr>
      <w:rFonts w:ascii="Times New Roman" w:eastAsia="Times New Roman" w:hAnsi="Times New Roman" w:cs="Times New Roman"/>
      <w:caps/>
      <w:kern w:val="0"/>
      <w:sz w:val="28"/>
      <w:lang w:val="fr-CA" w:eastAsia="en-CA"/>
      <w14:ligatures w14:val="none"/>
    </w:rPr>
  </w:style>
  <w:style w:type="paragraph" w:customStyle="1" w:styleId="CC57304F85CF4F11B8CEF5D31153BB92">
    <w:name w:val="CC57304F85CF4F11B8CEF5D31153BB92"/>
    <w:rsid w:val="00476DD9"/>
    <w:pPr>
      <w:tabs>
        <w:tab w:val="center" w:pos="4536"/>
        <w:tab w:val="right" w:pos="9072"/>
      </w:tabs>
      <w:spacing w:after="0" w:line="240" w:lineRule="auto"/>
    </w:pPr>
    <w:rPr>
      <w:rFonts w:ascii="Times New Roman" w:eastAsia="Times New Roman" w:hAnsi="Times New Roman" w:cs="Times New Roman"/>
      <w:kern w:val="0"/>
      <w:lang w:val="fr-CA" w:eastAsia="en-CA"/>
      <w14:ligatures w14:val="none"/>
    </w:rPr>
  </w:style>
  <w:style w:type="paragraph" w:customStyle="1" w:styleId="BA67E90476ED4E2594197D903A6066653">
    <w:name w:val="BA67E90476ED4E2594197D903A6066653"/>
    <w:rsid w:val="00B217C1"/>
    <w:pPr>
      <w:spacing w:after="0" w:line="240" w:lineRule="auto"/>
      <w:jc w:val="center"/>
    </w:pPr>
    <w:rPr>
      <w:rFonts w:ascii="Times New Roman" w:eastAsia="Times New Roman" w:hAnsi="Times New Roman" w:cs="Times New Roman"/>
      <w:caps/>
      <w:kern w:val="0"/>
      <w:sz w:val="28"/>
      <w:lang w:val="fr-CA" w:eastAsia="en-CA"/>
      <w14:ligatures w14:val="none"/>
    </w:rPr>
  </w:style>
  <w:style w:type="paragraph" w:customStyle="1" w:styleId="E82A087F32A84071B474264440D4122C5">
    <w:name w:val="E82A087F32A84071B474264440D4122C5"/>
    <w:rsid w:val="00B217C1"/>
    <w:pPr>
      <w:spacing w:after="0" w:line="240" w:lineRule="auto"/>
      <w:jc w:val="center"/>
    </w:pPr>
    <w:rPr>
      <w:rFonts w:ascii="Times New Roman" w:eastAsia="Times New Roman" w:hAnsi="Times New Roman" w:cs="Times New Roman"/>
      <w:kern w:val="0"/>
      <w:sz w:val="36"/>
      <w:lang w:val="fr-CA" w:eastAsia="en-CA"/>
      <w14:ligatures w14:val="none"/>
    </w:rPr>
  </w:style>
  <w:style w:type="paragraph" w:customStyle="1" w:styleId="9C9ABFE9CACA43709014C9AE7CDCFD5A5">
    <w:name w:val="9C9ABFE9CACA43709014C9AE7CDCFD5A5"/>
    <w:rsid w:val="00B217C1"/>
    <w:pPr>
      <w:spacing w:after="0" w:line="240" w:lineRule="auto"/>
      <w:jc w:val="center"/>
    </w:pPr>
    <w:rPr>
      <w:rFonts w:ascii="Times New Roman" w:eastAsia="Times New Roman" w:hAnsi="Times New Roman" w:cs="Times New Roman"/>
      <w:kern w:val="0"/>
      <w:sz w:val="28"/>
      <w:lang w:val="fr-CA" w:eastAsia="en-CA"/>
      <w14:ligatures w14:val="none"/>
    </w:rPr>
  </w:style>
  <w:style w:type="paragraph" w:customStyle="1" w:styleId="1965309E541041469AE1F6D8BFB0239F5">
    <w:name w:val="1965309E541041469AE1F6D8BFB0239F5"/>
    <w:rsid w:val="00B217C1"/>
    <w:pPr>
      <w:spacing w:after="0" w:line="240" w:lineRule="auto"/>
      <w:jc w:val="center"/>
    </w:pPr>
    <w:rPr>
      <w:rFonts w:ascii="Times New Roman" w:eastAsia="Times New Roman" w:hAnsi="Times New Roman" w:cs="Times New Roman"/>
      <w:kern w:val="0"/>
      <w:sz w:val="28"/>
      <w:lang w:val="fr-CA" w:eastAsia="en-CA"/>
      <w14:ligatures w14:val="none"/>
    </w:rPr>
  </w:style>
  <w:style w:type="paragraph" w:customStyle="1" w:styleId="B1DB794371F34AACB3487D9A3B8547C65">
    <w:name w:val="B1DB794371F34AACB3487D9A3B8547C65"/>
    <w:rsid w:val="00B217C1"/>
    <w:pPr>
      <w:spacing w:after="0" w:line="240" w:lineRule="auto"/>
      <w:jc w:val="center"/>
    </w:pPr>
    <w:rPr>
      <w:rFonts w:ascii="Times New Roman" w:eastAsia="Times New Roman" w:hAnsi="Times New Roman" w:cs="Times New Roman"/>
      <w:caps/>
      <w:kern w:val="0"/>
      <w:sz w:val="28"/>
      <w:lang w:val="fr-CA" w:eastAsia="en-CA"/>
      <w14:ligatures w14:val="none"/>
    </w:rPr>
  </w:style>
  <w:style w:type="paragraph" w:customStyle="1" w:styleId="791DADE2331E4948A1ED1CE116FD4B155">
    <w:name w:val="791DADE2331E4948A1ED1CE116FD4B155"/>
    <w:rsid w:val="00B217C1"/>
    <w:pPr>
      <w:spacing w:after="0" w:line="240" w:lineRule="auto"/>
      <w:jc w:val="center"/>
    </w:pPr>
    <w:rPr>
      <w:rFonts w:ascii="Times New Roman" w:eastAsia="Times New Roman" w:hAnsi="Times New Roman" w:cs="Times New Roman"/>
      <w:caps/>
      <w:kern w:val="0"/>
      <w:sz w:val="28"/>
      <w:lang w:val="fr-CA" w:eastAsia="en-CA"/>
      <w14:ligatures w14:val="none"/>
    </w:rPr>
  </w:style>
  <w:style w:type="paragraph" w:customStyle="1" w:styleId="97A332926BFC4449AAC850904A7D2BEB5">
    <w:name w:val="97A332926BFC4449AAC850904A7D2BEB5"/>
    <w:rsid w:val="00B217C1"/>
    <w:pPr>
      <w:spacing w:after="0" w:line="240" w:lineRule="auto"/>
      <w:jc w:val="center"/>
    </w:pPr>
    <w:rPr>
      <w:rFonts w:ascii="Times New Roman" w:eastAsia="Times New Roman" w:hAnsi="Times New Roman" w:cs="Times New Roman"/>
      <w:kern w:val="0"/>
      <w:lang w:val="fr-CA" w:eastAsia="en-CA"/>
      <w14:ligatures w14:val="none"/>
    </w:rPr>
  </w:style>
  <w:style w:type="paragraph" w:customStyle="1" w:styleId="831B5BF4A4C94AA29343368FC2F70AAC5">
    <w:name w:val="831B5BF4A4C94AA29343368FC2F70AAC5"/>
    <w:rsid w:val="00B217C1"/>
    <w:pPr>
      <w:spacing w:after="0" w:line="240" w:lineRule="auto"/>
      <w:jc w:val="center"/>
    </w:pPr>
    <w:rPr>
      <w:rFonts w:ascii="Times New Roman" w:eastAsia="Times New Roman" w:hAnsi="Times New Roman" w:cs="Times New Roman"/>
      <w:kern w:val="0"/>
      <w:lang w:val="fr-CA" w:eastAsia="en-CA"/>
      <w14:ligatures w14:val="none"/>
    </w:rPr>
  </w:style>
  <w:style w:type="paragraph" w:customStyle="1" w:styleId="794A342EF5514AAD92090D2BB98BED525">
    <w:name w:val="794A342EF5514AAD92090D2BB98BED525"/>
    <w:rsid w:val="00B217C1"/>
    <w:pPr>
      <w:spacing w:after="0" w:line="240" w:lineRule="auto"/>
      <w:jc w:val="center"/>
    </w:pPr>
    <w:rPr>
      <w:rFonts w:ascii="Times New Roman" w:eastAsia="Times New Roman" w:hAnsi="Times New Roman" w:cs="Times New Roman"/>
      <w:kern w:val="0"/>
      <w:lang w:val="fr-CA" w:eastAsia="en-CA"/>
      <w14:ligatures w14:val="none"/>
    </w:rPr>
  </w:style>
  <w:style w:type="paragraph" w:customStyle="1" w:styleId="FB22BF2E3A4B471F8F2C06AD93B0A00F5">
    <w:name w:val="FB22BF2E3A4B471F8F2C06AD93B0A00F5"/>
    <w:rsid w:val="00B217C1"/>
    <w:pPr>
      <w:spacing w:after="0" w:line="240" w:lineRule="auto"/>
      <w:jc w:val="center"/>
    </w:pPr>
    <w:rPr>
      <w:rFonts w:ascii="Times New Roman" w:eastAsia="Times New Roman" w:hAnsi="Times New Roman" w:cs="Times New Roman"/>
      <w:kern w:val="0"/>
      <w:lang w:val="fr-CA" w:eastAsia="en-CA"/>
      <w14:ligatures w14:val="none"/>
    </w:rPr>
  </w:style>
  <w:style w:type="paragraph" w:customStyle="1" w:styleId="3D0A77A2EF7C45728771442ED03F5C715">
    <w:name w:val="3D0A77A2EF7C45728771442ED03F5C715"/>
    <w:rsid w:val="00B217C1"/>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2112450F33124DE68E60695F762E823E5">
    <w:name w:val="2112450F33124DE68E60695F762E823E5"/>
    <w:rsid w:val="00B217C1"/>
    <w:pPr>
      <w:spacing w:after="0" w:line="240" w:lineRule="auto"/>
      <w:jc w:val="center"/>
    </w:pPr>
    <w:rPr>
      <w:rFonts w:ascii="Times New Roman" w:eastAsia="Times New Roman" w:hAnsi="Times New Roman" w:cs="Times New Roman"/>
      <w:caps/>
      <w:kern w:val="0"/>
      <w:lang w:val="fr-CA" w:eastAsia="en-CA"/>
      <w14:ligatures w14:val="none"/>
    </w:rPr>
  </w:style>
  <w:style w:type="paragraph" w:customStyle="1" w:styleId="128424D7512E42CD9F601B6CB794C3F45">
    <w:name w:val="128424D7512E42CD9F601B6CB794C3F45"/>
    <w:rsid w:val="00B217C1"/>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38B0AE281A2149BFA95315BB1B71D7465">
    <w:name w:val="38B0AE281A2149BFA95315BB1B71D7465"/>
    <w:rsid w:val="00B217C1"/>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6BDFE462673D4002939D72673B408B655">
    <w:name w:val="6BDFE462673D4002939D72673B408B655"/>
    <w:rsid w:val="00B217C1"/>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88F3317967394A5CBA27260E81F5B8A55">
    <w:name w:val="88F3317967394A5CBA27260E81F5B8A55"/>
    <w:rsid w:val="00B217C1"/>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8FE2CBD707CA49C486DABD60B560316F5">
    <w:name w:val="8FE2CBD707CA49C486DABD60B560316F5"/>
    <w:rsid w:val="00B217C1"/>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189F990AE26D4C7FA0606B88ECFDE2045">
    <w:name w:val="189F990AE26D4C7FA0606B88ECFDE2045"/>
    <w:rsid w:val="00B217C1"/>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3CED002ECEDD4B309546CC67B55E6FCB5">
    <w:name w:val="3CED002ECEDD4B309546CC67B55E6FCB5"/>
    <w:rsid w:val="00B217C1"/>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EBDF753B0BA24CBBB13BB3B82B8F13975">
    <w:name w:val="EBDF753B0BA24CBBB13BB3B82B8F13975"/>
    <w:rsid w:val="00B217C1"/>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00E63CD373EA4D3DAAE784BE5D4F94AF5">
    <w:name w:val="00E63CD373EA4D3DAAE784BE5D4F94AF5"/>
    <w:rsid w:val="00B217C1"/>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FD0813FB8EC94A1A98080CA7D8DDC2085">
    <w:name w:val="FD0813FB8EC94A1A98080CA7D8DDC2085"/>
    <w:rsid w:val="00B217C1"/>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C9AE6DD9A3EB4EABA1B1B17130219F1D5">
    <w:name w:val="C9AE6DD9A3EB4EABA1B1B17130219F1D5"/>
    <w:rsid w:val="00B217C1"/>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95092478A54341B2AF849DA13F6719435">
    <w:name w:val="95092478A54341B2AF849DA13F6719435"/>
    <w:rsid w:val="00B217C1"/>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CC62E5AE363A42D1AF63066823EA03555">
    <w:name w:val="CC62E5AE363A42D1AF63066823EA03555"/>
    <w:rsid w:val="00B217C1"/>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6A3CBE4C4DD34815B2F898F4EF8B38F65">
    <w:name w:val="6A3CBE4C4DD34815B2F898F4EF8B38F65"/>
    <w:rsid w:val="00B217C1"/>
    <w:pPr>
      <w:spacing w:after="0" w:line="240" w:lineRule="auto"/>
      <w:jc w:val="both"/>
    </w:pPr>
    <w:rPr>
      <w:rFonts w:ascii="Times New Roman" w:eastAsia="Times New Roman" w:hAnsi="Times New Roman" w:cs="Times New Roman"/>
      <w:kern w:val="0"/>
      <w:lang w:val="fr-CA" w:eastAsia="en-CA"/>
      <w14:ligatures w14:val="none"/>
    </w:rPr>
  </w:style>
  <w:style w:type="paragraph" w:customStyle="1" w:styleId="8FB990D5395642C48B01E5A9F22719B35">
    <w:name w:val="8FB990D5395642C48B01E5A9F22719B35"/>
    <w:rsid w:val="00B217C1"/>
    <w:pPr>
      <w:spacing w:after="0" w:line="240" w:lineRule="auto"/>
      <w:jc w:val="center"/>
    </w:pPr>
    <w:rPr>
      <w:rFonts w:ascii="Times New Roman" w:eastAsia="Times New Roman" w:hAnsi="Times New Roman" w:cs="Times New Roman"/>
      <w:caps/>
      <w:kern w:val="0"/>
      <w:lang w:val="fr-CA" w:eastAsia="en-CA"/>
      <w14:ligatures w14:val="none"/>
    </w:rPr>
  </w:style>
  <w:style w:type="paragraph" w:customStyle="1" w:styleId="8D061E55168744E0A2642A11CD5FD89E5">
    <w:name w:val="8D061E55168744E0A2642A11CD5FD89E5"/>
    <w:rsid w:val="00B217C1"/>
    <w:pPr>
      <w:spacing w:after="0" w:line="240" w:lineRule="auto"/>
      <w:jc w:val="center"/>
    </w:pPr>
    <w:rPr>
      <w:rFonts w:ascii="Times New Roman" w:eastAsia="Times New Roman" w:hAnsi="Times New Roman" w:cs="Times New Roman"/>
      <w:caps/>
      <w:kern w:val="0"/>
      <w:lang w:val="fr-CA" w:eastAsia="en-CA"/>
      <w14:ligatures w14:val="none"/>
    </w:rPr>
  </w:style>
  <w:style w:type="paragraph" w:customStyle="1" w:styleId="082D9D38F672412585DF299B988FA0255">
    <w:name w:val="082D9D38F672412585DF299B988FA0255"/>
    <w:rsid w:val="00B217C1"/>
    <w:pPr>
      <w:spacing w:after="0" w:line="240" w:lineRule="auto"/>
      <w:jc w:val="center"/>
    </w:pPr>
    <w:rPr>
      <w:rFonts w:ascii="Times New Roman" w:eastAsia="Times New Roman" w:hAnsi="Times New Roman" w:cs="Times New Roman"/>
      <w:b/>
      <w:kern w:val="0"/>
      <w:lang w:val="fr-CA" w:eastAsia="fr-CA"/>
      <w14:ligatures w14:val="none"/>
    </w:rPr>
  </w:style>
  <w:style w:type="paragraph" w:customStyle="1" w:styleId="42451C10492D40FA92118170CA67D8D75">
    <w:name w:val="42451C10492D40FA92118170CA67D8D75"/>
    <w:rsid w:val="00B217C1"/>
    <w:pPr>
      <w:spacing w:after="0" w:line="240" w:lineRule="auto"/>
      <w:jc w:val="center"/>
    </w:pPr>
    <w:rPr>
      <w:rFonts w:ascii="Times New Roman" w:eastAsia="Times New Roman" w:hAnsi="Times New Roman" w:cs="Times New Roman"/>
      <w:kern w:val="0"/>
      <w:lang w:val="fr-CA" w:eastAsia="fr-CA"/>
      <w14:ligatures w14:val="none"/>
    </w:rPr>
  </w:style>
  <w:style w:type="paragraph" w:customStyle="1" w:styleId="6978B3C01DE44E62B9ECD46DE6A739AB5">
    <w:name w:val="6978B3C01DE44E62B9ECD46DE6A739AB5"/>
    <w:rsid w:val="00B217C1"/>
    <w:pPr>
      <w:spacing w:after="0" w:line="240" w:lineRule="auto"/>
      <w:jc w:val="center"/>
    </w:pPr>
    <w:rPr>
      <w:rFonts w:ascii="Times New Roman" w:eastAsia="Times New Roman" w:hAnsi="Times New Roman" w:cs="Times New Roman"/>
      <w:kern w:val="0"/>
      <w:lang w:val="fr-CA" w:eastAsia="fr-CA"/>
      <w14:ligatures w14:val="none"/>
    </w:rPr>
  </w:style>
  <w:style w:type="paragraph" w:customStyle="1" w:styleId="8E1F3ADE163242349141E81A0791E8E25">
    <w:name w:val="8E1F3ADE163242349141E81A0791E8E25"/>
    <w:rsid w:val="00B217C1"/>
    <w:pPr>
      <w:spacing w:after="0" w:line="240" w:lineRule="auto"/>
      <w:jc w:val="center"/>
    </w:pPr>
    <w:rPr>
      <w:rFonts w:ascii="Times New Roman" w:eastAsia="Times New Roman" w:hAnsi="Times New Roman" w:cs="Times New Roman"/>
      <w:b/>
      <w:kern w:val="0"/>
      <w:lang w:val="fr-CA" w:eastAsia="fr-CA"/>
      <w14:ligatures w14:val="none"/>
    </w:rPr>
  </w:style>
  <w:style w:type="paragraph" w:customStyle="1" w:styleId="B64BE65E686F4AAD82584B4F68A26F575">
    <w:name w:val="B64BE65E686F4AAD82584B4F68A26F575"/>
    <w:rsid w:val="00B217C1"/>
    <w:pPr>
      <w:spacing w:after="0" w:line="240" w:lineRule="auto"/>
      <w:jc w:val="center"/>
    </w:pPr>
    <w:rPr>
      <w:rFonts w:ascii="Times New Roman" w:eastAsia="Times New Roman" w:hAnsi="Times New Roman" w:cs="Times New Roman"/>
      <w:kern w:val="0"/>
      <w:lang w:val="fr-CA" w:eastAsia="fr-CA"/>
      <w14:ligatures w14:val="none"/>
    </w:rPr>
  </w:style>
  <w:style w:type="paragraph" w:customStyle="1" w:styleId="C0367F4A9D2D46C0B74F94A73F2C560A5">
    <w:name w:val="C0367F4A9D2D46C0B74F94A73F2C560A5"/>
    <w:rsid w:val="00B217C1"/>
    <w:pPr>
      <w:spacing w:after="0" w:line="240" w:lineRule="auto"/>
      <w:jc w:val="center"/>
    </w:pPr>
    <w:rPr>
      <w:rFonts w:ascii="Times New Roman" w:eastAsia="Times New Roman" w:hAnsi="Times New Roman" w:cs="Times New Roman"/>
      <w:kern w:val="0"/>
      <w:lang w:val="fr-CA" w:eastAsia="fr-CA"/>
      <w14:ligatures w14:val="none"/>
    </w:rPr>
  </w:style>
  <w:style w:type="paragraph" w:customStyle="1" w:styleId="0F9AA8C058D04B1186F57D72121EE3955">
    <w:name w:val="0F9AA8C058D04B1186F57D72121EE3955"/>
    <w:rsid w:val="00B217C1"/>
    <w:pPr>
      <w:spacing w:after="0" w:line="360" w:lineRule="auto"/>
      <w:jc w:val="both"/>
    </w:pPr>
    <w:rPr>
      <w:rFonts w:ascii="Times New Roman" w:eastAsia="Times New Roman" w:hAnsi="Times New Roman" w:cs="Times New Roman"/>
      <w:kern w:val="0"/>
      <w:lang w:val="fr-CA" w:eastAsia="fr-CA"/>
      <w14:ligatures w14:val="none"/>
    </w:rPr>
  </w:style>
  <w:style w:type="paragraph" w:customStyle="1" w:styleId="FB8B5303186345C0925EA5EE7F43CEB8">
    <w:name w:val="FB8B5303186345C0925EA5EE7F43CEB8"/>
    <w:rsid w:val="00B322A5"/>
  </w:style>
  <w:style w:type="paragraph" w:customStyle="1" w:styleId="01C83F75967B419B8CD4B65F4C59A083">
    <w:name w:val="01C83F75967B419B8CD4B65F4C59A083"/>
    <w:rsid w:val="00B322A5"/>
  </w:style>
  <w:style w:type="paragraph" w:customStyle="1" w:styleId="A4B19C3D24AB4BE4B4D2317573E783C2">
    <w:name w:val="A4B19C3D24AB4BE4B4D2317573E783C2"/>
    <w:rsid w:val="00B322A5"/>
  </w:style>
  <w:style w:type="paragraph" w:customStyle="1" w:styleId="59326D4C397F45E893286F37964CD79F">
    <w:name w:val="59326D4C397F45E893286F37964CD79F"/>
    <w:rsid w:val="00B322A5"/>
  </w:style>
  <w:style w:type="paragraph" w:customStyle="1" w:styleId="7711A79D05ED4A6FAB702174FD33CF22">
    <w:name w:val="7711A79D05ED4A6FAB702174FD33CF22"/>
    <w:rsid w:val="00B322A5"/>
  </w:style>
  <w:style w:type="paragraph" w:customStyle="1" w:styleId="0CD44BF18D63428EA095DD22A95DDB65">
    <w:name w:val="0CD44BF18D63428EA095DD22A95DDB65"/>
    <w:rsid w:val="00B322A5"/>
  </w:style>
  <w:style w:type="paragraph" w:customStyle="1" w:styleId="43920E4F84464A2CBAEE28531D7C17FF">
    <w:name w:val="43920E4F84464A2CBAEE28531D7C17FF"/>
    <w:rsid w:val="00B322A5"/>
  </w:style>
  <w:style w:type="paragraph" w:customStyle="1" w:styleId="718E38634582484187F88C064E581217">
    <w:name w:val="718E38634582484187F88C064E581217"/>
    <w:rsid w:val="00B322A5"/>
  </w:style>
  <w:style w:type="paragraph" w:customStyle="1" w:styleId="B05F00C05E854651913CA8C3EE0CF46D">
    <w:name w:val="B05F00C05E854651913CA8C3EE0CF46D"/>
    <w:rsid w:val="00B322A5"/>
  </w:style>
  <w:style w:type="paragraph" w:customStyle="1" w:styleId="CF54049D76EC4C2E96BB56D6F72798A3">
    <w:name w:val="CF54049D76EC4C2E96BB56D6F72798A3"/>
    <w:rsid w:val="00B322A5"/>
  </w:style>
  <w:style w:type="paragraph" w:customStyle="1" w:styleId="D48191F1CEFD41EB9450D0C76641EF66">
    <w:name w:val="D48191F1CEFD41EB9450D0C76641EF66"/>
    <w:rsid w:val="00B322A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etadata xmlns="http://schemas.ets.ca/v1">
  <prenom/>
  <nom/>
  <titre/>
  <type_de_document/>
</meta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74F90-6A37-4DB5-BE50-1DD56F048B1D}">
  <ds:schemaRefs>
    <ds:schemaRef ds:uri="http://schemas.ets.ca/v1"/>
  </ds:schemaRefs>
</ds:datastoreItem>
</file>

<file path=customXml/itemProps2.xml><?xml version="1.0" encoding="utf-8"?>
<ds:datastoreItem xmlns:ds="http://schemas.openxmlformats.org/officeDocument/2006/customXml" ds:itemID="{B4DCF451-C5E4-40DF-ABBF-9F84B907C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Gabarit ETS - FR - 2026 (v29)</Template>
  <TotalTime>26</TotalTime>
  <Pages>57</Pages>
  <Words>1860</Words>
  <Characters>10232</Characters>
  <Application>Microsoft Office Word</Application>
  <DocSecurity>0</DocSecurity>
  <Lines>85</Lines>
  <Paragraphs>24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ÉTS</dc:creator>
  <cp:keywords/>
  <dc:description/>
  <cp:lastModifiedBy>Adrien Thiery</cp:lastModifiedBy>
  <cp:revision>9</cp:revision>
  <dcterms:created xsi:type="dcterms:W3CDTF">2026-08-13T14:05:00Z</dcterms:created>
  <dcterms:modified xsi:type="dcterms:W3CDTF">2026-09-22T15:43:00Z</dcterms:modified>
</cp:coreProperties>
</file>